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BDBE3" w14:textId="21430C3D" w:rsidR="002E5B29" w:rsidRPr="002E5B29" w:rsidRDefault="002E5B29" w:rsidP="002E5B29">
      <w:pPr>
        <w:pStyle w:val="Title"/>
        <w:spacing w:before="4680" w:after="20000"/>
        <w:rPr>
          <w:rFonts w:ascii="Arial" w:hAnsi="Arial" w:cs="Arial"/>
          <w:b w:val="0"/>
          <w:bCs/>
          <w:sz w:val="60"/>
          <w:szCs w:val="60"/>
        </w:rPr>
      </w:pPr>
      <w:r>
        <w:rPr>
          <w:noProof/>
        </w:rPr>
        <mc:AlternateContent>
          <mc:Choice Requires="wps">
            <w:drawing>
              <wp:anchor distT="0" distB="0" distL="114300" distR="114300" simplePos="0" relativeHeight="251664384" behindDoc="0" locked="0" layoutInCell="1" allowOverlap="1" wp14:anchorId="24394D57" wp14:editId="0B13F302">
                <wp:simplePos x="0" y="0"/>
                <wp:positionH relativeFrom="margin">
                  <wp:align>left</wp:align>
                </wp:positionH>
                <wp:positionV relativeFrom="paragraph">
                  <wp:posOffset>5848350</wp:posOffset>
                </wp:positionV>
                <wp:extent cx="4638675" cy="542925"/>
                <wp:effectExtent l="0" t="0" r="9525" b="9525"/>
                <wp:wrapNone/>
                <wp:docPr id="714633637" name="Text Box 1"/>
                <wp:cNvGraphicFramePr/>
                <a:graphic xmlns:a="http://schemas.openxmlformats.org/drawingml/2006/main">
                  <a:graphicData uri="http://schemas.microsoft.com/office/word/2010/wordprocessingShape">
                    <wps:wsp>
                      <wps:cNvSpPr txBox="1"/>
                      <wps:spPr>
                        <a:xfrm>
                          <a:off x="0" y="0"/>
                          <a:ext cx="4638675" cy="542925"/>
                        </a:xfrm>
                        <a:prstGeom prst="rect">
                          <a:avLst/>
                        </a:prstGeom>
                        <a:solidFill>
                          <a:schemeClr val="lt1"/>
                        </a:solidFill>
                        <a:ln w="6350">
                          <a:noFill/>
                        </a:ln>
                      </wps:spPr>
                      <wps:txbx>
                        <w:txbxContent>
                          <w:p w14:paraId="262E9B6A" w14:textId="15FEDB68" w:rsidR="002E5B29" w:rsidRPr="002E5B29" w:rsidRDefault="00770812">
                            <w:pPr>
                              <w:rPr>
                                <w:sz w:val="22"/>
                                <w:szCs w:val="22"/>
                              </w:rPr>
                            </w:pPr>
                            <w:r>
                              <w:rPr>
                                <w:rFonts w:ascii="Arial" w:hAnsi="Arial"/>
                                <w:sz w:val="44"/>
                                <w:szCs w:val="44"/>
                              </w:rPr>
                              <w:t>April</w:t>
                            </w:r>
                            <w:r w:rsidR="002E5B29" w:rsidRPr="002E5B29">
                              <w:rPr>
                                <w:rFonts w:ascii="Arial" w:hAnsi="Arial"/>
                                <w:sz w:val="44"/>
                                <w:szCs w:val="44"/>
                              </w:rPr>
                              <w:t xml:space="preserve"> 2025 - </w:t>
                            </w:r>
                            <w:r>
                              <w:rPr>
                                <w:rFonts w:ascii="Arial" w:hAnsi="Arial"/>
                                <w:sz w:val="44"/>
                                <w:szCs w:val="44"/>
                              </w:rPr>
                              <w:t>April</w:t>
                            </w:r>
                            <w:r w:rsidR="002E5B29" w:rsidRPr="002E5B29">
                              <w:rPr>
                                <w:rFonts w:ascii="Arial" w:hAnsi="Arial"/>
                                <w:sz w:val="44"/>
                                <w:szCs w:val="44"/>
                              </w:rPr>
                              <w:t xml:space="preserve"> 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D57" id="_x0000_t202" coordsize="21600,21600" o:spt="202" path="m,l,21600r21600,l21600,xe">
                <v:stroke joinstyle="miter"/>
                <v:path gradientshapeok="t" o:connecttype="rect"/>
              </v:shapetype>
              <v:shape id="Text Box 1" o:spid="_x0000_s1026" type="#_x0000_t202" style="position:absolute;margin-left:0;margin-top:460.5pt;width:365.25pt;height:42.7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Aw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" fillcolor="white [3201]" stroked="f" strokeweight=".5pt">
                <v:textbox>
                  <w:txbxContent>
                    <w:p w14:paraId="262E9B6A" w14:textId="15FEDB68" w:rsidR="002E5B29" w:rsidRPr="002E5B29" w:rsidRDefault="00770812">
                      <w:pPr>
                        <w:rPr>
                          <w:sz w:val="22"/>
                          <w:szCs w:val="22"/>
                        </w:rPr>
                      </w:pPr>
                      <w:r>
                        <w:rPr>
                          <w:rFonts w:ascii="Arial" w:hAnsi="Arial"/>
                          <w:sz w:val="44"/>
                          <w:szCs w:val="44"/>
                        </w:rPr>
                        <w:t>April</w:t>
                      </w:r>
                      <w:r w:rsidR="002E5B29" w:rsidRPr="002E5B29">
                        <w:rPr>
                          <w:rFonts w:ascii="Arial" w:hAnsi="Arial"/>
                          <w:sz w:val="44"/>
                          <w:szCs w:val="44"/>
                        </w:rPr>
                        <w:t xml:space="preserve"> 2025 - </w:t>
                      </w:r>
                      <w:r>
                        <w:rPr>
                          <w:rFonts w:ascii="Arial" w:hAnsi="Arial"/>
                          <w:sz w:val="44"/>
                          <w:szCs w:val="44"/>
                        </w:rPr>
                        <w:t>April</w:t>
                      </w:r>
                      <w:r w:rsidR="002E5B29" w:rsidRPr="002E5B29">
                        <w:rPr>
                          <w:rFonts w:ascii="Arial" w:hAnsi="Arial"/>
                          <w:sz w:val="44"/>
                          <w:szCs w:val="44"/>
                        </w:rPr>
                        <w:t xml:space="preserve"> 2027</w:t>
                      </w:r>
                    </w:p>
                  </w:txbxContent>
                </v:textbox>
                <w10:wrap anchorx="margin"/>
              </v:shape>
            </w:pict>
          </mc:Fallback>
        </mc:AlternateContent>
      </w:r>
      <w:r>
        <w:rPr>
          <w:noProof/>
        </w:rPr>
        <mc:AlternateContent>
          <mc:Choice Requires="wpg">
            <w:drawing>
              <wp:anchor distT="0" distB="0" distL="114300" distR="114300" simplePos="0" relativeHeight="251663360" behindDoc="0" locked="0" layoutInCell="1" allowOverlap="1" wp14:anchorId="6973A2A5" wp14:editId="584A8836">
                <wp:simplePos x="0" y="0"/>
                <wp:positionH relativeFrom="margin">
                  <wp:align>center</wp:align>
                </wp:positionH>
                <wp:positionV relativeFrom="paragraph">
                  <wp:posOffset>7191375</wp:posOffset>
                </wp:positionV>
                <wp:extent cx="7228205" cy="723900"/>
                <wp:effectExtent l="0" t="0" r="0" b="0"/>
                <wp:wrapSquare wrapText="bothSides"/>
                <wp:docPr id="600812359" name="Group 1" descr="The logos of the statutory parters of the NSSCP: Avon &amp; Somerset Police, North Somerset Council and the BNSSG Integrated Care Board"/>
                <wp:cNvGraphicFramePr/>
                <a:graphic xmlns:a="http://schemas.openxmlformats.org/drawingml/2006/main">
                  <a:graphicData uri="http://schemas.microsoft.com/office/word/2010/wordprocessingGroup">
                    <wpg:wgp>
                      <wpg:cNvGrpSpPr/>
                      <wpg:grpSpPr>
                        <a:xfrm>
                          <a:off x="0" y="0"/>
                          <a:ext cx="7228205" cy="723900"/>
                          <a:chOff x="0" y="0"/>
                          <a:chExt cx="7352030" cy="771525"/>
                        </a:xfrm>
                      </wpg:grpSpPr>
                      <pic:pic xmlns:pic="http://schemas.openxmlformats.org/drawingml/2006/picture">
                        <pic:nvPicPr>
                          <pic:cNvPr id="564253190" name="Picture 564253190" descr="A picture containing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53100" y="123825"/>
                            <a:ext cx="1598930" cy="530225"/>
                          </a:xfrm>
                          <a:prstGeom prst="rect">
                            <a:avLst/>
                          </a:prstGeom>
                          <a:noFill/>
                          <a:ln>
                            <a:noFill/>
                          </a:ln>
                        </pic:spPr>
                      </pic:pic>
                      <pic:pic xmlns:pic="http://schemas.openxmlformats.org/drawingml/2006/picture">
                        <pic:nvPicPr>
                          <pic:cNvPr id="763910506" name="Picture 4" descr="A black background with blue text&#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048125" y="266700"/>
                            <a:ext cx="1790700" cy="390525"/>
                          </a:xfrm>
                          <a:prstGeom prst="rect">
                            <a:avLst/>
                          </a:prstGeom>
                          <a:noFill/>
                          <a:ln>
                            <a:noFill/>
                          </a:ln>
                        </pic:spPr>
                      </pic:pic>
                      <wps:wsp>
                        <wps:cNvPr id="1774501234" name="Freeform 8"/>
                        <wps:cNvSpPr/>
                        <wps:spPr>
                          <a:xfrm>
                            <a:off x="2486025" y="180975"/>
                            <a:ext cx="1485900" cy="514350"/>
                          </a:xfrm>
                          <a:custGeom>
                            <a:avLst/>
                            <a:gdLst/>
                            <a:ahLst/>
                            <a:cxnLst/>
                            <a:rect l="l" t="t" r="r" b="b"/>
                            <a:pathLst>
                              <a:path w="1839619" h="732781">
                                <a:moveTo>
                                  <a:pt x="0" y="0"/>
                                </a:moveTo>
                                <a:lnTo>
                                  <a:pt x="1839618" y="0"/>
                                </a:lnTo>
                                <a:lnTo>
                                  <a:pt x="1839618" y="732782"/>
                                </a:lnTo>
                                <a:lnTo>
                                  <a:pt x="0" y="732782"/>
                                </a:lnTo>
                                <a:lnTo>
                                  <a:pt x="0" y="0"/>
                                </a:lnTo>
                                <a:close/>
                              </a:path>
                            </a:pathLst>
                          </a:custGeom>
                          <a:blipFill>
                            <a:blip r:embed="rId13"/>
                            <a:stretch>
                              <a:fillRect/>
                            </a:stretch>
                          </a:blipFill>
                        </wps:spPr>
                        <wps:bodyPr/>
                      </wps:wsp>
                      <wps:wsp>
                        <wps:cNvPr id="1011523945" name="Freeform 15"/>
                        <wps:cNvSpPr/>
                        <wps:spPr>
                          <a:xfrm>
                            <a:off x="0" y="0"/>
                            <a:ext cx="733425" cy="771525"/>
                          </a:xfrm>
                          <a:custGeom>
                            <a:avLst/>
                            <a:gdLst/>
                            <a:ahLst/>
                            <a:cxnLst/>
                            <a:rect l="l" t="t" r="r" b="b"/>
                            <a:pathLst>
                              <a:path w="1278794" h="1359928">
                                <a:moveTo>
                                  <a:pt x="0" y="0"/>
                                </a:moveTo>
                                <a:lnTo>
                                  <a:pt x="1278794" y="0"/>
                                </a:lnTo>
                                <a:lnTo>
                                  <a:pt x="1278794" y="1359928"/>
                                </a:lnTo>
                                <a:lnTo>
                                  <a:pt x="0" y="1359928"/>
                                </a:lnTo>
                                <a:lnTo>
                                  <a:pt x="0" y="0"/>
                                </a:lnTo>
                                <a:close/>
                              </a:path>
                            </a:pathLst>
                          </a:custGeom>
                          <a:blipFill>
                            <a:blip r:embed="rId14"/>
                            <a:stretch>
                              <a:fillRect r="-453215"/>
                            </a:stretch>
                          </a:blipFill>
                        </wps:spPr>
                        <wps:bodyPr/>
                      </wps:wsp>
                      <wps:wsp>
                        <wps:cNvPr id="1618416534" name="Freeform 16"/>
                        <wps:cNvSpPr/>
                        <wps:spPr>
                          <a:xfrm>
                            <a:off x="695325" y="295275"/>
                            <a:ext cx="1695450" cy="379095"/>
                          </a:xfrm>
                          <a:custGeom>
                            <a:avLst/>
                            <a:gdLst/>
                            <a:ahLst/>
                            <a:cxnLst/>
                            <a:rect l="l" t="t" r="r" b="b"/>
                            <a:pathLst>
                              <a:path w="4294216" h="785626">
                                <a:moveTo>
                                  <a:pt x="0" y="0"/>
                                </a:moveTo>
                                <a:lnTo>
                                  <a:pt x="4294216" y="0"/>
                                </a:lnTo>
                                <a:lnTo>
                                  <a:pt x="4294216" y="785626"/>
                                </a:lnTo>
                                <a:lnTo>
                                  <a:pt x="0" y="785626"/>
                                </a:lnTo>
                                <a:lnTo>
                                  <a:pt x="0" y="0"/>
                                </a:lnTo>
                                <a:close/>
                              </a:path>
                            </a:pathLst>
                          </a:custGeom>
                          <a:blipFill>
                            <a:blip r:embed="rId14"/>
                            <a:stretch>
                              <a:fillRect l="-21623" t="-23489" b="-4303"/>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C736742" id="Group 1" o:spid="_x0000_s1026" alt="The logos of the statutory parters of the NSSCP: Avon &amp; Somerset Police, North Somerset Council and the BNSSG Integrated Care Board" style="position:absolute;margin-left:0;margin-top:566.25pt;width:569.15pt;height:57pt;z-index:251663360;mso-position-horizontal:center;mso-position-horizontal-relative:margin;mso-width-relative:margin;mso-height-relative:margin" coordsize="73520,7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253190" o:spid="_x0000_s1027" type="#_x0000_t75" alt="A picture containing text&#10;&#10;Description automatically generated" style="position:absolute;left:57531;top:1238;width:15989;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">
                  <v:imagedata r:id="rId15" o:title="A picture containing text&#10;&#10;Description automatically generated"/>
                </v:shape>
                <v:shape id="Picture 4" o:spid="_x0000_s1028" type="#_x0000_t75" alt="A black background with blue text&#10;&#10;Description automatically generated" style="position:absolute;left:40481;top:2667;width:1790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">
                  <v:imagedata r:id="rId16" o:title="A black background with blue text&#10;&#10;Description automatically generated"/>
                </v:shape>
                <v:shape id="Freeform 8" o:spid="_x0000_s1029" style="position:absolute;left:24860;top:1809;width:14859;height:5144;visibility:visible;mso-wrap-style:square;v-text-anchor:top" coordsize="1839619,7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" path="m,l1839618,r,732782l,732782,,xe" stroked="f">
                  <v:fill r:id="rId17" o:title="" recolor="t" rotate="t" type="frame"/>
                  <v:path arrowok="t"/>
                </v:shape>
                <v:shape id="Freeform 15" o:spid="_x0000_s1030" style="position:absolute;width:7334;height:7715;visibility:visible;mso-wrap-style:square;v-text-anchor:top" coordsize="1278794,135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" path="m,l1278794,r,1359928l,1359928,,xe" stroked="f">
                  <v:fill r:id="rId18" o:title="" recolor="t" rotate="t" type="frame"/>
                  <v:path arrowok="t"/>
                </v:shape>
                <v:shape id="Freeform 16" o:spid="_x0000_s1031" style="position:absolute;left:6953;top:2952;width:16954;height:3791;visibility:visible;mso-wrap-style:square;v-text-anchor:top" coordsize="4294216,78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" path="m,l4294216,r,785626l,785626,,xe" stroked="f">
                  <v:fill r:id="rId18" o:title="" recolor="t" rotate="t" type="frame"/>
                  <v:path arrowok="t"/>
                </v:shape>
                <w10:wrap type="square" anchorx="margin"/>
              </v:group>
            </w:pict>
          </mc:Fallback>
        </mc:AlternateContent>
      </w:r>
      <w:r w:rsidR="00842C6C" w:rsidRPr="00A02AAB">
        <w:rPr>
          <w:rFonts w:ascii="Arial" w:hAnsi="Arial" w:cs="Arial"/>
          <w:b w:val="0"/>
          <w:bCs/>
          <w:noProof/>
          <w:sz w:val="60"/>
          <w:szCs w:val="60"/>
        </w:rPr>
        <w:drawing>
          <wp:anchor distT="0" distB="0" distL="114300" distR="114300" simplePos="0" relativeHeight="251661312" behindDoc="1" locked="0" layoutInCell="1" allowOverlap="1" wp14:anchorId="29390903" wp14:editId="455FC4E6">
            <wp:simplePos x="0" y="0"/>
            <wp:positionH relativeFrom="margin">
              <wp:align>left</wp:align>
            </wp:positionH>
            <wp:positionV relativeFrom="paragraph">
              <wp:posOffset>852170</wp:posOffset>
            </wp:positionV>
            <wp:extent cx="4914900" cy="1535004"/>
            <wp:effectExtent l="0" t="0" r="0" b="8255"/>
            <wp:wrapNone/>
            <wp:docPr id="17" name="Image 17" descr="Logo: North Somerset Safeguarding Children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Logo: North Somerset Safeguarding Children Partnership."/>
                    <pic:cNvPicPr/>
                  </pic:nvPicPr>
                  <pic:blipFill>
                    <a:blip r:embed="rId19" cstate="print"/>
                    <a:stretch>
                      <a:fillRect/>
                    </a:stretch>
                  </pic:blipFill>
                  <pic:spPr>
                    <a:xfrm>
                      <a:off x="0" y="0"/>
                      <a:ext cx="4914900" cy="153500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bCs/>
          <w:noProof/>
        </w:rPr>
        <w:t>Issue</w:t>
      </w:r>
      <w:r w:rsidR="00C51617" w:rsidRPr="00A02AAB">
        <w:rPr>
          <w:rFonts w:ascii="Arial" w:hAnsi="Arial" w:cs="Arial"/>
          <w:b w:val="0"/>
          <w:bCs/>
          <w:sz w:val="60"/>
          <w:szCs w:val="60"/>
        </w:rPr>
        <w:t xml:space="preserve"> </w:t>
      </w:r>
      <w:r w:rsidR="00B20F73" w:rsidRPr="00B20F73">
        <w:rPr>
          <w:rFonts w:ascii="Arial" w:hAnsi="Arial" w:cs="Arial"/>
          <w:b w:val="0"/>
          <w:bCs/>
          <w:sz w:val="60"/>
          <w:szCs w:val="60"/>
        </w:rPr>
        <w:t>Resolution Policy</w:t>
      </w:r>
      <w:r>
        <w:rPr>
          <w:rFonts w:ascii="Arial" w:hAnsi="Arial" w:cs="Arial"/>
          <w:b w:val="0"/>
          <w:bCs/>
          <w:sz w:val="60"/>
          <w:szCs w:val="60"/>
        </w:rPr>
        <w:t xml:space="preserve">             </w:t>
      </w:r>
    </w:p>
    <w:p w14:paraId="5DCCE552" w14:textId="1F3852C9" w:rsidR="005B219F" w:rsidRPr="00A02AAB" w:rsidRDefault="009F37BD" w:rsidP="005B219F">
      <w:pPr>
        <w:pStyle w:val="Heading2"/>
        <w:rPr>
          <w:rFonts w:ascii="Arial" w:hAnsi="Arial" w:cs="Arial"/>
          <w:sz w:val="24"/>
          <w:szCs w:val="24"/>
        </w:rPr>
      </w:pPr>
      <w:r>
        <w:rPr>
          <w:rFonts w:ascii="Arial" w:hAnsi="Arial" w:cs="Arial"/>
        </w:rPr>
        <w:lastRenderedPageBreak/>
        <w:t>Introduction</w:t>
      </w:r>
    </w:p>
    <w:p w14:paraId="6D2AE01D" w14:textId="77777777" w:rsidR="002E5B29" w:rsidRDefault="002E5B29" w:rsidP="002F27EC">
      <w:pPr>
        <w:rPr>
          <w:rFonts w:ascii="Arial" w:hAnsi="Arial"/>
        </w:rPr>
      </w:pPr>
    </w:p>
    <w:p w14:paraId="2F96C4DD" w14:textId="6BE0A2FB" w:rsidR="002F27EC" w:rsidRPr="002F27EC" w:rsidRDefault="002E5B29" w:rsidP="002F27EC">
      <w:pPr>
        <w:rPr>
          <w:rFonts w:ascii="Arial" w:hAnsi="Arial"/>
        </w:rPr>
      </w:pPr>
      <w:r>
        <w:rPr>
          <w:rFonts w:ascii="Arial" w:hAnsi="Arial"/>
        </w:rPr>
        <w:t>T</w:t>
      </w:r>
      <w:r w:rsidR="002F27EC" w:rsidRPr="002F27EC">
        <w:rPr>
          <w:rFonts w:ascii="Arial" w:hAnsi="Arial"/>
        </w:rPr>
        <w:t>he North Somerset Safeguarding Children Partnership (NSSCP) believe</w:t>
      </w:r>
      <w:r w:rsidR="00691004">
        <w:rPr>
          <w:rFonts w:ascii="Arial" w:hAnsi="Arial"/>
        </w:rPr>
        <w:t>s</w:t>
      </w:r>
      <w:r w:rsidR="002F27EC" w:rsidRPr="002F27EC">
        <w:rPr>
          <w:rFonts w:ascii="Arial" w:hAnsi="Arial"/>
        </w:rPr>
        <w:t xml:space="preserve"> that continual feedback is an important part of self-improvement and raising standards.</w:t>
      </w:r>
    </w:p>
    <w:p w14:paraId="34276AA1" w14:textId="294C04CD" w:rsidR="002F27EC" w:rsidRPr="002F27EC" w:rsidRDefault="002F27EC" w:rsidP="002F27EC">
      <w:pPr>
        <w:rPr>
          <w:rFonts w:ascii="Arial" w:hAnsi="Arial"/>
        </w:rPr>
      </w:pPr>
      <w:r w:rsidRPr="002F27EC">
        <w:rPr>
          <w:rFonts w:ascii="Arial" w:hAnsi="Arial"/>
        </w:rPr>
        <w:t>Listening and responding to differing viewpoints and perspective enables us to reflect, adjust and improve services and systems. Providing a pathway for these views to be expressed and taken seriously is one way in which we can demonstrate our respect for each other’s views.</w:t>
      </w:r>
    </w:p>
    <w:p w14:paraId="134C1D0F" w14:textId="52131199" w:rsidR="002F27EC" w:rsidRPr="002F27EC" w:rsidRDefault="002F27EC" w:rsidP="002F27EC">
      <w:pPr>
        <w:rPr>
          <w:rFonts w:ascii="Arial" w:hAnsi="Arial"/>
        </w:rPr>
      </w:pPr>
      <w:r w:rsidRPr="002F27EC">
        <w:rPr>
          <w:rFonts w:ascii="Arial" w:hAnsi="Arial"/>
        </w:rPr>
        <w:t xml:space="preserve">In an effective and healthy inter-agency working culture, respectful challenge is a key feature and </w:t>
      </w:r>
      <w:r w:rsidR="00A3476F" w:rsidRPr="002F27EC">
        <w:rPr>
          <w:rFonts w:ascii="Arial" w:hAnsi="Arial"/>
        </w:rPr>
        <w:t xml:space="preserve">is </w:t>
      </w:r>
      <w:r w:rsidRPr="002F27EC">
        <w:rPr>
          <w:rFonts w:ascii="Arial" w:hAnsi="Arial"/>
        </w:rPr>
        <w:t>therefore welcomed</w:t>
      </w:r>
      <w:r>
        <w:rPr>
          <w:rFonts w:ascii="Arial" w:hAnsi="Arial"/>
        </w:rPr>
        <w:t>.</w:t>
      </w:r>
    </w:p>
    <w:p w14:paraId="2254492B" w14:textId="18EDF7B8" w:rsidR="002F27EC" w:rsidRDefault="002F27EC" w:rsidP="002F27EC">
      <w:pPr>
        <w:rPr>
          <w:rFonts w:ascii="Arial" w:hAnsi="Arial"/>
        </w:rPr>
      </w:pPr>
      <w:r w:rsidRPr="002F27EC">
        <w:rPr>
          <w:rFonts w:ascii="Arial" w:hAnsi="Arial"/>
        </w:rPr>
        <w:t xml:space="preserve">This policy is for all agencies across the </w:t>
      </w:r>
      <w:r w:rsidR="00A3476F">
        <w:rPr>
          <w:rFonts w:ascii="Arial" w:hAnsi="Arial"/>
        </w:rPr>
        <w:t>P</w:t>
      </w:r>
      <w:r w:rsidRPr="002F27EC">
        <w:rPr>
          <w:rFonts w:ascii="Arial" w:hAnsi="Arial"/>
        </w:rPr>
        <w:t xml:space="preserve">artnership </w:t>
      </w:r>
      <w:r w:rsidR="00770812" w:rsidRPr="002F27EC">
        <w:rPr>
          <w:rFonts w:ascii="Arial" w:hAnsi="Arial"/>
        </w:rPr>
        <w:t>both statutory and third sector</w:t>
      </w:r>
      <w:r w:rsidR="00770812">
        <w:rPr>
          <w:rFonts w:ascii="Arial" w:hAnsi="Arial"/>
        </w:rPr>
        <w:t>,</w:t>
      </w:r>
      <w:r w:rsidR="00770812" w:rsidRPr="002F27EC">
        <w:rPr>
          <w:rFonts w:ascii="Arial" w:hAnsi="Arial"/>
        </w:rPr>
        <w:t xml:space="preserve"> </w:t>
      </w:r>
      <w:r w:rsidRPr="002F27EC">
        <w:rPr>
          <w:rFonts w:ascii="Arial" w:hAnsi="Arial"/>
        </w:rPr>
        <w:t>to facilitate agency to agency resolution. We are committed to being transparent and to undertake issue resolution respectfully</w:t>
      </w:r>
      <w:r w:rsidR="00691004">
        <w:rPr>
          <w:rFonts w:ascii="Arial" w:hAnsi="Arial"/>
        </w:rPr>
        <w:t>,</w:t>
      </w:r>
      <w:r w:rsidRPr="002F27EC">
        <w:rPr>
          <w:rFonts w:ascii="Arial" w:hAnsi="Arial"/>
        </w:rPr>
        <w:t xml:space="preserve"> recogni</w:t>
      </w:r>
      <w:r w:rsidR="00E401F3">
        <w:rPr>
          <w:rFonts w:ascii="Arial" w:hAnsi="Arial"/>
        </w:rPr>
        <w:t>s</w:t>
      </w:r>
      <w:r w:rsidRPr="002F27EC">
        <w:rPr>
          <w:rFonts w:ascii="Arial" w:hAnsi="Arial"/>
        </w:rPr>
        <w:t>ing that having differing views is not about proving who is right or wrong but seeking to resolve issues in the best interest of the child or young person.</w:t>
      </w:r>
    </w:p>
    <w:p w14:paraId="17C73D17" w14:textId="77777777" w:rsidR="002E5B29" w:rsidRPr="002F27EC" w:rsidRDefault="002E5B29" w:rsidP="002F27EC">
      <w:pPr>
        <w:rPr>
          <w:rFonts w:ascii="Arial" w:hAnsi="Arial"/>
        </w:rPr>
      </w:pPr>
    </w:p>
    <w:p w14:paraId="71442855" w14:textId="5784B015" w:rsidR="002F27EC" w:rsidRPr="002F27EC" w:rsidRDefault="00AB0BFA" w:rsidP="00AB0BFA">
      <w:pPr>
        <w:pStyle w:val="Heading2"/>
      </w:pPr>
      <w:r w:rsidRPr="002F27EC">
        <w:t>Purpose Of Procedure</w:t>
      </w:r>
    </w:p>
    <w:p w14:paraId="01FD377F" w14:textId="77777777" w:rsidR="002E5B29" w:rsidRDefault="002E5B29" w:rsidP="002F27EC">
      <w:pPr>
        <w:rPr>
          <w:rFonts w:ascii="Arial" w:hAnsi="Arial"/>
        </w:rPr>
      </w:pPr>
    </w:p>
    <w:p w14:paraId="5C18D8AB" w14:textId="0AB07106" w:rsidR="002F27EC" w:rsidRDefault="002F27EC" w:rsidP="002F27EC">
      <w:pPr>
        <w:rPr>
          <w:rFonts w:ascii="Arial" w:hAnsi="Arial"/>
        </w:rPr>
      </w:pPr>
      <w:r w:rsidRPr="002F27EC">
        <w:rPr>
          <w:rFonts w:ascii="Arial" w:hAnsi="Arial"/>
        </w:rPr>
        <w:t xml:space="preserve">To provide a clear pathway for the resolution of professional differences, facilitating a timely resolution ensuring that the needs of the child or young person being discussed are met and their safety and wellbeing is promoted throughout. The local procedure is intended to augment the guidance provided by the </w:t>
      </w:r>
      <w:hyperlink r:id="rId20" w:history="1">
        <w:r w:rsidR="004718FA">
          <w:rPr>
            <w:rStyle w:val="Hyperlink"/>
            <w:rFonts w:ascii="Arial" w:hAnsi="Arial"/>
          </w:rPr>
          <w:t>South West Child Protection Procedures</w:t>
        </w:r>
      </w:hyperlink>
      <w:r w:rsidR="004718FA">
        <w:rPr>
          <w:rFonts w:ascii="Arial" w:hAnsi="Arial"/>
        </w:rPr>
        <w:t xml:space="preserve"> </w:t>
      </w:r>
      <w:r w:rsidRPr="002F27EC">
        <w:rPr>
          <w:rFonts w:ascii="Arial" w:hAnsi="Arial"/>
        </w:rPr>
        <w:t>and provides a local process to be followed.</w:t>
      </w:r>
    </w:p>
    <w:p w14:paraId="1DA6A00B" w14:textId="77777777" w:rsidR="002E5B29" w:rsidRPr="002F27EC" w:rsidRDefault="002E5B29" w:rsidP="002F27EC">
      <w:pPr>
        <w:rPr>
          <w:rFonts w:ascii="Arial" w:hAnsi="Arial"/>
        </w:rPr>
      </w:pPr>
    </w:p>
    <w:p w14:paraId="0128ED5B" w14:textId="1774632A" w:rsidR="002F27EC" w:rsidRPr="002F27EC" w:rsidRDefault="00AB0BFA" w:rsidP="00AB0BFA">
      <w:pPr>
        <w:pStyle w:val="Heading2"/>
      </w:pPr>
      <w:r w:rsidRPr="002F27EC">
        <w:t>Aims Of Procedure</w:t>
      </w:r>
    </w:p>
    <w:p w14:paraId="3659D0E4" w14:textId="77777777" w:rsidR="002E5B29" w:rsidRDefault="002E5B29" w:rsidP="002E5B29">
      <w:pPr>
        <w:pStyle w:val="ListParagraph"/>
        <w:numPr>
          <w:ilvl w:val="0"/>
          <w:numId w:val="0"/>
        </w:numPr>
        <w:ind w:left="1080"/>
        <w:rPr>
          <w:rFonts w:ascii="Arial" w:hAnsi="Arial"/>
        </w:rPr>
      </w:pPr>
    </w:p>
    <w:p w14:paraId="50C53E9B" w14:textId="3E5925A3" w:rsidR="002F27EC" w:rsidRPr="004654E3" w:rsidRDefault="002F27EC" w:rsidP="004654E3">
      <w:pPr>
        <w:pStyle w:val="ListParagraph"/>
        <w:numPr>
          <w:ilvl w:val="0"/>
          <w:numId w:val="53"/>
        </w:numPr>
        <w:rPr>
          <w:rFonts w:ascii="Arial" w:hAnsi="Arial"/>
        </w:rPr>
      </w:pPr>
      <w:r w:rsidRPr="004654E3">
        <w:rPr>
          <w:rFonts w:ascii="Arial" w:hAnsi="Arial"/>
        </w:rPr>
        <w:t>To support the development of a shared understanding concerning the level of need children and young people have, ensuring we offer the right service at the right time</w:t>
      </w:r>
      <w:r w:rsidR="00BD24DF">
        <w:rPr>
          <w:rFonts w:ascii="Arial" w:hAnsi="Arial"/>
        </w:rPr>
        <w:t>. This is</w:t>
      </w:r>
      <w:r w:rsidRPr="004654E3">
        <w:rPr>
          <w:rFonts w:ascii="Arial" w:hAnsi="Arial"/>
        </w:rPr>
        <w:t xml:space="preserve"> supported by the multi-agency training delivered by the NSSCP.</w:t>
      </w:r>
    </w:p>
    <w:p w14:paraId="1C9A3316" w14:textId="6E5C8D4B" w:rsidR="002F27EC" w:rsidRPr="004654E3" w:rsidRDefault="002F27EC" w:rsidP="004654E3">
      <w:pPr>
        <w:pStyle w:val="ListParagraph"/>
        <w:numPr>
          <w:ilvl w:val="0"/>
          <w:numId w:val="53"/>
        </w:numPr>
        <w:rPr>
          <w:rFonts w:ascii="Arial" w:hAnsi="Arial"/>
        </w:rPr>
      </w:pPr>
      <w:r w:rsidRPr="004654E3">
        <w:rPr>
          <w:rFonts w:ascii="Arial" w:hAnsi="Arial"/>
        </w:rPr>
        <w:t>To promote the best multi-agency practices, all practitioners should be able to question decision-making. This is both their right and responsibility.</w:t>
      </w:r>
    </w:p>
    <w:p w14:paraId="2AD4AC02" w14:textId="44DCA197" w:rsidR="002F27EC" w:rsidRPr="004654E3" w:rsidRDefault="002F27EC" w:rsidP="004654E3">
      <w:pPr>
        <w:pStyle w:val="ListParagraph"/>
        <w:numPr>
          <w:ilvl w:val="0"/>
          <w:numId w:val="53"/>
        </w:numPr>
        <w:rPr>
          <w:rFonts w:ascii="Arial" w:hAnsi="Arial"/>
        </w:rPr>
      </w:pPr>
      <w:r w:rsidRPr="004654E3">
        <w:rPr>
          <w:rFonts w:ascii="Arial" w:hAnsi="Arial"/>
        </w:rPr>
        <w:t>To provide practitioners with the means to raise questions they have about decisions made by other professionals or services by:</w:t>
      </w:r>
    </w:p>
    <w:p w14:paraId="3BD78831" w14:textId="72E388CB" w:rsidR="002F27EC" w:rsidRPr="004654E3" w:rsidRDefault="002F27EC" w:rsidP="004654E3">
      <w:pPr>
        <w:pStyle w:val="ListParagraph"/>
        <w:numPr>
          <w:ilvl w:val="1"/>
          <w:numId w:val="54"/>
        </w:numPr>
        <w:rPr>
          <w:rFonts w:ascii="Arial" w:hAnsi="Arial"/>
        </w:rPr>
      </w:pPr>
      <w:r w:rsidRPr="004654E3">
        <w:rPr>
          <w:rFonts w:ascii="Arial" w:hAnsi="Arial"/>
        </w:rPr>
        <w:t>Resolving issues and professional differences that may hinder the progress for the child or young person quickly and openly.</w:t>
      </w:r>
    </w:p>
    <w:p w14:paraId="569093DF" w14:textId="5F2DC5DC" w:rsidR="002F27EC" w:rsidRPr="004654E3" w:rsidRDefault="002F27EC" w:rsidP="004654E3">
      <w:pPr>
        <w:pStyle w:val="ListParagraph"/>
        <w:numPr>
          <w:ilvl w:val="1"/>
          <w:numId w:val="54"/>
        </w:numPr>
        <w:rPr>
          <w:rFonts w:ascii="Arial" w:hAnsi="Arial"/>
        </w:rPr>
      </w:pPr>
      <w:r w:rsidRPr="004654E3">
        <w:rPr>
          <w:rFonts w:ascii="Arial" w:hAnsi="Arial"/>
        </w:rPr>
        <w:t>Overcoming problematic areas in working together where there is a lack of clarity.</w:t>
      </w:r>
    </w:p>
    <w:p w14:paraId="38F9690F" w14:textId="46098AE7" w:rsidR="002F27EC" w:rsidRPr="004654E3" w:rsidRDefault="002F27EC" w:rsidP="004654E3">
      <w:pPr>
        <w:pStyle w:val="ListParagraph"/>
        <w:numPr>
          <w:ilvl w:val="1"/>
          <w:numId w:val="54"/>
        </w:numPr>
        <w:rPr>
          <w:rFonts w:ascii="Arial" w:hAnsi="Arial"/>
        </w:rPr>
      </w:pPr>
      <w:r w:rsidRPr="004654E3">
        <w:rPr>
          <w:rFonts w:ascii="Arial" w:hAnsi="Arial"/>
        </w:rPr>
        <w:t>Promoting effective resolutions by considering required amendments to organisational protocols and procedures.</w:t>
      </w:r>
    </w:p>
    <w:p w14:paraId="6251F22D" w14:textId="526AB040" w:rsidR="002F27EC" w:rsidRDefault="002F27EC" w:rsidP="004654E3">
      <w:pPr>
        <w:pStyle w:val="ListParagraph"/>
        <w:numPr>
          <w:ilvl w:val="0"/>
          <w:numId w:val="53"/>
        </w:numPr>
        <w:rPr>
          <w:rFonts w:ascii="Arial" w:hAnsi="Arial"/>
        </w:rPr>
      </w:pPr>
      <w:r w:rsidRPr="004654E3">
        <w:rPr>
          <w:rFonts w:ascii="Arial" w:hAnsi="Arial"/>
        </w:rPr>
        <w:lastRenderedPageBreak/>
        <w:t>To resolve differences within the shortest timescale possible to ensure the child or young person’s current safety is understood and promoted.</w:t>
      </w:r>
    </w:p>
    <w:p w14:paraId="1F7D0617" w14:textId="77777777" w:rsidR="002E5B29" w:rsidRPr="004654E3" w:rsidRDefault="002E5B29" w:rsidP="004718FA">
      <w:pPr>
        <w:pStyle w:val="ListParagraph"/>
        <w:numPr>
          <w:ilvl w:val="0"/>
          <w:numId w:val="0"/>
        </w:numPr>
        <w:ind w:left="1080"/>
        <w:rPr>
          <w:rFonts w:ascii="Arial" w:hAnsi="Arial"/>
        </w:rPr>
      </w:pPr>
    </w:p>
    <w:p w14:paraId="19BD7D5F" w14:textId="2346E31D" w:rsidR="002F27EC" w:rsidRPr="002F27EC" w:rsidRDefault="001935CA" w:rsidP="001935CA">
      <w:pPr>
        <w:pStyle w:val="Heading2"/>
      </w:pPr>
      <w:r w:rsidRPr="002F27EC">
        <w:t>Timescales</w:t>
      </w:r>
    </w:p>
    <w:p w14:paraId="59224164" w14:textId="77777777" w:rsidR="002E5B29" w:rsidRDefault="002E5B29" w:rsidP="002F27EC">
      <w:pPr>
        <w:rPr>
          <w:rFonts w:ascii="Arial" w:hAnsi="Arial"/>
        </w:rPr>
      </w:pPr>
    </w:p>
    <w:p w14:paraId="4AB735A1" w14:textId="497F28F3" w:rsidR="002F27EC" w:rsidRPr="002F27EC" w:rsidRDefault="002F27EC" w:rsidP="002F27EC">
      <w:pPr>
        <w:rPr>
          <w:rFonts w:ascii="Arial" w:hAnsi="Arial"/>
        </w:rPr>
      </w:pPr>
      <w:r w:rsidRPr="002F27EC">
        <w:rPr>
          <w:rFonts w:ascii="Arial" w:hAnsi="Arial"/>
        </w:rPr>
        <w:t>It is in the child’s best interests that timely decisions are made, therefore differences of opinions should always be resolved quickly. This will of course be determined by the complexity of the issues and the perceived risk a child is experiencing.</w:t>
      </w:r>
      <w:r w:rsidR="00604C96">
        <w:rPr>
          <w:rFonts w:ascii="Arial" w:hAnsi="Arial"/>
        </w:rPr>
        <w:t xml:space="preserve"> </w:t>
      </w:r>
      <w:r w:rsidRPr="002F27EC">
        <w:rPr>
          <w:rFonts w:ascii="Arial" w:hAnsi="Arial"/>
        </w:rPr>
        <w:t xml:space="preserve">The primary focus throughout will be to ensure that the safety and wellbeing of the child/young person </w:t>
      </w:r>
      <w:r w:rsidR="000B73C9" w:rsidRPr="002F27EC">
        <w:rPr>
          <w:rFonts w:ascii="Arial" w:hAnsi="Arial"/>
        </w:rPr>
        <w:t>is always central</w:t>
      </w:r>
      <w:r>
        <w:rPr>
          <w:rFonts w:ascii="Arial" w:hAnsi="Arial"/>
        </w:rPr>
        <w:t>.</w:t>
      </w:r>
    </w:p>
    <w:p w14:paraId="6C1C517F" w14:textId="5E20EF00" w:rsidR="002F27EC" w:rsidRPr="002F27EC" w:rsidRDefault="002F27EC" w:rsidP="002F27EC">
      <w:pPr>
        <w:rPr>
          <w:rFonts w:ascii="Arial" w:hAnsi="Arial"/>
        </w:rPr>
      </w:pPr>
      <w:r w:rsidRPr="002F27EC">
        <w:rPr>
          <w:rFonts w:ascii="Arial" w:hAnsi="Arial"/>
        </w:rPr>
        <w:t>It is the responsibility of each agency to ensure decisions regarding children, where appropriate, are shared or sought. The best people to raise and resolve issues are those who work directly to support the child and their family.</w:t>
      </w:r>
    </w:p>
    <w:p w14:paraId="6BBC8CFA" w14:textId="6F0B1458" w:rsidR="002F27EC" w:rsidRPr="002F27EC" w:rsidRDefault="00691004" w:rsidP="002F27EC">
      <w:pPr>
        <w:rPr>
          <w:rFonts w:ascii="Arial" w:hAnsi="Arial"/>
        </w:rPr>
      </w:pPr>
      <w:r w:rsidRPr="00A47AAC">
        <w:rPr>
          <w:rFonts w:ascii="Arial" w:hAnsi="Arial"/>
        </w:rPr>
        <w:t xml:space="preserve">We expect that </w:t>
      </w:r>
      <w:proofErr w:type="gramStart"/>
      <w:r w:rsidRPr="00A47AAC">
        <w:rPr>
          <w:rFonts w:ascii="Arial" w:hAnsi="Arial"/>
        </w:rPr>
        <w:t>the majority of</w:t>
      </w:r>
      <w:proofErr w:type="gramEnd"/>
      <w:r w:rsidRPr="00A47AAC">
        <w:rPr>
          <w:rFonts w:ascii="Arial" w:hAnsi="Arial"/>
        </w:rPr>
        <w:t xml:space="preserve"> issues will be resolved through good communication and </w:t>
      </w:r>
      <w:r w:rsidRPr="00A47AAC">
        <w:rPr>
          <w:rFonts w:ascii="Arial" w:hAnsi="Arial"/>
          <w:b/>
          <w:bCs/>
        </w:rPr>
        <w:t>within 5 working days</w:t>
      </w:r>
      <w:r w:rsidRPr="00A47AAC">
        <w:rPr>
          <w:rFonts w:ascii="Arial" w:hAnsi="Arial"/>
        </w:rPr>
        <w:t xml:space="preserve"> through Stages 1 to 3 of the process as outlined in the procedures section. In the unlikely event that disagreement continues and issues remain unresolved</w:t>
      </w:r>
      <w:r w:rsidR="002F39BA" w:rsidRPr="00A47AAC">
        <w:rPr>
          <w:rFonts w:ascii="Arial" w:hAnsi="Arial"/>
        </w:rPr>
        <w:t>,</w:t>
      </w:r>
      <w:r w:rsidRPr="00A47AAC">
        <w:rPr>
          <w:rFonts w:ascii="Arial" w:hAnsi="Arial"/>
        </w:rPr>
        <w:t xml:space="preserve"> the next stage i</w:t>
      </w:r>
      <w:r w:rsidR="002F39BA" w:rsidRPr="00A47AAC">
        <w:rPr>
          <w:rFonts w:ascii="Arial" w:hAnsi="Arial"/>
        </w:rPr>
        <w:t>s</w:t>
      </w:r>
      <w:r w:rsidRPr="00A47AAC">
        <w:rPr>
          <w:rFonts w:ascii="Arial" w:hAnsi="Arial"/>
        </w:rPr>
        <w:t xml:space="preserve"> to refer this to the Safeguarding Partnership. The Safeguarding Partnership will respond </w:t>
      </w:r>
      <w:r w:rsidR="00EE46B3" w:rsidRPr="00A47AAC">
        <w:rPr>
          <w:rFonts w:ascii="Arial" w:hAnsi="Arial"/>
        </w:rPr>
        <w:t>with</w:t>
      </w:r>
      <w:r w:rsidRPr="00A47AAC">
        <w:rPr>
          <w:rFonts w:ascii="Arial" w:hAnsi="Arial"/>
        </w:rPr>
        <w:t>in</w:t>
      </w:r>
      <w:r w:rsidR="00EE46B3" w:rsidRPr="00A47AAC">
        <w:rPr>
          <w:rFonts w:ascii="Arial" w:hAnsi="Arial"/>
        </w:rPr>
        <w:t xml:space="preserve"> a further</w:t>
      </w:r>
      <w:r w:rsidRPr="00A47AAC">
        <w:rPr>
          <w:rFonts w:ascii="Arial" w:hAnsi="Arial"/>
        </w:rPr>
        <w:t xml:space="preserve"> </w:t>
      </w:r>
      <w:r w:rsidR="00623202" w:rsidRPr="00A47AAC">
        <w:rPr>
          <w:rFonts w:ascii="Arial" w:hAnsi="Arial"/>
        </w:rPr>
        <w:t>3</w:t>
      </w:r>
      <w:r w:rsidRPr="00A47AAC">
        <w:rPr>
          <w:rFonts w:ascii="Arial" w:hAnsi="Arial"/>
        </w:rPr>
        <w:t xml:space="preserve"> </w:t>
      </w:r>
      <w:r w:rsidR="00A47AAC" w:rsidRPr="00A47AAC">
        <w:rPr>
          <w:rFonts w:ascii="Arial" w:hAnsi="Arial"/>
        </w:rPr>
        <w:t xml:space="preserve">working </w:t>
      </w:r>
      <w:r w:rsidRPr="00A47AAC">
        <w:rPr>
          <w:rFonts w:ascii="Arial" w:hAnsi="Arial"/>
        </w:rPr>
        <w:t>days.</w:t>
      </w:r>
      <w:r w:rsidRPr="00691004">
        <w:rPr>
          <w:rFonts w:ascii="Arial" w:hAnsi="Arial"/>
        </w:rPr>
        <w:t xml:space="preserve"> </w:t>
      </w:r>
    </w:p>
    <w:p w14:paraId="35EC1C1A" w14:textId="512C963B" w:rsidR="002F27EC" w:rsidRDefault="00ED3AA0" w:rsidP="002F27EC">
      <w:pPr>
        <w:rPr>
          <w:rFonts w:ascii="Arial" w:hAnsi="Arial"/>
        </w:rPr>
      </w:pPr>
      <w:r>
        <w:rPr>
          <w:rFonts w:ascii="Arial" w:hAnsi="Arial"/>
        </w:rPr>
        <w:t>F</w:t>
      </w:r>
      <w:r w:rsidR="002F27EC" w:rsidRPr="002F27EC">
        <w:rPr>
          <w:rFonts w:ascii="Arial" w:hAnsi="Arial"/>
        </w:rPr>
        <w:t>or the purposes of this policy</w:t>
      </w:r>
      <w:r>
        <w:rPr>
          <w:rFonts w:ascii="Arial" w:hAnsi="Arial"/>
        </w:rPr>
        <w:t>,</w:t>
      </w:r>
      <w:r w:rsidR="002F27EC" w:rsidRPr="002F27EC">
        <w:rPr>
          <w:rFonts w:ascii="Arial" w:hAnsi="Arial"/>
        </w:rPr>
        <w:t xml:space="preserve"> we consider a working day to be Monday through to Friday (excluding bank holidays).  If annual leave or end of shift is imminent it is the practitioner or </w:t>
      </w:r>
      <w:r w:rsidR="002E5B29">
        <w:rPr>
          <w:rFonts w:ascii="Arial" w:hAnsi="Arial"/>
        </w:rPr>
        <w:t>m</w:t>
      </w:r>
      <w:r w:rsidR="002F27EC" w:rsidRPr="002F27EC">
        <w:rPr>
          <w:rFonts w:ascii="Arial" w:hAnsi="Arial"/>
        </w:rPr>
        <w:t>anager’s professional responsibility to ensure this is handed over to an appropriate colleague.</w:t>
      </w:r>
    </w:p>
    <w:p w14:paraId="5BFB3D1A" w14:textId="77777777" w:rsidR="002E5B29" w:rsidRPr="002F27EC" w:rsidRDefault="002E5B29" w:rsidP="002F27EC">
      <w:pPr>
        <w:rPr>
          <w:rFonts w:ascii="Arial" w:hAnsi="Arial"/>
        </w:rPr>
      </w:pPr>
    </w:p>
    <w:p w14:paraId="74D4E0E0" w14:textId="0CB75BA4" w:rsidR="002F27EC" w:rsidRPr="002F27EC" w:rsidRDefault="002F27EC" w:rsidP="00A0442F">
      <w:pPr>
        <w:pStyle w:val="Heading2"/>
      </w:pPr>
      <w:r w:rsidRPr="002F27EC">
        <w:t>I</w:t>
      </w:r>
      <w:r w:rsidR="00A0442F">
        <w:t>ssues</w:t>
      </w:r>
    </w:p>
    <w:p w14:paraId="0A89D046" w14:textId="77777777" w:rsidR="002E5B29" w:rsidRDefault="002E5B29" w:rsidP="002F27EC">
      <w:pPr>
        <w:rPr>
          <w:rFonts w:ascii="Arial" w:hAnsi="Arial"/>
        </w:rPr>
      </w:pPr>
    </w:p>
    <w:p w14:paraId="651B1A59" w14:textId="3BC7990D" w:rsidR="002F27EC" w:rsidRPr="002F27EC" w:rsidRDefault="002F27EC" w:rsidP="002F27EC">
      <w:pPr>
        <w:rPr>
          <w:rFonts w:ascii="Arial" w:hAnsi="Arial"/>
        </w:rPr>
      </w:pPr>
      <w:r w:rsidRPr="002F27EC">
        <w:rPr>
          <w:rFonts w:ascii="Arial" w:hAnsi="Arial"/>
        </w:rPr>
        <w:t>There is not an exhaustive list of issues that fit within this policy area</w:t>
      </w:r>
      <w:r w:rsidR="00ED3AA0">
        <w:rPr>
          <w:rFonts w:ascii="Arial" w:hAnsi="Arial"/>
        </w:rPr>
        <w:t>;</w:t>
      </w:r>
      <w:r w:rsidRPr="002F27EC">
        <w:rPr>
          <w:rFonts w:ascii="Arial" w:hAnsi="Arial"/>
        </w:rPr>
        <w:t xml:space="preserve"> that is down to</w:t>
      </w:r>
      <w:r w:rsidR="00BB0789">
        <w:rPr>
          <w:rFonts w:ascii="Arial" w:hAnsi="Arial"/>
        </w:rPr>
        <w:t xml:space="preserve"> </w:t>
      </w:r>
      <w:r w:rsidRPr="002F27EC">
        <w:rPr>
          <w:rFonts w:ascii="Arial" w:hAnsi="Arial"/>
        </w:rPr>
        <w:t>individual practitioners and managers to determine and raise. However, some typical</w:t>
      </w:r>
      <w:r w:rsidR="00BB0789">
        <w:rPr>
          <w:rFonts w:ascii="Arial" w:hAnsi="Arial"/>
        </w:rPr>
        <w:t xml:space="preserve"> </w:t>
      </w:r>
      <w:r w:rsidRPr="002F27EC">
        <w:rPr>
          <w:rFonts w:ascii="Arial" w:hAnsi="Arial"/>
        </w:rPr>
        <w:t>issues that could be raised via this policy are:</w:t>
      </w:r>
    </w:p>
    <w:p w14:paraId="5BCEA6E4" w14:textId="5098C2F0" w:rsidR="002F27EC" w:rsidRPr="00BB0789" w:rsidRDefault="002F27EC" w:rsidP="00BB0789">
      <w:pPr>
        <w:pStyle w:val="ListParagraph"/>
        <w:numPr>
          <w:ilvl w:val="0"/>
          <w:numId w:val="56"/>
        </w:numPr>
        <w:rPr>
          <w:rFonts w:ascii="Arial" w:hAnsi="Arial"/>
        </w:rPr>
      </w:pPr>
      <w:r w:rsidRPr="00BB0789">
        <w:rPr>
          <w:rFonts w:ascii="Arial" w:hAnsi="Arial"/>
        </w:rPr>
        <w:t xml:space="preserve">Decisions made by </w:t>
      </w:r>
      <w:r w:rsidR="00BD24DF">
        <w:rPr>
          <w:rFonts w:ascii="Arial" w:hAnsi="Arial"/>
        </w:rPr>
        <w:t>an</w:t>
      </w:r>
      <w:r w:rsidRPr="00BB0789">
        <w:rPr>
          <w:rFonts w:ascii="Arial" w:hAnsi="Arial"/>
        </w:rPr>
        <w:t xml:space="preserve"> agency that another agency feels is not in the child’s best interests such as offering an alternative or no service.</w:t>
      </w:r>
    </w:p>
    <w:p w14:paraId="21E55B83" w14:textId="210D8F41" w:rsidR="002F27EC" w:rsidRPr="00BB0789" w:rsidRDefault="002F27EC" w:rsidP="00BB0789">
      <w:pPr>
        <w:pStyle w:val="ListParagraph"/>
        <w:numPr>
          <w:ilvl w:val="0"/>
          <w:numId w:val="56"/>
        </w:numPr>
        <w:rPr>
          <w:rFonts w:ascii="Arial" w:hAnsi="Arial"/>
        </w:rPr>
      </w:pPr>
      <w:r w:rsidRPr="00BB0789">
        <w:rPr>
          <w:rFonts w:ascii="Arial" w:hAnsi="Arial"/>
        </w:rPr>
        <w:t xml:space="preserve">The length of time </w:t>
      </w:r>
      <w:r w:rsidR="00BD24DF">
        <w:rPr>
          <w:rFonts w:ascii="Arial" w:hAnsi="Arial"/>
        </w:rPr>
        <w:t>accessing</w:t>
      </w:r>
      <w:r w:rsidRPr="00BB0789">
        <w:rPr>
          <w:rFonts w:ascii="Arial" w:hAnsi="Arial"/>
        </w:rPr>
        <w:t xml:space="preserve"> a service is potentially going to take and the </w:t>
      </w:r>
      <w:r w:rsidR="00BD24DF" w:rsidRPr="00BB0789">
        <w:rPr>
          <w:rFonts w:ascii="Arial" w:hAnsi="Arial"/>
        </w:rPr>
        <w:t xml:space="preserve">adverse </w:t>
      </w:r>
      <w:r w:rsidRPr="00BB0789">
        <w:rPr>
          <w:rFonts w:ascii="Arial" w:hAnsi="Arial"/>
        </w:rPr>
        <w:t>impact of the wait upon the child/family.</w:t>
      </w:r>
    </w:p>
    <w:p w14:paraId="76F46C88" w14:textId="5134E588" w:rsidR="002F27EC" w:rsidRPr="00BB0789" w:rsidRDefault="002F27EC" w:rsidP="00BB0789">
      <w:pPr>
        <w:pStyle w:val="ListParagraph"/>
        <w:numPr>
          <w:ilvl w:val="0"/>
          <w:numId w:val="56"/>
        </w:numPr>
        <w:rPr>
          <w:rFonts w:ascii="Arial" w:hAnsi="Arial"/>
        </w:rPr>
      </w:pPr>
      <w:r w:rsidRPr="00BB0789">
        <w:rPr>
          <w:rFonts w:ascii="Arial" w:hAnsi="Arial"/>
        </w:rPr>
        <w:t>The impact of a reduced service on wider aspects of the child’s life such as family or placement breakdown.</w:t>
      </w:r>
    </w:p>
    <w:p w14:paraId="545B68F1" w14:textId="5FC2715E" w:rsidR="002F27EC" w:rsidRPr="00BB0789" w:rsidRDefault="002F27EC" w:rsidP="00BB0789">
      <w:pPr>
        <w:pStyle w:val="ListParagraph"/>
        <w:numPr>
          <w:ilvl w:val="0"/>
          <w:numId w:val="56"/>
        </w:numPr>
        <w:rPr>
          <w:rFonts w:ascii="Arial" w:hAnsi="Arial"/>
        </w:rPr>
      </w:pPr>
      <w:r w:rsidRPr="00BB0789">
        <w:rPr>
          <w:rFonts w:ascii="Arial" w:hAnsi="Arial"/>
        </w:rPr>
        <w:t>Children receiving a service that maybe doesn’t reflect the perceived level of need.</w:t>
      </w:r>
    </w:p>
    <w:p w14:paraId="3E9D46BB" w14:textId="24D3EBD4" w:rsidR="002F27EC" w:rsidRDefault="002F27EC" w:rsidP="002F27EC">
      <w:pPr>
        <w:rPr>
          <w:rFonts w:ascii="Arial" w:hAnsi="Arial"/>
        </w:rPr>
      </w:pPr>
      <w:r w:rsidRPr="002F27EC">
        <w:rPr>
          <w:rFonts w:ascii="Arial" w:hAnsi="Arial"/>
        </w:rPr>
        <w:t>What is crucial throughout this is the impact on the child and the evidence that supports this.</w:t>
      </w:r>
    </w:p>
    <w:p w14:paraId="1971CB18" w14:textId="77777777" w:rsidR="002E5B29" w:rsidRDefault="002E5B29" w:rsidP="002F27EC">
      <w:pPr>
        <w:rPr>
          <w:rFonts w:ascii="Arial" w:hAnsi="Arial"/>
        </w:rPr>
      </w:pPr>
    </w:p>
    <w:p w14:paraId="762066DF" w14:textId="77777777" w:rsidR="00D93032" w:rsidRPr="002F27EC" w:rsidRDefault="00D93032" w:rsidP="002F27EC">
      <w:pPr>
        <w:rPr>
          <w:rFonts w:ascii="Arial" w:hAnsi="Arial"/>
        </w:rPr>
      </w:pPr>
    </w:p>
    <w:p w14:paraId="072B3A6E" w14:textId="7CE84C54" w:rsidR="002F27EC" w:rsidRPr="002F27EC" w:rsidRDefault="003D33B2" w:rsidP="003D33B2">
      <w:pPr>
        <w:pStyle w:val="Heading2"/>
      </w:pPr>
      <w:r w:rsidRPr="002F27EC">
        <w:lastRenderedPageBreak/>
        <w:t>Recording</w:t>
      </w:r>
    </w:p>
    <w:p w14:paraId="4D4B912A" w14:textId="77777777" w:rsidR="002E5B29" w:rsidRDefault="002E5B29" w:rsidP="002F27EC">
      <w:pPr>
        <w:rPr>
          <w:rFonts w:ascii="Arial" w:hAnsi="Arial"/>
        </w:rPr>
      </w:pPr>
    </w:p>
    <w:p w14:paraId="18FBA84E" w14:textId="541782BB" w:rsidR="002F27EC" w:rsidRDefault="002F27EC" w:rsidP="002F27EC">
      <w:pPr>
        <w:rPr>
          <w:rFonts w:ascii="Arial" w:hAnsi="Arial"/>
        </w:rPr>
      </w:pPr>
      <w:r w:rsidRPr="002F27EC">
        <w:rPr>
          <w:rFonts w:ascii="Arial" w:hAnsi="Arial"/>
        </w:rPr>
        <w:t>At all stages of the process</w:t>
      </w:r>
      <w:r w:rsidR="00D93032">
        <w:rPr>
          <w:rFonts w:ascii="Arial" w:hAnsi="Arial"/>
        </w:rPr>
        <w:t>,</w:t>
      </w:r>
      <w:r w:rsidRPr="002F27EC">
        <w:rPr>
          <w:rFonts w:ascii="Arial" w:hAnsi="Arial"/>
        </w:rPr>
        <w:t xml:space="preserve"> actions and decisions must be recorded in writing and shared with relevant personnel, </w:t>
      </w:r>
      <w:r w:rsidR="000F7DE0">
        <w:rPr>
          <w:rFonts w:ascii="Arial" w:hAnsi="Arial"/>
        </w:rPr>
        <w:t>beginning with</w:t>
      </w:r>
      <w:r w:rsidRPr="002F27EC">
        <w:rPr>
          <w:rFonts w:ascii="Arial" w:hAnsi="Arial"/>
        </w:rPr>
        <w:t xml:space="preserve"> the practitioner who raised the issue and their line manager. This must include written confirmation between the parties about an agreed outcome from the conversations</w:t>
      </w:r>
      <w:r w:rsidR="000F7DE0">
        <w:rPr>
          <w:rFonts w:ascii="Arial" w:hAnsi="Arial"/>
        </w:rPr>
        <w:t>,</w:t>
      </w:r>
      <w:r w:rsidRPr="002F27EC">
        <w:rPr>
          <w:rFonts w:ascii="Arial" w:hAnsi="Arial"/>
        </w:rPr>
        <w:t xml:space="preserve"> and how any outstanding issues will be followed up, with agreed timescales.</w:t>
      </w:r>
    </w:p>
    <w:p w14:paraId="6A8BAF28" w14:textId="77777777" w:rsidR="004718FA" w:rsidRPr="002F27EC" w:rsidRDefault="004718FA" w:rsidP="002F27EC">
      <w:pPr>
        <w:rPr>
          <w:rFonts w:ascii="Arial" w:hAnsi="Arial"/>
        </w:rPr>
      </w:pPr>
    </w:p>
    <w:p w14:paraId="52B1F839" w14:textId="1CE350BA" w:rsidR="002F27EC" w:rsidRPr="00A47AAC" w:rsidRDefault="002F27EC" w:rsidP="002F27EC">
      <w:pPr>
        <w:rPr>
          <w:rFonts w:ascii="Arial" w:hAnsi="Arial"/>
        </w:rPr>
      </w:pPr>
      <w:r w:rsidRPr="002F27EC">
        <w:rPr>
          <w:rFonts w:ascii="Arial" w:hAnsi="Arial"/>
        </w:rPr>
        <w:t xml:space="preserve">For </w:t>
      </w:r>
      <w:r w:rsidR="0042704F">
        <w:rPr>
          <w:rFonts w:ascii="Arial" w:hAnsi="Arial"/>
        </w:rPr>
        <w:t>S</w:t>
      </w:r>
      <w:r w:rsidRPr="002F27EC">
        <w:rPr>
          <w:rFonts w:ascii="Arial" w:hAnsi="Arial"/>
        </w:rPr>
        <w:t xml:space="preserve">tage 1 issues, the practitioners raising the issue will need to record </w:t>
      </w:r>
      <w:r w:rsidR="000F7DE0">
        <w:rPr>
          <w:rFonts w:ascii="Arial" w:hAnsi="Arial"/>
        </w:rPr>
        <w:t>this in</w:t>
      </w:r>
      <w:r w:rsidRPr="002F27EC">
        <w:rPr>
          <w:rFonts w:ascii="Arial" w:hAnsi="Arial"/>
        </w:rPr>
        <w:t xml:space="preserve"> writing </w:t>
      </w:r>
      <w:r w:rsidR="000F7DE0">
        <w:rPr>
          <w:rFonts w:ascii="Arial" w:hAnsi="Arial"/>
        </w:rPr>
        <w:t>along with any subsequent</w:t>
      </w:r>
      <w:r w:rsidRPr="002F27EC">
        <w:rPr>
          <w:rFonts w:ascii="Arial" w:hAnsi="Arial"/>
        </w:rPr>
        <w:t xml:space="preserve"> discussions and</w:t>
      </w:r>
      <w:r w:rsidR="000F7DE0">
        <w:rPr>
          <w:rFonts w:ascii="Arial" w:hAnsi="Arial"/>
        </w:rPr>
        <w:t xml:space="preserve"> the</w:t>
      </w:r>
      <w:r w:rsidRPr="002F27EC">
        <w:rPr>
          <w:rFonts w:ascii="Arial" w:hAnsi="Arial"/>
        </w:rPr>
        <w:t xml:space="preserve"> resolution</w:t>
      </w:r>
      <w:r w:rsidR="000F7DE0">
        <w:rPr>
          <w:rFonts w:ascii="Arial" w:hAnsi="Arial"/>
        </w:rPr>
        <w:t>. This should then be shared</w:t>
      </w:r>
      <w:r w:rsidRPr="002F27EC">
        <w:rPr>
          <w:rFonts w:ascii="Arial" w:hAnsi="Arial"/>
        </w:rPr>
        <w:t xml:space="preserve"> via email </w:t>
      </w:r>
      <w:r w:rsidRPr="00A47AAC">
        <w:rPr>
          <w:rFonts w:ascii="Arial" w:hAnsi="Arial"/>
        </w:rPr>
        <w:t xml:space="preserve">with </w:t>
      </w:r>
      <w:r w:rsidR="00D93032" w:rsidRPr="00A47AAC">
        <w:rPr>
          <w:rFonts w:ascii="Arial" w:hAnsi="Arial"/>
        </w:rPr>
        <w:t xml:space="preserve">all </w:t>
      </w:r>
      <w:r w:rsidRPr="00A47AAC">
        <w:rPr>
          <w:rFonts w:ascii="Arial" w:hAnsi="Arial"/>
        </w:rPr>
        <w:t>agencies</w:t>
      </w:r>
      <w:r w:rsidR="00D93032" w:rsidRPr="00A47AAC">
        <w:rPr>
          <w:rFonts w:ascii="Arial" w:hAnsi="Arial"/>
        </w:rPr>
        <w:t xml:space="preserve"> involved</w:t>
      </w:r>
      <w:r w:rsidRPr="00A47AAC">
        <w:rPr>
          <w:rFonts w:ascii="Arial" w:hAnsi="Arial"/>
        </w:rPr>
        <w:t>. Each agency is responsible for uploading /filing this onto the child’s record (electronic or paper)</w:t>
      </w:r>
      <w:r w:rsidR="00D93032" w:rsidRPr="00A47AAC">
        <w:rPr>
          <w:rFonts w:ascii="Arial" w:hAnsi="Arial"/>
        </w:rPr>
        <w:t>.</w:t>
      </w:r>
    </w:p>
    <w:p w14:paraId="1BCDC908" w14:textId="77777777" w:rsidR="004718FA" w:rsidRPr="00A47AAC" w:rsidRDefault="004718FA" w:rsidP="002F27EC">
      <w:pPr>
        <w:rPr>
          <w:rFonts w:ascii="Arial" w:hAnsi="Arial"/>
        </w:rPr>
      </w:pPr>
    </w:p>
    <w:p w14:paraId="7C5B8CF2" w14:textId="05954DBE" w:rsidR="002F27EC" w:rsidRDefault="002F27EC" w:rsidP="002F27EC">
      <w:pPr>
        <w:rPr>
          <w:rFonts w:ascii="Arial" w:hAnsi="Arial"/>
        </w:rPr>
      </w:pPr>
      <w:r w:rsidRPr="00A47AAC">
        <w:rPr>
          <w:rFonts w:ascii="Arial" w:hAnsi="Arial"/>
        </w:rPr>
        <w:t xml:space="preserve">For </w:t>
      </w:r>
      <w:r w:rsidR="0042704F" w:rsidRPr="00A47AAC">
        <w:rPr>
          <w:rFonts w:ascii="Arial" w:hAnsi="Arial"/>
        </w:rPr>
        <w:t>S</w:t>
      </w:r>
      <w:r w:rsidRPr="00A47AAC">
        <w:rPr>
          <w:rFonts w:ascii="Arial" w:hAnsi="Arial"/>
        </w:rPr>
        <w:t xml:space="preserve">tages 2, 3 and 4 a recording tool is attached as </w:t>
      </w:r>
      <w:r w:rsidR="00A3476F" w:rsidRPr="00A47AAC">
        <w:rPr>
          <w:rFonts w:ascii="Arial" w:hAnsi="Arial"/>
        </w:rPr>
        <w:t>A</w:t>
      </w:r>
      <w:r w:rsidRPr="00A47AAC">
        <w:rPr>
          <w:rFonts w:ascii="Arial" w:hAnsi="Arial"/>
        </w:rPr>
        <w:t>ppendix 1.</w:t>
      </w:r>
      <w:r w:rsidR="002E5B29" w:rsidRPr="00A47AAC">
        <w:rPr>
          <w:rFonts w:ascii="Arial" w:hAnsi="Arial"/>
        </w:rPr>
        <w:t xml:space="preserve"> </w:t>
      </w:r>
      <w:r w:rsidRPr="00A47AAC">
        <w:rPr>
          <w:rFonts w:ascii="Arial" w:hAnsi="Arial"/>
        </w:rPr>
        <w:t>The agency raising the issue remains responsible for the recording throughout the process until resolution.</w:t>
      </w:r>
      <w:r w:rsidR="002E5B29" w:rsidRPr="00A47AAC">
        <w:rPr>
          <w:rFonts w:ascii="Arial" w:hAnsi="Arial"/>
        </w:rPr>
        <w:t xml:space="preserve"> </w:t>
      </w:r>
      <w:r w:rsidRPr="00A47AAC">
        <w:rPr>
          <w:rFonts w:ascii="Arial" w:hAnsi="Arial"/>
        </w:rPr>
        <w:t>It may be useful for a reflective debrief to be facilitated following discussion to promote continuing good working relationships</w:t>
      </w:r>
      <w:r w:rsidR="00D93032" w:rsidRPr="00A47AAC">
        <w:rPr>
          <w:rFonts w:ascii="Arial" w:hAnsi="Arial"/>
        </w:rPr>
        <w:t>. However,</w:t>
      </w:r>
      <w:r w:rsidRPr="00A47AAC">
        <w:rPr>
          <w:rFonts w:ascii="Arial" w:hAnsi="Arial"/>
        </w:rPr>
        <w:t xml:space="preserve"> it is not within the remit of this policy to detail what this needs to look like.</w:t>
      </w:r>
    </w:p>
    <w:p w14:paraId="7171DFED" w14:textId="77777777" w:rsidR="002E5B29" w:rsidRPr="002F27EC" w:rsidRDefault="002E5B29" w:rsidP="002F27EC">
      <w:pPr>
        <w:rPr>
          <w:rFonts w:ascii="Arial" w:hAnsi="Arial"/>
        </w:rPr>
      </w:pPr>
    </w:p>
    <w:p w14:paraId="79129ED0" w14:textId="426BF12D" w:rsidR="002F27EC" w:rsidRPr="002F27EC" w:rsidRDefault="0050520F" w:rsidP="0050520F">
      <w:pPr>
        <w:pStyle w:val="Heading2"/>
      </w:pPr>
      <w:r w:rsidRPr="002F27EC">
        <w:t>Procedure</w:t>
      </w:r>
    </w:p>
    <w:p w14:paraId="4068461E" w14:textId="721DFD4D" w:rsidR="002F27EC" w:rsidRPr="00C20E55" w:rsidRDefault="002F27EC" w:rsidP="00EE3435">
      <w:pPr>
        <w:pStyle w:val="Heading3"/>
        <w:rPr>
          <w:color w:val="007300"/>
        </w:rPr>
      </w:pPr>
      <w:r w:rsidRPr="00C20E55">
        <w:rPr>
          <w:color w:val="007300"/>
        </w:rPr>
        <w:t>Stage 1</w:t>
      </w:r>
      <w:r w:rsidR="00EE3435" w:rsidRPr="00C20E55">
        <w:rPr>
          <w:color w:val="007300"/>
        </w:rPr>
        <w:t>:</w:t>
      </w:r>
      <w:r w:rsidRPr="00C20E55">
        <w:rPr>
          <w:color w:val="007300"/>
        </w:rPr>
        <w:t xml:space="preserve"> Initial </w:t>
      </w:r>
      <w:r w:rsidR="002E5B29" w:rsidRPr="00C20E55">
        <w:rPr>
          <w:color w:val="007300"/>
        </w:rPr>
        <w:t>i</w:t>
      </w:r>
      <w:r w:rsidRPr="00C20E55">
        <w:rPr>
          <w:color w:val="007300"/>
        </w:rPr>
        <w:t xml:space="preserve">ssue </w:t>
      </w:r>
      <w:r w:rsidR="002E5B29" w:rsidRPr="00C20E55">
        <w:rPr>
          <w:color w:val="007300"/>
        </w:rPr>
        <w:t>r</w:t>
      </w:r>
      <w:r w:rsidRPr="00C20E55">
        <w:rPr>
          <w:color w:val="007300"/>
        </w:rPr>
        <w:t xml:space="preserve">esolution </w:t>
      </w:r>
      <w:r w:rsidR="00EE3435" w:rsidRPr="00C20E55">
        <w:rPr>
          <w:color w:val="007300"/>
        </w:rPr>
        <w:t xml:space="preserve">from </w:t>
      </w:r>
      <w:r w:rsidRPr="00C20E55">
        <w:rPr>
          <w:color w:val="007300"/>
        </w:rPr>
        <w:t>practitioner to practitioner</w:t>
      </w:r>
      <w:r w:rsidR="00EE3435" w:rsidRPr="00C20E55">
        <w:rPr>
          <w:color w:val="007300"/>
        </w:rPr>
        <w:t xml:space="preserve"> </w:t>
      </w:r>
      <w:r w:rsidRPr="00C20E55">
        <w:rPr>
          <w:color w:val="007300"/>
        </w:rPr>
        <w:t>(</w:t>
      </w:r>
      <w:r w:rsidR="002E5B29" w:rsidRPr="00C20E55">
        <w:rPr>
          <w:color w:val="007300"/>
        </w:rPr>
        <w:t>w</w:t>
      </w:r>
      <w:r w:rsidRPr="00C20E55">
        <w:rPr>
          <w:color w:val="007300"/>
        </w:rPr>
        <w:t>ithin 1 working day)</w:t>
      </w:r>
    </w:p>
    <w:p w14:paraId="49D6E08F" w14:textId="76C64920" w:rsidR="002F27EC" w:rsidRPr="002F27EC" w:rsidRDefault="002F27EC" w:rsidP="002F27EC">
      <w:pPr>
        <w:rPr>
          <w:rFonts w:ascii="Arial" w:hAnsi="Arial"/>
        </w:rPr>
      </w:pPr>
      <w:r w:rsidRPr="002F27EC">
        <w:rPr>
          <w:rFonts w:ascii="Arial" w:hAnsi="Arial"/>
        </w:rPr>
        <w:t>Initial attempts should be taken to resolve the problem peer to peer. Any practitioner who feels that a decision or action is inappropriate, is not safe, or creates a significant issue, should initially attempt to resolve differences through discussion with the other practitioner(s) involved, unless the child, young person or adult is at immediate risk.</w:t>
      </w:r>
    </w:p>
    <w:p w14:paraId="0351BDF5" w14:textId="7EDD521F" w:rsidR="008C4C69" w:rsidRDefault="002F27EC" w:rsidP="008C4C69">
      <w:pPr>
        <w:rPr>
          <w:rFonts w:ascii="Arial" w:hAnsi="Arial"/>
        </w:rPr>
      </w:pPr>
      <w:r w:rsidRPr="002F27EC">
        <w:rPr>
          <w:rFonts w:ascii="Arial" w:hAnsi="Arial"/>
        </w:rPr>
        <w:t xml:space="preserve">This should be done </w:t>
      </w:r>
      <w:r w:rsidRPr="007807D4">
        <w:rPr>
          <w:rFonts w:ascii="Arial" w:hAnsi="Arial"/>
          <w:b/>
          <w:bCs/>
        </w:rPr>
        <w:t xml:space="preserve">within </w:t>
      </w:r>
      <w:r w:rsidR="00770812">
        <w:rPr>
          <w:rFonts w:ascii="Arial" w:hAnsi="Arial"/>
          <w:b/>
          <w:bCs/>
        </w:rPr>
        <w:t>1</w:t>
      </w:r>
      <w:r w:rsidRPr="007807D4">
        <w:rPr>
          <w:rFonts w:ascii="Arial" w:hAnsi="Arial"/>
          <w:b/>
          <w:bCs/>
        </w:rPr>
        <w:t xml:space="preserve"> working day</w:t>
      </w:r>
      <w:r w:rsidRPr="002F27EC">
        <w:rPr>
          <w:rFonts w:ascii="Arial" w:hAnsi="Arial"/>
        </w:rPr>
        <w:t xml:space="preserve">. They should evidence the difference of opinion in writing via an email, including the </w:t>
      </w:r>
      <w:r w:rsidR="007807D4" w:rsidRPr="002F27EC">
        <w:rPr>
          <w:rFonts w:ascii="Arial" w:hAnsi="Arial"/>
        </w:rPr>
        <w:t xml:space="preserve">rationale </w:t>
      </w:r>
      <w:r w:rsidRPr="002F27EC">
        <w:rPr>
          <w:rFonts w:ascii="Arial" w:hAnsi="Arial"/>
        </w:rPr>
        <w:t>and</w:t>
      </w:r>
      <w:r w:rsidR="007807D4" w:rsidRPr="007807D4">
        <w:rPr>
          <w:rFonts w:ascii="Arial" w:hAnsi="Arial"/>
        </w:rPr>
        <w:t xml:space="preserve"> </w:t>
      </w:r>
      <w:r w:rsidR="007807D4" w:rsidRPr="002F27EC">
        <w:rPr>
          <w:rFonts w:ascii="Arial" w:hAnsi="Arial"/>
        </w:rPr>
        <w:t>resolution</w:t>
      </w:r>
      <w:r w:rsidRPr="002F27EC">
        <w:rPr>
          <w:rFonts w:ascii="Arial" w:hAnsi="Arial"/>
        </w:rPr>
        <w:t>. This record must be shared and agreed by all parties involved. A record must be kept on the child/young person’s file.</w:t>
      </w:r>
      <w:r w:rsidR="008C4C69" w:rsidRPr="008C4C69">
        <w:rPr>
          <w:rFonts w:ascii="Arial" w:hAnsi="Arial"/>
        </w:rPr>
        <w:t xml:space="preserve"> </w:t>
      </w:r>
      <w:r w:rsidR="008C4C69" w:rsidRPr="002F27EC">
        <w:rPr>
          <w:rFonts w:ascii="Arial" w:hAnsi="Arial"/>
        </w:rPr>
        <w:t xml:space="preserve">When this occurs, </w:t>
      </w:r>
      <w:r w:rsidR="008C4C69" w:rsidRPr="00D93032">
        <w:rPr>
          <w:rFonts w:ascii="Arial" w:hAnsi="Arial"/>
        </w:rPr>
        <w:t>it is essential that the</w:t>
      </w:r>
      <w:r w:rsidR="008C4C69" w:rsidRPr="00940218">
        <w:rPr>
          <w:rFonts w:ascii="Arial" w:hAnsi="Arial"/>
          <w:b/>
          <w:bCs/>
        </w:rPr>
        <w:t xml:space="preserve"> practitioners exchange both line manager and senior manager details</w:t>
      </w:r>
      <w:r w:rsidR="008C4C69" w:rsidRPr="002F27EC">
        <w:rPr>
          <w:rFonts w:ascii="Arial" w:hAnsi="Arial"/>
        </w:rPr>
        <w:t xml:space="preserve"> to ensure there is no delay later in the process.</w:t>
      </w:r>
    </w:p>
    <w:p w14:paraId="5D251C6A" w14:textId="77777777" w:rsidR="008C4C69" w:rsidRDefault="008C4C69" w:rsidP="008C4C69">
      <w:pPr>
        <w:rPr>
          <w:rFonts w:ascii="Arial" w:hAnsi="Arial"/>
        </w:rPr>
      </w:pPr>
    </w:p>
    <w:p w14:paraId="3C29FE45" w14:textId="0D5D4955" w:rsidR="002F27EC" w:rsidRPr="002F27EC" w:rsidRDefault="002F27EC" w:rsidP="002F27EC">
      <w:pPr>
        <w:rPr>
          <w:rFonts w:ascii="Arial" w:hAnsi="Arial"/>
        </w:rPr>
      </w:pPr>
      <w:r w:rsidRPr="002F27EC">
        <w:rPr>
          <w:rFonts w:ascii="Arial" w:hAnsi="Arial"/>
        </w:rPr>
        <w:t xml:space="preserve">If the practitioner feels the child or young person is at risk of immediate harm, they must raise this with their line manager immediately </w:t>
      </w:r>
      <w:r w:rsidR="007807D4">
        <w:rPr>
          <w:rFonts w:ascii="Arial" w:hAnsi="Arial"/>
        </w:rPr>
        <w:t>following their agency’s safeguarding procedure. In addition, they should</w:t>
      </w:r>
      <w:r w:rsidRPr="002F27EC">
        <w:rPr>
          <w:rFonts w:ascii="Arial" w:hAnsi="Arial"/>
        </w:rPr>
        <w:t xml:space="preserve"> consider what they can do to offer immediate support whilst other services are contacted for support </w:t>
      </w:r>
      <w:r w:rsidR="007807D4">
        <w:rPr>
          <w:rFonts w:ascii="Arial" w:hAnsi="Arial"/>
        </w:rPr>
        <w:t>and/</w:t>
      </w:r>
      <w:r w:rsidRPr="002F27EC">
        <w:rPr>
          <w:rFonts w:ascii="Arial" w:hAnsi="Arial"/>
        </w:rPr>
        <w:t>or advice.  It cannot</w:t>
      </w:r>
      <w:r w:rsidR="009C3048">
        <w:rPr>
          <w:rFonts w:ascii="Arial" w:hAnsi="Arial"/>
        </w:rPr>
        <w:t xml:space="preserve"> </w:t>
      </w:r>
      <w:r w:rsidRPr="002F27EC">
        <w:rPr>
          <w:rFonts w:ascii="Arial" w:hAnsi="Arial"/>
        </w:rPr>
        <w:t>be assumed other agencies will share your views and will therefore respond. This remains the ongoing responsibility of the practitioner in the absence of an alternative working safety plan.</w:t>
      </w:r>
    </w:p>
    <w:p w14:paraId="684331AC" w14:textId="77777777" w:rsidR="002E5B29" w:rsidRPr="002F27EC" w:rsidRDefault="002E5B29" w:rsidP="002F27EC">
      <w:pPr>
        <w:rPr>
          <w:rFonts w:ascii="Arial" w:hAnsi="Arial"/>
        </w:rPr>
      </w:pPr>
    </w:p>
    <w:p w14:paraId="1507F6AF" w14:textId="409C7BF0" w:rsidR="002F27EC" w:rsidRPr="00C20E55" w:rsidRDefault="002F27EC" w:rsidP="003D4EBE">
      <w:pPr>
        <w:pStyle w:val="Heading3"/>
        <w:rPr>
          <w:color w:val="007300"/>
        </w:rPr>
      </w:pPr>
      <w:r w:rsidRPr="00C20E55">
        <w:rPr>
          <w:color w:val="007300"/>
        </w:rPr>
        <w:lastRenderedPageBreak/>
        <w:t>Stage 2</w:t>
      </w:r>
      <w:r w:rsidR="009C3048" w:rsidRPr="00C20E55">
        <w:rPr>
          <w:color w:val="007300"/>
        </w:rPr>
        <w:t>:</w:t>
      </w:r>
      <w:r w:rsidRPr="00C20E55">
        <w:rPr>
          <w:color w:val="007300"/>
        </w:rPr>
        <w:t xml:space="preserve"> Discussing the issue resolution between services or agencies (</w:t>
      </w:r>
      <w:r w:rsidR="002E5B29" w:rsidRPr="00C20E55">
        <w:rPr>
          <w:color w:val="007300"/>
        </w:rPr>
        <w:t>w</w:t>
      </w:r>
      <w:r w:rsidRPr="00C20E55">
        <w:rPr>
          <w:color w:val="007300"/>
        </w:rPr>
        <w:t xml:space="preserve">ithin 2 working days use Appendix 1 </w:t>
      </w:r>
      <w:r w:rsidR="002E5B29" w:rsidRPr="00C20E55">
        <w:rPr>
          <w:color w:val="007300"/>
        </w:rPr>
        <w:t>r</w:t>
      </w:r>
      <w:r w:rsidRPr="00C20E55">
        <w:rPr>
          <w:color w:val="007300"/>
        </w:rPr>
        <w:t>ecording form)</w:t>
      </w:r>
    </w:p>
    <w:p w14:paraId="2E671613" w14:textId="0FDDA1CF" w:rsidR="002F27EC" w:rsidRPr="00A47AAC" w:rsidRDefault="002F27EC" w:rsidP="002F27EC">
      <w:pPr>
        <w:rPr>
          <w:rFonts w:ascii="Arial" w:hAnsi="Arial"/>
        </w:rPr>
      </w:pPr>
      <w:r w:rsidRPr="002F27EC">
        <w:rPr>
          <w:rFonts w:ascii="Arial" w:hAnsi="Arial"/>
        </w:rPr>
        <w:t>Where it is not possible to resolve the matter at practitioner level</w:t>
      </w:r>
      <w:r w:rsidR="00940218">
        <w:rPr>
          <w:rFonts w:ascii="Arial" w:hAnsi="Arial"/>
        </w:rPr>
        <w:t>,</w:t>
      </w:r>
      <w:r w:rsidRPr="002F27EC">
        <w:rPr>
          <w:rFonts w:ascii="Arial" w:hAnsi="Arial"/>
        </w:rPr>
        <w:t xml:space="preserve"> the matter should be referred without delay </w:t>
      </w:r>
      <w:r w:rsidRPr="00A47AAC">
        <w:rPr>
          <w:rFonts w:ascii="Arial" w:hAnsi="Arial"/>
        </w:rPr>
        <w:t xml:space="preserve">to </w:t>
      </w:r>
      <w:r w:rsidR="00D93032" w:rsidRPr="00A47AAC">
        <w:rPr>
          <w:rFonts w:ascii="Arial" w:hAnsi="Arial"/>
        </w:rPr>
        <w:t>each practitioner’s</w:t>
      </w:r>
      <w:r w:rsidRPr="00A47AAC">
        <w:rPr>
          <w:rFonts w:ascii="Arial" w:hAnsi="Arial"/>
        </w:rPr>
        <w:t xml:space="preserve"> line manager.</w:t>
      </w:r>
    </w:p>
    <w:p w14:paraId="3809FF9C" w14:textId="68939E5B" w:rsidR="002F27EC" w:rsidRPr="00A47AAC" w:rsidRDefault="002F27EC" w:rsidP="002F27EC">
      <w:pPr>
        <w:rPr>
          <w:rFonts w:ascii="Arial" w:hAnsi="Arial"/>
          <w:b/>
          <w:bCs/>
        </w:rPr>
      </w:pPr>
      <w:r w:rsidRPr="00A47AAC">
        <w:rPr>
          <w:rFonts w:ascii="Arial" w:hAnsi="Arial"/>
        </w:rPr>
        <w:t xml:space="preserve">The issue will then be considered at line management level, or with the designated or named professional for safeguarding within </w:t>
      </w:r>
      <w:r w:rsidR="00A517E3" w:rsidRPr="00A47AAC">
        <w:rPr>
          <w:rFonts w:ascii="Arial" w:hAnsi="Arial"/>
        </w:rPr>
        <w:t>and between each</w:t>
      </w:r>
      <w:r w:rsidRPr="00A47AAC">
        <w:rPr>
          <w:rFonts w:ascii="Arial" w:hAnsi="Arial"/>
        </w:rPr>
        <w:t xml:space="preserve"> agency</w:t>
      </w:r>
      <w:r w:rsidR="00C6278A" w:rsidRPr="00A47AAC">
        <w:rPr>
          <w:rFonts w:ascii="Arial" w:hAnsi="Arial"/>
        </w:rPr>
        <w:t xml:space="preserve"> </w:t>
      </w:r>
      <w:r w:rsidR="00C6278A" w:rsidRPr="00A47AAC">
        <w:rPr>
          <w:rFonts w:ascii="Arial" w:hAnsi="Arial"/>
          <w:b/>
          <w:bCs/>
        </w:rPr>
        <w:t>within 2 working days</w:t>
      </w:r>
      <w:r w:rsidRPr="00A47AAC">
        <w:rPr>
          <w:rFonts w:ascii="Arial" w:hAnsi="Arial"/>
          <w:b/>
          <w:bCs/>
        </w:rPr>
        <w:t>.</w:t>
      </w:r>
    </w:p>
    <w:p w14:paraId="7A69379A" w14:textId="627A1F59" w:rsidR="002F27EC" w:rsidRPr="00A47AAC" w:rsidRDefault="002F27EC" w:rsidP="002F27EC">
      <w:pPr>
        <w:rPr>
          <w:rFonts w:ascii="Arial" w:hAnsi="Arial"/>
        </w:rPr>
      </w:pPr>
      <w:r w:rsidRPr="00A47AAC">
        <w:rPr>
          <w:rFonts w:ascii="Arial" w:hAnsi="Arial"/>
        </w:rPr>
        <w:t xml:space="preserve">Every effort should be made to resolve the concerns at this level. Records still need to be </w:t>
      </w:r>
      <w:r w:rsidR="00C6278A" w:rsidRPr="00A47AAC">
        <w:rPr>
          <w:rFonts w:ascii="Arial" w:hAnsi="Arial"/>
        </w:rPr>
        <w:t>kept</w:t>
      </w:r>
      <w:r w:rsidR="00A47AAC">
        <w:rPr>
          <w:rFonts w:ascii="Arial" w:hAnsi="Arial"/>
        </w:rPr>
        <w:t xml:space="preserve"> of the </w:t>
      </w:r>
      <w:r w:rsidRPr="00A47AAC">
        <w:rPr>
          <w:rFonts w:ascii="Arial" w:hAnsi="Arial"/>
        </w:rPr>
        <w:t xml:space="preserve">resolution communicated to all parties in writing and </w:t>
      </w:r>
      <w:r w:rsidR="00A47AAC">
        <w:rPr>
          <w:rFonts w:ascii="Arial" w:hAnsi="Arial"/>
        </w:rPr>
        <w:t>the</w:t>
      </w:r>
      <w:r w:rsidRPr="00A47AAC">
        <w:rPr>
          <w:rFonts w:ascii="Arial" w:hAnsi="Arial"/>
        </w:rPr>
        <w:t xml:space="preserve"> child/young person’s file</w:t>
      </w:r>
      <w:r w:rsidR="00A47AAC">
        <w:rPr>
          <w:rFonts w:ascii="Arial" w:hAnsi="Arial"/>
        </w:rPr>
        <w:t xml:space="preserve"> must be updated</w:t>
      </w:r>
      <w:r w:rsidRPr="00A47AAC">
        <w:rPr>
          <w:rFonts w:ascii="Arial" w:hAnsi="Arial"/>
        </w:rPr>
        <w:t xml:space="preserve">. </w:t>
      </w:r>
      <w:r w:rsidR="00C6278A" w:rsidRPr="00A47AAC">
        <w:rPr>
          <w:rFonts w:ascii="Arial" w:hAnsi="Arial"/>
          <w:b/>
          <w:bCs/>
        </w:rPr>
        <w:t>The Recording Form</w:t>
      </w:r>
      <w:r w:rsidR="00C6278A" w:rsidRPr="00A47AAC">
        <w:rPr>
          <w:rFonts w:ascii="Arial" w:hAnsi="Arial"/>
        </w:rPr>
        <w:t xml:space="preserve"> (</w:t>
      </w:r>
      <w:r w:rsidRPr="00A47AAC">
        <w:rPr>
          <w:rFonts w:ascii="Arial" w:hAnsi="Arial"/>
          <w:b/>
          <w:bCs/>
        </w:rPr>
        <w:t>Appendix 1</w:t>
      </w:r>
      <w:r w:rsidR="00C6278A" w:rsidRPr="00A47AAC">
        <w:rPr>
          <w:rFonts w:ascii="Arial" w:hAnsi="Arial"/>
          <w:b/>
          <w:bCs/>
        </w:rPr>
        <w:t>)</w:t>
      </w:r>
      <w:r w:rsidRPr="00A47AAC">
        <w:rPr>
          <w:rFonts w:ascii="Arial" w:hAnsi="Arial"/>
          <w:b/>
          <w:bCs/>
        </w:rPr>
        <w:t xml:space="preserve"> needs to be used </w:t>
      </w:r>
      <w:r w:rsidRPr="00A47AAC">
        <w:rPr>
          <w:rFonts w:ascii="Arial" w:hAnsi="Arial"/>
        </w:rPr>
        <w:t>to evidence the process. The person responsible for recording is the agency raising the issue.</w:t>
      </w:r>
      <w:r w:rsidR="00604C96" w:rsidRPr="00A47AAC">
        <w:rPr>
          <w:rFonts w:ascii="Arial" w:hAnsi="Arial"/>
        </w:rPr>
        <w:t xml:space="preserve"> </w:t>
      </w:r>
      <w:r w:rsidR="00604C96" w:rsidRPr="00A47AAC">
        <w:rPr>
          <w:rFonts w:ascii="Arial" w:hAnsi="Arial"/>
          <w:b/>
          <w:bCs/>
        </w:rPr>
        <w:t>A copy of this must also be sent to the NSSCP Business Manager</w:t>
      </w:r>
      <w:r w:rsidR="00604C96" w:rsidRPr="00A47AAC">
        <w:rPr>
          <w:rFonts w:ascii="Arial" w:hAnsi="Arial"/>
        </w:rPr>
        <w:t>.</w:t>
      </w:r>
    </w:p>
    <w:p w14:paraId="2614EE47" w14:textId="1658B5EE" w:rsidR="002F27EC" w:rsidRDefault="002F27EC" w:rsidP="002F27EC">
      <w:pPr>
        <w:rPr>
          <w:rFonts w:ascii="Arial" w:hAnsi="Arial"/>
        </w:rPr>
      </w:pPr>
      <w:r w:rsidRPr="00A47AAC">
        <w:rPr>
          <w:rFonts w:ascii="Arial" w:hAnsi="Arial"/>
        </w:rPr>
        <w:t>If the issue is not resolved</w:t>
      </w:r>
      <w:r w:rsidR="00A517E3" w:rsidRPr="00A47AAC">
        <w:rPr>
          <w:rFonts w:ascii="Arial" w:hAnsi="Arial"/>
        </w:rPr>
        <w:t>,</w:t>
      </w:r>
      <w:r w:rsidRPr="00A47AAC">
        <w:rPr>
          <w:rFonts w:ascii="Arial" w:hAnsi="Arial"/>
        </w:rPr>
        <w:t xml:space="preserve"> </w:t>
      </w:r>
      <w:r w:rsidR="0042704F" w:rsidRPr="00A47AAC">
        <w:rPr>
          <w:rFonts w:ascii="Arial" w:hAnsi="Arial"/>
        </w:rPr>
        <w:t>S</w:t>
      </w:r>
      <w:r w:rsidRPr="00A47AAC">
        <w:rPr>
          <w:rFonts w:ascii="Arial" w:hAnsi="Arial"/>
        </w:rPr>
        <w:t xml:space="preserve">tage </w:t>
      </w:r>
      <w:r w:rsidR="0042704F" w:rsidRPr="00A47AAC">
        <w:rPr>
          <w:rFonts w:ascii="Arial" w:hAnsi="Arial"/>
        </w:rPr>
        <w:t>3</w:t>
      </w:r>
      <w:r w:rsidRPr="00A47AAC">
        <w:rPr>
          <w:rFonts w:ascii="Arial" w:hAnsi="Arial"/>
        </w:rPr>
        <w:t xml:space="preserve"> will need to commence</w:t>
      </w:r>
      <w:r w:rsidR="00A517E3" w:rsidRPr="00A47AAC">
        <w:rPr>
          <w:rFonts w:ascii="Arial" w:hAnsi="Arial"/>
        </w:rPr>
        <w:t xml:space="preserve"> and</w:t>
      </w:r>
      <w:r w:rsidRPr="00A47AAC">
        <w:rPr>
          <w:rFonts w:ascii="Arial" w:hAnsi="Arial"/>
        </w:rPr>
        <w:t xml:space="preserve"> the</w:t>
      </w:r>
      <w:r w:rsidRPr="002F27EC">
        <w:rPr>
          <w:rFonts w:ascii="Arial" w:hAnsi="Arial"/>
        </w:rPr>
        <w:t xml:space="preserve"> line manager will need to share the recording form with their senior manager.</w:t>
      </w:r>
    </w:p>
    <w:p w14:paraId="3EF77B2F" w14:textId="77777777" w:rsidR="002E5B29" w:rsidRPr="002F27EC" w:rsidRDefault="002E5B29" w:rsidP="002F27EC">
      <w:pPr>
        <w:rPr>
          <w:rFonts w:ascii="Arial" w:hAnsi="Arial"/>
        </w:rPr>
      </w:pPr>
    </w:p>
    <w:p w14:paraId="19F21E8B" w14:textId="0A9A53D4" w:rsidR="002F27EC" w:rsidRPr="00C20E55" w:rsidRDefault="002F27EC" w:rsidP="001D52DB">
      <w:pPr>
        <w:pStyle w:val="Heading3"/>
        <w:rPr>
          <w:color w:val="007300"/>
        </w:rPr>
      </w:pPr>
      <w:r w:rsidRPr="00C20E55">
        <w:rPr>
          <w:color w:val="007300"/>
        </w:rPr>
        <w:t>Stage 3</w:t>
      </w:r>
      <w:r w:rsidR="001D52DB" w:rsidRPr="00C20E55">
        <w:rPr>
          <w:color w:val="007300"/>
        </w:rPr>
        <w:t>:</w:t>
      </w:r>
      <w:r w:rsidRPr="00C20E55">
        <w:rPr>
          <w:color w:val="007300"/>
        </w:rPr>
        <w:t xml:space="preserve"> Discussing the issue resolution between services or agencies</w:t>
      </w:r>
      <w:r w:rsidR="001D52DB" w:rsidRPr="00C20E55">
        <w:rPr>
          <w:color w:val="007300"/>
        </w:rPr>
        <w:t xml:space="preserve"> from</w:t>
      </w:r>
      <w:r w:rsidRPr="00C20E55">
        <w:rPr>
          <w:color w:val="007300"/>
        </w:rPr>
        <w:t xml:space="preserve"> senior manager to senior manager</w:t>
      </w:r>
      <w:r w:rsidR="001D52DB" w:rsidRPr="00C20E55">
        <w:rPr>
          <w:color w:val="007300"/>
        </w:rPr>
        <w:t xml:space="preserve"> </w:t>
      </w:r>
      <w:r w:rsidRPr="00C20E55">
        <w:rPr>
          <w:color w:val="007300"/>
        </w:rPr>
        <w:t>(</w:t>
      </w:r>
      <w:r w:rsidR="002E5B29" w:rsidRPr="00C20E55">
        <w:rPr>
          <w:color w:val="007300"/>
        </w:rPr>
        <w:t>w</w:t>
      </w:r>
      <w:r w:rsidRPr="00C20E55">
        <w:rPr>
          <w:color w:val="007300"/>
        </w:rPr>
        <w:t xml:space="preserve">ithin </w:t>
      </w:r>
      <w:r w:rsidR="009F6869" w:rsidRPr="00C20E55">
        <w:rPr>
          <w:color w:val="007300"/>
        </w:rPr>
        <w:t>2</w:t>
      </w:r>
      <w:r w:rsidRPr="00C20E55">
        <w:rPr>
          <w:color w:val="007300"/>
        </w:rPr>
        <w:t xml:space="preserve"> working days using Appendix 1 </w:t>
      </w:r>
      <w:r w:rsidR="002E5B29" w:rsidRPr="00C20E55">
        <w:rPr>
          <w:color w:val="007300"/>
        </w:rPr>
        <w:t>r</w:t>
      </w:r>
      <w:r w:rsidRPr="00C20E55">
        <w:rPr>
          <w:color w:val="007300"/>
        </w:rPr>
        <w:t>ecording form)</w:t>
      </w:r>
    </w:p>
    <w:p w14:paraId="72A6AFBF" w14:textId="019B3A33" w:rsidR="002F27EC" w:rsidRPr="00C6278A" w:rsidRDefault="002F27EC" w:rsidP="002F27EC">
      <w:pPr>
        <w:rPr>
          <w:rFonts w:ascii="Arial" w:hAnsi="Arial"/>
          <w:b/>
          <w:bCs/>
        </w:rPr>
      </w:pPr>
      <w:r w:rsidRPr="00A47AAC">
        <w:rPr>
          <w:rFonts w:ascii="Arial" w:hAnsi="Arial"/>
        </w:rPr>
        <w:t>The matter should be referred to an appropriate level of management within the organisation, who will discuss with peers from the other agencies</w:t>
      </w:r>
      <w:r w:rsidR="00C6278A" w:rsidRPr="00A47AAC">
        <w:rPr>
          <w:rFonts w:ascii="Arial" w:hAnsi="Arial"/>
        </w:rPr>
        <w:t xml:space="preserve"> involved </w:t>
      </w:r>
      <w:r w:rsidR="00C6278A" w:rsidRPr="00A47AAC">
        <w:rPr>
          <w:rFonts w:ascii="Arial" w:hAnsi="Arial"/>
          <w:b/>
          <w:bCs/>
        </w:rPr>
        <w:t xml:space="preserve">within </w:t>
      </w:r>
      <w:r w:rsidR="002F39BA" w:rsidRPr="00A47AAC">
        <w:rPr>
          <w:rFonts w:ascii="Arial" w:hAnsi="Arial"/>
          <w:b/>
          <w:bCs/>
        </w:rPr>
        <w:t>2</w:t>
      </w:r>
      <w:r w:rsidR="00C6278A" w:rsidRPr="00C6278A">
        <w:rPr>
          <w:rFonts w:ascii="Arial" w:hAnsi="Arial"/>
          <w:b/>
          <w:bCs/>
        </w:rPr>
        <w:t xml:space="preserve"> working days</w:t>
      </w:r>
      <w:r w:rsidRPr="00C6278A">
        <w:rPr>
          <w:rFonts w:ascii="Arial" w:hAnsi="Arial"/>
          <w:b/>
          <w:bCs/>
        </w:rPr>
        <w:t>.</w:t>
      </w:r>
    </w:p>
    <w:p w14:paraId="49483B1F" w14:textId="198CEF7D" w:rsidR="002F27EC" w:rsidRPr="002F27EC" w:rsidRDefault="002F27EC" w:rsidP="002F27EC">
      <w:pPr>
        <w:rPr>
          <w:rFonts w:ascii="Arial" w:hAnsi="Arial"/>
        </w:rPr>
      </w:pPr>
      <w:r w:rsidRPr="002F27EC">
        <w:rPr>
          <w:rFonts w:ascii="Arial" w:hAnsi="Arial"/>
        </w:rPr>
        <w:t>At this level</w:t>
      </w:r>
      <w:r w:rsidR="00C6278A">
        <w:rPr>
          <w:rFonts w:ascii="Arial" w:hAnsi="Arial"/>
        </w:rPr>
        <w:t>,</w:t>
      </w:r>
      <w:r w:rsidRPr="002F27EC">
        <w:rPr>
          <w:rFonts w:ascii="Arial" w:hAnsi="Arial"/>
        </w:rPr>
        <w:t xml:space="preserve"> conversations </w:t>
      </w:r>
      <w:r w:rsidRPr="00C6278A">
        <w:rPr>
          <w:rFonts w:ascii="Arial" w:hAnsi="Arial"/>
          <w:b/>
          <w:bCs/>
        </w:rPr>
        <w:t>must continue to be recorded on the Recording Form</w:t>
      </w:r>
      <w:r w:rsidRPr="002F27EC">
        <w:rPr>
          <w:rFonts w:ascii="Arial" w:hAnsi="Arial"/>
        </w:rPr>
        <w:t xml:space="preserve"> (</w:t>
      </w:r>
      <w:r w:rsidR="00C6278A">
        <w:rPr>
          <w:rFonts w:ascii="Arial" w:hAnsi="Arial"/>
        </w:rPr>
        <w:t>A</w:t>
      </w:r>
      <w:r w:rsidRPr="002F27EC">
        <w:rPr>
          <w:rFonts w:ascii="Arial" w:hAnsi="Arial"/>
        </w:rPr>
        <w:t xml:space="preserve">ppendix </w:t>
      </w:r>
      <w:r w:rsidR="00C6278A">
        <w:rPr>
          <w:rFonts w:ascii="Arial" w:hAnsi="Arial"/>
        </w:rPr>
        <w:t>1</w:t>
      </w:r>
      <w:r w:rsidRPr="002F27EC">
        <w:rPr>
          <w:rFonts w:ascii="Arial" w:hAnsi="Arial"/>
        </w:rPr>
        <w:t xml:space="preserve">) that started at </w:t>
      </w:r>
      <w:r w:rsidR="0042704F">
        <w:rPr>
          <w:rFonts w:ascii="Arial" w:hAnsi="Arial"/>
        </w:rPr>
        <w:t>S</w:t>
      </w:r>
      <w:r w:rsidRPr="002F27EC">
        <w:rPr>
          <w:rFonts w:ascii="Arial" w:hAnsi="Arial"/>
        </w:rPr>
        <w:t>tage 2.</w:t>
      </w:r>
    </w:p>
    <w:p w14:paraId="6E8D8A75" w14:textId="51FA4DD0" w:rsidR="002F27EC" w:rsidRPr="00C6278A" w:rsidRDefault="002F27EC" w:rsidP="002F27EC">
      <w:pPr>
        <w:rPr>
          <w:rFonts w:ascii="Arial" w:hAnsi="Arial"/>
          <w:b/>
          <w:bCs/>
        </w:rPr>
      </w:pPr>
      <w:r w:rsidRPr="002F27EC">
        <w:rPr>
          <w:rFonts w:ascii="Arial" w:hAnsi="Arial"/>
        </w:rPr>
        <w:t xml:space="preserve">An agreed written record must be shared amongst this group for their respective recording purposes. </w:t>
      </w:r>
      <w:r w:rsidRPr="00A3476F">
        <w:rPr>
          <w:rFonts w:ascii="Arial" w:hAnsi="Arial"/>
        </w:rPr>
        <w:t xml:space="preserve">A </w:t>
      </w:r>
      <w:r w:rsidRPr="00C6278A">
        <w:rPr>
          <w:rFonts w:ascii="Arial" w:hAnsi="Arial"/>
          <w:b/>
          <w:bCs/>
        </w:rPr>
        <w:t>copy of this must also be sent to the NSSCP Business Manager and your own agency Head of Safeguarding.</w:t>
      </w:r>
    </w:p>
    <w:p w14:paraId="3ADDE844" w14:textId="5D8E9E4B" w:rsidR="002F27EC" w:rsidRDefault="002F27EC" w:rsidP="002F27EC">
      <w:pPr>
        <w:rPr>
          <w:rFonts w:ascii="Arial" w:hAnsi="Arial"/>
        </w:rPr>
      </w:pPr>
      <w:r w:rsidRPr="002F27EC">
        <w:rPr>
          <w:rFonts w:ascii="Arial" w:hAnsi="Arial"/>
        </w:rPr>
        <w:t>If the issue is not resolved</w:t>
      </w:r>
      <w:r w:rsidR="009F6869">
        <w:rPr>
          <w:rFonts w:ascii="Arial" w:hAnsi="Arial"/>
        </w:rPr>
        <w:t>,</w:t>
      </w:r>
      <w:r w:rsidRPr="002F27EC">
        <w:rPr>
          <w:rFonts w:ascii="Arial" w:hAnsi="Arial"/>
        </w:rPr>
        <w:t xml:space="preserve"> </w:t>
      </w:r>
      <w:r w:rsidR="0042704F">
        <w:rPr>
          <w:rFonts w:ascii="Arial" w:hAnsi="Arial"/>
        </w:rPr>
        <w:t>S</w:t>
      </w:r>
      <w:r w:rsidRPr="002F27EC">
        <w:rPr>
          <w:rFonts w:ascii="Arial" w:hAnsi="Arial"/>
        </w:rPr>
        <w:t xml:space="preserve">tage </w:t>
      </w:r>
      <w:r w:rsidR="004718FA">
        <w:rPr>
          <w:rFonts w:ascii="Arial" w:hAnsi="Arial"/>
        </w:rPr>
        <w:t>4</w:t>
      </w:r>
      <w:r w:rsidRPr="002F27EC">
        <w:rPr>
          <w:rFonts w:ascii="Arial" w:hAnsi="Arial"/>
        </w:rPr>
        <w:t xml:space="preserve"> will need to commence.</w:t>
      </w:r>
    </w:p>
    <w:p w14:paraId="076C8835" w14:textId="77777777" w:rsidR="002E5B29" w:rsidRPr="002F27EC" w:rsidRDefault="002E5B29" w:rsidP="002F27EC">
      <w:pPr>
        <w:rPr>
          <w:rFonts w:ascii="Arial" w:hAnsi="Arial"/>
        </w:rPr>
      </w:pPr>
    </w:p>
    <w:p w14:paraId="7FB89131" w14:textId="0CF4B1C9" w:rsidR="002F27EC" w:rsidRPr="00C20E55" w:rsidRDefault="002F27EC" w:rsidP="00E21BF1">
      <w:pPr>
        <w:pStyle w:val="Heading3"/>
        <w:rPr>
          <w:color w:val="007300"/>
        </w:rPr>
      </w:pPr>
      <w:r w:rsidRPr="00C20E55">
        <w:rPr>
          <w:color w:val="007300"/>
        </w:rPr>
        <w:t>Stage 4</w:t>
      </w:r>
      <w:r w:rsidR="00E21BF1" w:rsidRPr="00C20E55">
        <w:rPr>
          <w:color w:val="007300"/>
        </w:rPr>
        <w:t>:</w:t>
      </w:r>
      <w:r w:rsidRPr="00C20E55">
        <w:rPr>
          <w:color w:val="007300"/>
        </w:rPr>
        <w:t xml:space="preserve"> Referring unresolved issues to the safeguarding partnership representative</w:t>
      </w:r>
      <w:r w:rsidR="00E21BF1" w:rsidRPr="00C20E55">
        <w:rPr>
          <w:color w:val="007300"/>
        </w:rPr>
        <w:t xml:space="preserve"> </w:t>
      </w:r>
      <w:r w:rsidRPr="00C20E55">
        <w:rPr>
          <w:color w:val="007300"/>
        </w:rPr>
        <w:t>(</w:t>
      </w:r>
      <w:r w:rsidR="002E5B29" w:rsidRPr="00C20E55">
        <w:rPr>
          <w:color w:val="007300"/>
        </w:rPr>
        <w:t>w</w:t>
      </w:r>
      <w:r w:rsidRPr="00C20E55">
        <w:rPr>
          <w:color w:val="007300"/>
        </w:rPr>
        <w:t xml:space="preserve">ithin </w:t>
      </w:r>
      <w:r w:rsidR="009F6869" w:rsidRPr="00C20E55">
        <w:rPr>
          <w:color w:val="007300"/>
        </w:rPr>
        <w:t xml:space="preserve">3 </w:t>
      </w:r>
      <w:r w:rsidRPr="00C20E55">
        <w:rPr>
          <w:color w:val="007300"/>
        </w:rPr>
        <w:t>working days)</w:t>
      </w:r>
    </w:p>
    <w:p w14:paraId="791E821B" w14:textId="2512CE55" w:rsidR="00EE46B3" w:rsidRPr="00A47AAC" w:rsidRDefault="00691004" w:rsidP="002F27EC">
      <w:pPr>
        <w:rPr>
          <w:rFonts w:ascii="Arial" w:hAnsi="Arial"/>
        </w:rPr>
      </w:pPr>
      <w:r w:rsidRPr="00A47AAC">
        <w:rPr>
          <w:rFonts w:ascii="Arial" w:hAnsi="Arial"/>
        </w:rPr>
        <w:t>On Day 5 or when it is becomes clear that the issue cannot be resolved through stages 1 to 3</w:t>
      </w:r>
      <w:r w:rsidR="009F6869" w:rsidRPr="00A47AAC">
        <w:rPr>
          <w:rFonts w:ascii="Arial" w:hAnsi="Arial"/>
        </w:rPr>
        <w:t>,</w:t>
      </w:r>
      <w:r w:rsidRPr="00A47AAC">
        <w:rPr>
          <w:rFonts w:ascii="Arial" w:hAnsi="Arial"/>
        </w:rPr>
        <w:t xml:space="preserve"> a referral should be made to the </w:t>
      </w:r>
      <w:r w:rsidR="009F6869" w:rsidRPr="00A47AAC">
        <w:rPr>
          <w:rFonts w:ascii="Arial" w:hAnsi="Arial"/>
        </w:rPr>
        <w:t>S</w:t>
      </w:r>
      <w:r w:rsidRPr="00A47AAC">
        <w:rPr>
          <w:rFonts w:ascii="Arial" w:hAnsi="Arial"/>
        </w:rPr>
        <w:t xml:space="preserve">afeguarding </w:t>
      </w:r>
      <w:r w:rsidR="009F6869" w:rsidRPr="00A47AAC">
        <w:rPr>
          <w:rFonts w:ascii="Arial" w:hAnsi="Arial"/>
        </w:rPr>
        <w:t>P</w:t>
      </w:r>
      <w:r w:rsidRPr="00A47AAC">
        <w:rPr>
          <w:rFonts w:ascii="Arial" w:hAnsi="Arial"/>
        </w:rPr>
        <w:t xml:space="preserve">artnership </w:t>
      </w:r>
      <w:r w:rsidR="009F6869" w:rsidRPr="00A47AAC">
        <w:rPr>
          <w:rFonts w:ascii="Arial" w:hAnsi="Arial"/>
        </w:rPr>
        <w:t>via the Business Manager. They</w:t>
      </w:r>
      <w:r w:rsidRPr="00A47AAC">
        <w:rPr>
          <w:rFonts w:ascii="Arial" w:hAnsi="Arial"/>
        </w:rPr>
        <w:t xml:space="preserve"> will refer the matter to the D</w:t>
      </w:r>
      <w:r w:rsidR="009F6869" w:rsidRPr="00A47AAC">
        <w:rPr>
          <w:rFonts w:ascii="Arial" w:hAnsi="Arial"/>
        </w:rPr>
        <w:t xml:space="preserve">elegated </w:t>
      </w:r>
      <w:r w:rsidRPr="00A47AAC">
        <w:rPr>
          <w:rFonts w:ascii="Arial" w:hAnsi="Arial"/>
        </w:rPr>
        <w:t>S</w:t>
      </w:r>
      <w:r w:rsidR="009F6869" w:rsidRPr="00A47AAC">
        <w:rPr>
          <w:rFonts w:ascii="Arial" w:hAnsi="Arial"/>
        </w:rPr>
        <w:t xml:space="preserve">afeguarding </w:t>
      </w:r>
      <w:r w:rsidRPr="00A47AAC">
        <w:rPr>
          <w:rFonts w:ascii="Arial" w:hAnsi="Arial"/>
        </w:rPr>
        <w:t>P</w:t>
      </w:r>
      <w:r w:rsidR="009F6869" w:rsidRPr="00A47AAC">
        <w:rPr>
          <w:rFonts w:ascii="Arial" w:hAnsi="Arial"/>
        </w:rPr>
        <w:t>artners (DSPs)</w:t>
      </w:r>
      <w:r w:rsidRPr="00A47AAC">
        <w:rPr>
          <w:rFonts w:ascii="Arial" w:hAnsi="Arial"/>
        </w:rPr>
        <w:t xml:space="preserve"> who will consider the information provided and respond </w:t>
      </w:r>
      <w:r w:rsidR="009F6869" w:rsidRPr="00770812">
        <w:rPr>
          <w:rFonts w:ascii="Arial" w:hAnsi="Arial"/>
          <w:b/>
          <w:bCs/>
        </w:rPr>
        <w:t xml:space="preserve">within 3 </w:t>
      </w:r>
      <w:r w:rsidR="00EE46B3" w:rsidRPr="00770812">
        <w:rPr>
          <w:rFonts w:ascii="Arial" w:hAnsi="Arial"/>
          <w:b/>
          <w:bCs/>
        </w:rPr>
        <w:t xml:space="preserve">working </w:t>
      </w:r>
      <w:r w:rsidR="009F6869" w:rsidRPr="00770812">
        <w:rPr>
          <w:rFonts w:ascii="Arial" w:hAnsi="Arial"/>
          <w:b/>
          <w:bCs/>
        </w:rPr>
        <w:t>days</w:t>
      </w:r>
      <w:r w:rsidR="00EE46B3" w:rsidRPr="00770812">
        <w:rPr>
          <w:rFonts w:ascii="Arial" w:hAnsi="Arial"/>
          <w:b/>
          <w:bCs/>
        </w:rPr>
        <w:t xml:space="preserve"> by Day 8</w:t>
      </w:r>
      <w:r w:rsidRPr="00A47AAC">
        <w:rPr>
          <w:rFonts w:ascii="Arial" w:hAnsi="Arial"/>
        </w:rPr>
        <w:t>. </w:t>
      </w:r>
    </w:p>
    <w:p w14:paraId="3432A9EA" w14:textId="2CA2D312" w:rsidR="002F27EC" w:rsidRPr="002F27EC" w:rsidRDefault="00770812" w:rsidP="002F27EC">
      <w:pPr>
        <w:rPr>
          <w:rFonts w:ascii="Arial" w:hAnsi="Arial"/>
        </w:rPr>
      </w:pPr>
      <w:r>
        <w:rPr>
          <w:rFonts w:ascii="Arial" w:hAnsi="Arial"/>
        </w:rPr>
        <w:t xml:space="preserve">The Independent Scrutineer may support their discussion. </w:t>
      </w:r>
      <w:r w:rsidR="002F27EC" w:rsidRPr="002F27EC">
        <w:rPr>
          <w:rFonts w:ascii="Arial" w:hAnsi="Arial"/>
        </w:rPr>
        <w:t xml:space="preserve">The decision at </w:t>
      </w:r>
      <w:r w:rsidR="0042704F">
        <w:rPr>
          <w:rFonts w:ascii="Arial" w:hAnsi="Arial"/>
        </w:rPr>
        <w:t>S</w:t>
      </w:r>
      <w:r w:rsidR="002F27EC" w:rsidRPr="002F27EC">
        <w:rPr>
          <w:rFonts w:ascii="Arial" w:hAnsi="Arial"/>
        </w:rPr>
        <w:t xml:space="preserve">tage 4 </w:t>
      </w:r>
      <w:r w:rsidR="00C6278A">
        <w:rPr>
          <w:rFonts w:ascii="Arial" w:hAnsi="Arial"/>
        </w:rPr>
        <w:t>will be made by the DSPs and i</w:t>
      </w:r>
      <w:r w:rsidR="002F27EC" w:rsidRPr="002F27EC">
        <w:rPr>
          <w:rFonts w:ascii="Arial" w:hAnsi="Arial"/>
        </w:rPr>
        <w:t>s final and binding for all organisations involved.</w:t>
      </w:r>
    </w:p>
    <w:p w14:paraId="07299D22" w14:textId="6B561DAB" w:rsidR="002F27EC" w:rsidRPr="002F27EC" w:rsidRDefault="002F27EC" w:rsidP="006255F3">
      <w:pPr>
        <w:pStyle w:val="Heading2"/>
        <w:spacing w:before="20000"/>
      </w:pPr>
      <w:r w:rsidRPr="002F27EC">
        <w:lastRenderedPageBreak/>
        <w:t>Appendix 1</w:t>
      </w:r>
      <w:r w:rsidR="006255F3">
        <w:t xml:space="preserve">: </w:t>
      </w:r>
      <w:r w:rsidRPr="002F27EC">
        <w:t>Recording Form Issue Resolution</w:t>
      </w:r>
    </w:p>
    <w:p w14:paraId="25981E50" w14:textId="77777777" w:rsidR="002E5B29" w:rsidRDefault="002E5B29" w:rsidP="002F27EC">
      <w:pPr>
        <w:rPr>
          <w:rFonts w:ascii="Arial" w:hAnsi="Arial"/>
        </w:rPr>
      </w:pPr>
    </w:p>
    <w:p w14:paraId="11C1EA86" w14:textId="2CC1FB4E" w:rsidR="002F27EC" w:rsidRPr="00186C09" w:rsidRDefault="002F27EC" w:rsidP="002F27EC">
      <w:pPr>
        <w:rPr>
          <w:rFonts w:ascii="Arial" w:hAnsi="Arial"/>
          <w:b/>
          <w:bCs/>
        </w:rPr>
      </w:pPr>
      <w:r w:rsidRPr="002F27EC">
        <w:rPr>
          <w:rFonts w:ascii="Arial" w:hAnsi="Arial"/>
        </w:rPr>
        <w:t xml:space="preserve">This form is to be used at </w:t>
      </w:r>
      <w:r w:rsidR="0042704F">
        <w:rPr>
          <w:rFonts w:ascii="Arial" w:hAnsi="Arial"/>
        </w:rPr>
        <w:t>S</w:t>
      </w:r>
      <w:r w:rsidRPr="002F27EC">
        <w:rPr>
          <w:rFonts w:ascii="Arial" w:hAnsi="Arial"/>
        </w:rPr>
        <w:t>tage 2, 3 and 4 of the issue resolution policy, it needs to be</w:t>
      </w:r>
      <w:r w:rsidR="00372400">
        <w:rPr>
          <w:rFonts w:ascii="Arial" w:hAnsi="Arial"/>
        </w:rPr>
        <w:t xml:space="preserve"> </w:t>
      </w:r>
      <w:r w:rsidRPr="002F27EC">
        <w:rPr>
          <w:rFonts w:ascii="Arial" w:hAnsi="Arial"/>
        </w:rPr>
        <w:t xml:space="preserve">stored on the child/young person’s record for each agency and </w:t>
      </w:r>
      <w:r w:rsidRPr="00186C09">
        <w:rPr>
          <w:rFonts w:ascii="Arial" w:hAnsi="Arial"/>
          <w:b/>
          <w:bCs/>
        </w:rPr>
        <w:t>submitted to the</w:t>
      </w:r>
      <w:r w:rsidR="00372400" w:rsidRPr="00186C09">
        <w:rPr>
          <w:rFonts w:ascii="Arial" w:hAnsi="Arial"/>
          <w:b/>
          <w:bCs/>
        </w:rPr>
        <w:t xml:space="preserve"> </w:t>
      </w:r>
      <w:r w:rsidRPr="00186C09">
        <w:rPr>
          <w:rFonts w:ascii="Arial" w:hAnsi="Arial"/>
          <w:b/>
          <w:bCs/>
        </w:rPr>
        <w:t>Business Manager upon resolution.</w:t>
      </w:r>
    </w:p>
    <w:p w14:paraId="061573A5" w14:textId="1878C4A4" w:rsidR="009539F0" w:rsidRDefault="002F27EC" w:rsidP="002F27EC">
      <w:pPr>
        <w:rPr>
          <w:rFonts w:ascii="Arial" w:hAnsi="Arial"/>
        </w:rPr>
      </w:pPr>
      <w:r w:rsidRPr="002F27EC">
        <w:rPr>
          <w:rFonts w:ascii="Arial" w:hAnsi="Arial"/>
        </w:rPr>
        <w:t>The completion of this form is the responsibility of the agency raising the issue</w:t>
      </w:r>
      <w:r w:rsidR="006255F3">
        <w:rPr>
          <w:rFonts w:ascii="Arial" w:hAnsi="Arial"/>
        </w:rPr>
        <w:t xml:space="preserve"> </w:t>
      </w:r>
      <w:r w:rsidRPr="002F27EC">
        <w:rPr>
          <w:rFonts w:ascii="Arial" w:hAnsi="Arial"/>
        </w:rPr>
        <w:t>resolution.</w:t>
      </w:r>
    </w:p>
    <w:p w14:paraId="73082B31" w14:textId="77777777" w:rsidR="00293AC5" w:rsidRDefault="00293AC5" w:rsidP="002F27EC">
      <w:pPr>
        <w:rPr>
          <w:rFonts w:ascii="Arial" w:hAnsi="Arial"/>
        </w:rPr>
      </w:pPr>
    </w:p>
    <w:tbl>
      <w:tblPr>
        <w:tblStyle w:val="TableGrid"/>
        <w:tblW w:w="10774" w:type="dxa"/>
        <w:tblInd w:w="-431" w:type="dxa"/>
        <w:tblLook w:val="04A0" w:firstRow="1" w:lastRow="0" w:firstColumn="1" w:lastColumn="0" w:noHBand="0" w:noVBand="1"/>
      </w:tblPr>
      <w:tblGrid>
        <w:gridCol w:w="2118"/>
        <w:gridCol w:w="643"/>
        <w:gridCol w:w="1417"/>
        <w:gridCol w:w="2940"/>
        <w:gridCol w:w="1114"/>
        <w:gridCol w:w="2542"/>
      </w:tblGrid>
      <w:tr w:rsidR="00293AC5" w14:paraId="5F012264" w14:textId="77777777" w:rsidTr="00293AC5">
        <w:tc>
          <w:tcPr>
            <w:tcW w:w="2127" w:type="dxa"/>
            <w:shd w:val="clear" w:color="auto" w:fill="00CC99"/>
          </w:tcPr>
          <w:p w14:paraId="7E2D20FA" w14:textId="310F8FB7" w:rsidR="00293AC5" w:rsidRPr="00293AC5" w:rsidRDefault="00293AC5" w:rsidP="00A321D3">
            <w:pPr>
              <w:pStyle w:val="BodyText"/>
              <w:spacing w:before="11"/>
              <w:rPr>
                <w:rFonts w:ascii="Arial" w:hAnsi="Arial" w:cs="Arial"/>
                <w:bCs/>
                <w:sz w:val="24"/>
                <w:szCs w:val="24"/>
              </w:rPr>
            </w:pPr>
            <w:r w:rsidRPr="00293AC5">
              <w:rPr>
                <w:rFonts w:ascii="Arial" w:hAnsi="Arial" w:cs="Arial"/>
                <w:bCs/>
                <w:sz w:val="24"/>
                <w:szCs w:val="24"/>
              </w:rPr>
              <w:t xml:space="preserve">Child’s Name: </w:t>
            </w:r>
          </w:p>
          <w:p w14:paraId="24571D05" w14:textId="77777777" w:rsidR="00293AC5" w:rsidRPr="00293AC5" w:rsidRDefault="00293AC5" w:rsidP="00A321D3">
            <w:pPr>
              <w:pStyle w:val="BodyText"/>
              <w:spacing w:before="11"/>
              <w:rPr>
                <w:rFonts w:ascii="Arial" w:hAnsi="Arial" w:cs="Arial"/>
                <w:bCs/>
                <w:sz w:val="24"/>
                <w:szCs w:val="24"/>
              </w:rPr>
            </w:pPr>
          </w:p>
        </w:tc>
        <w:tc>
          <w:tcPr>
            <w:tcW w:w="4960" w:type="dxa"/>
            <w:gridSpan w:val="3"/>
          </w:tcPr>
          <w:p w14:paraId="3D010895" w14:textId="77777777" w:rsidR="00293AC5" w:rsidRPr="00293AC5" w:rsidRDefault="00293AC5" w:rsidP="00A321D3">
            <w:pPr>
              <w:pStyle w:val="BodyText"/>
              <w:spacing w:before="11"/>
              <w:rPr>
                <w:rFonts w:ascii="Arial" w:hAnsi="Arial" w:cs="Arial"/>
                <w:bCs/>
                <w:sz w:val="24"/>
                <w:szCs w:val="24"/>
              </w:rPr>
            </w:pPr>
          </w:p>
        </w:tc>
        <w:tc>
          <w:tcPr>
            <w:tcW w:w="1116" w:type="dxa"/>
            <w:vMerge w:val="restart"/>
            <w:shd w:val="clear" w:color="auto" w:fill="E5DFEC" w:themeFill="accent4" w:themeFillTint="33"/>
          </w:tcPr>
          <w:p w14:paraId="6BB305B5" w14:textId="3592B67B" w:rsidR="00293AC5" w:rsidRPr="00293AC5" w:rsidRDefault="00293AC5" w:rsidP="00A321D3">
            <w:pPr>
              <w:pStyle w:val="BodyText"/>
              <w:spacing w:before="11"/>
              <w:rPr>
                <w:rFonts w:ascii="Arial" w:hAnsi="Arial" w:cs="Arial"/>
                <w:bCs/>
                <w:sz w:val="24"/>
                <w:szCs w:val="24"/>
              </w:rPr>
            </w:pPr>
            <w:r w:rsidRPr="00293AC5">
              <w:rPr>
                <w:rFonts w:ascii="Arial" w:hAnsi="Arial" w:cs="Arial"/>
                <w:bCs/>
                <w:sz w:val="24"/>
                <w:szCs w:val="24"/>
              </w:rPr>
              <w:t xml:space="preserve">Date </w:t>
            </w:r>
            <w:r w:rsidR="0042704F">
              <w:rPr>
                <w:rFonts w:ascii="Arial" w:hAnsi="Arial" w:cs="Arial"/>
                <w:bCs/>
                <w:sz w:val="24"/>
                <w:szCs w:val="24"/>
              </w:rPr>
              <w:t>S</w:t>
            </w:r>
            <w:r w:rsidRPr="00293AC5">
              <w:rPr>
                <w:rFonts w:ascii="Arial" w:hAnsi="Arial" w:cs="Arial"/>
                <w:bCs/>
                <w:sz w:val="24"/>
                <w:szCs w:val="24"/>
              </w:rPr>
              <w:t>tage 2 started</w:t>
            </w:r>
          </w:p>
        </w:tc>
        <w:tc>
          <w:tcPr>
            <w:tcW w:w="2571" w:type="dxa"/>
            <w:vMerge w:val="restart"/>
          </w:tcPr>
          <w:p w14:paraId="4DEED8D4" w14:textId="77777777" w:rsidR="00293AC5" w:rsidRDefault="00293AC5" w:rsidP="00A321D3">
            <w:pPr>
              <w:pStyle w:val="BodyText"/>
              <w:spacing w:before="11"/>
              <w:rPr>
                <w:b/>
                <w:sz w:val="23"/>
              </w:rPr>
            </w:pPr>
          </w:p>
        </w:tc>
      </w:tr>
      <w:tr w:rsidR="00293AC5" w14:paraId="4F853158" w14:textId="77777777" w:rsidTr="00293AC5">
        <w:tc>
          <w:tcPr>
            <w:tcW w:w="2127" w:type="dxa"/>
            <w:shd w:val="clear" w:color="auto" w:fill="00CC99"/>
          </w:tcPr>
          <w:p w14:paraId="49914D50" w14:textId="3D09229E" w:rsidR="00293AC5" w:rsidRPr="00293AC5" w:rsidRDefault="00293AC5" w:rsidP="00A321D3">
            <w:pPr>
              <w:pStyle w:val="BodyText"/>
              <w:spacing w:before="11"/>
              <w:rPr>
                <w:rFonts w:ascii="Arial" w:hAnsi="Arial" w:cs="Arial"/>
                <w:bCs/>
                <w:sz w:val="24"/>
                <w:szCs w:val="24"/>
              </w:rPr>
            </w:pPr>
            <w:r w:rsidRPr="00293AC5">
              <w:rPr>
                <w:rFonts w:ascii="Arial" w:hAnsi="Arial" w:cs="Arial"/>
                <w:bCs/>
                <w:sz w:val="24"/>
                <w:szCs w:val="24"/>
              </w:rPr>
              <w:t>Child’s Date of Birth:</w:t>
            </w:r>
          </w:p>
        </w:tc>
        <w:tc>
          <w:tcPr>
            <w:tcW w:w="4960" w:type="dxa"/>
            <w:gridSpan w:val="3"/>
          </w:tcPr>
          <w:p w14:paraId="664FE0FC" w14:textId="77777777" w:rsidR="00293AC5" w:rsidRPr="00293AC5" w:rsidRDefault="00293AC5" w:rsidP="00A321D3">
            <w:pPr>
              <w:pStyle w:val="BodyText"/>
              <w:spacing w:before="11"/>
              <w:rPr>
                <w:rFonts w:ascii="Arial" w:hAnsi="Arial" w:cs="Arial"/>
                <w:bCs/>
                <w:sz w:val="24"/>
                <w:szCs w:val="24"/>
              </w:rPr>
            </w:pPr>
          </w:p>
        </w:tc>
        <w:tc>
          <w:tcPr>
            <w:tcW w:w="1116" w:type="dxa"/>
            <w:vMerge/>
            <w:shd w:val="clear" w:color="auto" w:fill="E5DFEC" w:themeFill="accent4" w:themeFillTint="33"/>
          </w:tcPr>
          <w:p w14:paraId="2177051B" w14:textId="77777777" w:rsidR="00293AC5" w:rsidRPr="00293AC5" w:rsidRDefault="00293AC5" w:rsidP="00A321D3">
            <w:pPr>
              <w:pStyle w:val="BodyText"/>
              <w:spacing w:before="11"/>
              <w:rPr>
                <w:rFonts w:ascii="Arial" w:hAnsi="Arial" w:cs="Arial"/>
                <w:bCs/>
                <w:sz w:val="24"/>
                <w:szCs w:val="24"/>
              </w:rPr>
            </w:pPr>
          </w:p>
        </w:tc>
        <w:tc>
          <w:tcPr>
            <w:tcW w:w="2571" w:type="dxa"/>
            <w:vMerge/>
          </w:tcPr>
          <w:p w14:paraId="6E0BA350" w14:textId="77777777" w:rsidR="00293AC5" w:rsidRDefault="00293AC5" w:rsidP="00A321D3">
            <w:pPr>
              <w:pStyle w:val="BodyText"/>
              <w:spacing w:before="11"/>
              <w:rPr>
                <w:b/>
                <w:sz w:val="23"/>
              </w:rPr>
            </w:pPr>
          </w:p>
        </w:tc>
      </w:tr>
      <w:tr w:rsidR="00293AC5" w14:paraId="56CAC344" w14:textId="77777777" w:rsidTr="00CC3BB0">
        <w:tc>
          <w:tcPr>
            <w:tcW w:w="10774" w:type="dxa"/>
            <w:gridSpan w:val="6"/>
            <w:shd w:val="clear" w:color="auto" w:fill="00CC99"/>
          </w:tcPr>
          <w:p w14:paraId="4507C985" w14:textId="77777777" w:rsidR="00293AC5" w:rsidRPr="00293AC5" w:rsidRDefault="00293AC5" w:rsidP="00A321D3">
            <w:pPr>
              <w:pStyle w:val="BodyText"/>
              <w:spacing w:before="11"/>
              <w:rPr>
                <w:rFonts w:ascii="Arial" w:hAnsi="Arial" w:cs="Arial"/>
                <w:b/>
                <w:sz w:val="24"/>
                <w:szCs w:val="24"/>
              </w:rPr>
            </w:pPr>
          </w:p>
        </w:tc>
      </w:tr>
      <w:tr w:rsidR="00293AC5" w14:paraId="15DBCA4C" w14:textId="77777777" w:rsidTr="00E70178">
        <w:trPr>
          <w:trHeight w:val="324"/>
        </w:trPr>
        <w:tc>
          <w:tcPr>
            <w:tcW w:w="2127" w:type="dxa"/>
            <w:vMerge w:val="restart"/>
            <w:shd w:val="clear" w:color="auto" w:fill="00CC99"/>
          </w:tcPr>
          <w:p w14:paraId="15EF0E44" w14:textId="3BB1DA46" w:rsidR="00293AC5" w:rsidRPr="00293AC5" w:rsidRDefault="00293AC5" w:rsidP="00293AC5">
            <w:pPr>
              <w:pStyle w:val="TableParagraph"/>
              <w:rPr>
                <w:sz w:val="24"/>
                <w:szCs w:val="24"/>
              </w:rPr>
            </w:pPr>
            <w:r w:rsidRPr="00293AC5">
              <w:rPr>
                <w:sz w:val="24"/>
                <w:szCs w:val="24"/>
              </w:rPr>
              <w:t>Names of those involved:</w:t>
            </w:r>
          </w:p>
          <w:p w14:paraId="0F030DAA" w14:textId="77777777" w:rsidR="00293AC5" w:rsidRPr="00293AC5" w:rsidRDefault="00293AC5" w:rsidP="00293AC5">
            <w:pPr>
              <w:pStyle w:val="TableParagraph"/>
              <w:ind w:left="107"/>
              <w:rPr>
                <w:sz w:val="24"/>
                <w:szCs w:val="24"/>
              </w:rPr>
            </w:pPr>
          </w:p>
          <w:p w14:paraId="032FE6C3" w14:textId="77777777" w:rsidR="00293AC5" w:rsidRPr="00293AC5" w:rsidRDefault="00293AC5" w:rsidP="00293AC5">
            <w:pPr>
              <w:pStyle w:val="TableParagraph"/>
              <w:rPr>
                <w:sz w:val="24"/>
                <w:szCs w:val="24"/>
              </w:rPr>
            </w:pPr>
            <w:r w:rsidRPr="00293AC5">
              <w:rPr>
                <w:sz w:val="24"/>
                <w:szCs w:val="24"/>
              </w:rPr>
              <w:t xml:space="preserve">Copy these boxes as necessary </w:t>
            </w:r>
          </w:p>
          <w:p w14:paraId="5FB47C90" w14:textId="77777777" w:rsidR="00293AC5" w:rsidRPr="00293AC5" w:rsidRDefault="00293AC5" w:rsidP="00293AC5">
            <w:pPr>
              <w:rPr>
                <w:rFonts w:ascii="Arial" w:hAnsi="Arial"/>
                <w:sz w:val="24"/>
                <w:szCs w:val="24"/>
              </w:rPr>
            </w:pPr>
          </w:p>
          <w:p w14:paraId="1DF83E26" w14:textId="2A1B8339" w:rsidR="00293AC5" w:rsidRPr="00293AC5" w:rsidRDefault="00293AC5" w:rsidP="00293AC5">
            <w:pPr>
              <w:pStyle w:val="BodyText"/>
              <w:spacing w:before="11"/>
              <w:rPr>
                <w:rFonts w:ascii="Arial" w:hAnsi="Arial" w:cs="Arial"/>
                <w:bCs/>
                <w:sz w:val="24"/>
                <w:szCs w:val="24"/>
              </w:rPr>
            </w:pPr>
            <w:r w:rsidRPr="00293AC5">
              <w:rPr>
                <w:rFonts w:ascii="Arial" w:hAnsi="Arial" w:cs="Arial"/>
                <w:sz w:val="24"/>
                <w:szCs w:val="24"/>
              </w:rPr>
              <w:tab/>
            </w:r>
          </w:p>
        </w:tc>
        <w:tc>
          <w:tcPr>
            <w:tcW w:w="1985" w:type="dxa"/>
            <w:gridSpan w:val="2"/>
          </w:tcPr>
          <w:p w14:paraId="5774ED9A" w14:textId="7C85E331"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Name:</w:t>
            </w:r>
          </w:p>
        </w:tc>
        <w:tc>
          <w:tcPr>
            <w:tcW w:w="6662" w:type="dxa"/>
            <w:gridSpan w:val="3"/>
          </w:tcPr>
          <w:p w14:paraId="1F944305" w14:textId="77777777" w:rsidR="00293AC5" w:rsidRDefault="00293AC5" w:rsidP="00293AC5">
            <w:pPr>
              <w:pStyle w:val="BodyText"/>
              <w:spacing w:before="11"/>
              <w:rPr>
                <w:b/>
                <w:sz w:val="23"/>
              </w:rPr>
            </w:pPr>
          </w:p>
        </w:tc>
      </w:tr>
      <w:tr w:rsidR="00293AC5" w14:paraId="7705A34B" w14:textId="77777777" w:rsidTr="00BA54A7">
        <w:tc>
          <w:tcPr>
            <w:tcW w:w="2127" w:type="dxa"/>
            <w:vMerge/>
            <w:shd w:val="clear" w:color="auto" w:fill="00CC99"/>
          </w:tcPr>
          <w:p w14:paraId="0C5F5071"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3F9DB992" w14:textId="3769C590"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Designation:</w:t>
            </w:r>
          </w:p>
        </w:tc>
        <w:tc>
          <w:tcPr>
            <w:tcW w:w="6662" w:type="dxa"/>
            <w:gridSpan w:val="3"/>
          </w:tcPr>
          <w:p w14:paraId="09074599" w14:textId="77777777" w:rsidR="00293AC5" w:rsidRDefault="00293AC5" w:rsidP="00293AC5">
            <w:pPr>
              <w:pStyle w:val="BodyText"/>
              <w:spacing w:before="11"/>
              <w:rPr>
                <w:b/>
                <w:sz w:val="23"/>
              </w:rPr>
            </w:pPr>
          </w:p>
        </w:tc>
      </w:tr>
      <w:tr w:rsidR="00293AC5" w14:paraId="696F8144" w14:textId="77777777" w:rsidTr="00B35F85">
        <w:tc>
          <w:tcPr>
            <w:tcW w:w="2127" w:type="dxa"/>
            <w:vMerge/>
            <w:shd w:val="clear" w:color="auto" w:fill="00CC99"/>
          </w:tcPr>
          <w:p w14:paraId="5E31A486"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318194A7" w14:textId="6FCCFB67"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Agency:</w:t>
            </w:r>
          </w:p>
        </w:tc>
        <w:tc>
          <w:tcPr>
            <w:tcW w:w="6662" w:type="dxa"/>
            <w:gridSpan w:val="3"/>
          </w:tcPr>
          <w:p w14:paraId="0AAB51D8" w14:textId="77777777" w:rsidR="00293AC5" w:rsidRDefault="00293AC5" w:rsidP="00293AC5">
            <w:pPr>
              <w:pStyle w:val="BodyText"/>
              <w:spacing w:before="11"/>
              <w:rPr>
                <w:b/>
                <w:sz w:val="23"/>
              </w:rPr>
            </w:pPr>
          </w:p>
        </w:tc>
      </w:tr>
      <w:tr w:rsidR="00293AC5" w14:paraId="4072C394" w14:textId="77777777" w:rsidTr="002351DC">
        <w:tc>
          <w:tcPr>
            <w:tcW w:w="2127" w:type="dxa"/>
            <w:vMerge/>
            <w:shd w:val="clear" w:color="auto" w:fill="00CC99"/>
          </w:tcPr>
          <w:p w14:paraId="59AC4D24"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421852AB" w14:textId="25D5934F" w:rsidR="00293AC5" w:rsidRPr="00293AC5" w:rsidRDefault="00293AC5" w:rsidP="00293AC5">
            <w:pPr>
              <w:pStyle w:val="BodyText"/>
              <w:spacing w:before="11"/>
              <w:rPr>
                <w:rFonts w:ascii="Arial" w:hAnsi="Arial" w:cs="Arial"/>
                <w:bCs/>
                <w:sz w:val="24"/>
                <w:szCs w:val="24"/>
              </w:rPr>
            </w:pPr>
            <w:r w:rsidRPr="00293AC5">
              <w:rPr>
                <w:rFonts w:ascii="Arial" w:hAnsi="Arial" w:cs="Arial"/>
                <w:sz w:val="24"/>
                <w:szCs w:val="24"/>
              </w:rPr>
              <w:t>Date and Stage:</w:t>
            </w:r>
          </w:p>
        </w:tc>
        <w:tc>
          <w:tcPr>
            <w:tcW w:w="6662" w:type="dxa"/>
            <w:gridSpan w:val="3"/>
          </w:tcPr>
          <w:p w14:paraId="33A79E5A" w14:textId="77777777" w:rsidR="00293AC5" w:rsidRDefault="00293AC5" w:rsidP="00293AC5">
            <w:pPr>
              <w:pStyle w:val="BodyText"/>
              <w:spacing w:before="11"/>
              <w:rPr>
                <w:b/>
                <w:sz w:val="23"/>
              </w:rPr>
            </w:pPr>
          </w:p>
        </w:tc>
      </w:tr>
      <w:tr w:rsidR="00293AC5" w14:paraId="033A5613" w14:textId="77777777" w:rsidTr="00662240">
        <w:tc>
          <w:tcPr>
            <w:tcW w:w="2127" w:type="dxa"/>
            <w:vMerge/>
            <w:shd w:val="clear" w:color="auto" w:fill="00CC99"/>
          </w:tcPr>
          <w:p w14:paraId="4DB96CC8"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5D8F23EC" w14:textId="0D80FEF7"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Name:</w:t>
            </w:r>
          </w:p>
        </w:tc>
        <w:tc>
          <w:tcPr>
            <w:tcW w:w="6662" w:type="dxa"/>
            <w:gridSpan w:val="3"/>
          </w:tcPr>
          <w:p w14:paraId="6745FE51" w14:textId="77777777" w:rsidR="00293AC5" w:rsidRDefault="00293AC5" w:rsidP="00293AC5">
            <w:pPr>
              <w:pStyle w:val="BodyText"/>
              <w:spacing w:before="11"/>
              <w:rPr>
                <w:b/>
                <w:sz w:val="23"/>
              </w:rPr>
            </w:pPr>
          </w:p>
        </w:tc>
      </w:tr>
      <w:tr w:rsidR="00293AC5" w14:paraId="11E637C8" w14:textId="77777777" w:rsidTr="00992F9C">
        <w:tc>
          <w:tcPr>
            <w:tcW w:w="2127" w:type="dxa"/>
            <w:vMerge/>
            <w:shd w:val="clear" w:color="auto" w:fill="00CC99"/>
          </w:tcPr>
          <w:p w14:paraId="48E52ACC"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1AA7BF1C" w14:textId="28C2053A"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Designation:</w:t>
            </w:r>
          </w:p>
        </w:tc>
        <w:tc>
          <w:tcPr>
            <w:tcW w:w="6662" w:type="dxa"/>
            <w:gridSpan w:val="3"/>
          </w:tcPr>
          <w:p w14:paraId="3B3240A1" w14:textId="77777777" w:rsidR="00293AC5" w:rsidRDefault="00293AC5" w:rsidP="00293AC5">
            <w:pPr>
              <w:pStyle w:val="BodyText"/>
              <w:spacing w:before="11"/>
              <w:rPr>
                <w:b/>
                <w:sz w:val="23"/>
              </w:rPr>
            </w:pPr>
          </w:p>
        </w:tc>
      </w:tr>
      <w:tr w:rsidR="00293AC5" w14:paraId="4F958787" w14:textId="77777777" w:rsidTr="00B6136E">
        <w:tc>
          <w:tcPr>
            <w:tcW w:w="2127" w:type="dxa"/>
            <w:vMerge/>
            <w:shd w:val="clear" w:color="auto" w:fill="00CC99"/>
          </w:tcPr>
          <w:p w14:paraId="5DD8C1F3"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5F957532" w14:textId="364F3E17" w:rsidR="00293AC5" w:rsidRPr="00293AC5" w:rsidRDefault="00293AC5" w:rsidP="00293AC5">
            <w:pPr>
              <w:pStyle w:val="BodyText"/>
              <w:spacing w:before="11"/>
              <w:rPr>
                <w:rFonts w:ascii="Arial" w:hAnsi="Arial" w:cs="Arial"/>
                <w:bCs/>
                <w:sz w:val="24"/>
                <w:szCs w:val="24"/>
              </w:rPr>
            </w:pPr>
            <w:r w:rsidRPr="00293AC5">
              <w:rPr>
                <w:rFonts w:ascii="Arial" w:hAnsi="Arial" w:cs="Arial"/>
                <w:spacing w:val="-2"/>
                <w:sz w:val="24"/>
                <w:szCs w:val="24"/>
              </w:rPr>
              <w:t>Agency:</w:t>
            </w:r>
          </w:p>
        </w:tc>
        <w:tc>
          <w:tcPr>
            <w:tcW w:w="6662" w:type="dxa"/>
            <w:gridSpan w:val="3"/>
          </w:tcPr>
          <w:p w14:paraId="27E9CE21" w14:textId="77777777" w:rsidR="00293AC5" w:rsidRDefault="00293AC5" w:rsidP="00293AC5">
            <w:pPr>
              <w:pStyle w:val="BodyText"/>
              <w:spacing w:before="11"/>
              <w:rPr>
                <w:b/>
                <w:sz w:val="23"/>
              </w:rPr>
            </w:pPr>
          </w:p>
        </w:tc>
      </w:tr>
      <w:tr w:rsidR="00293AC5" w14:paraId="75AF8B1E" w14:textId="77777777" w:rsidTr="00DB7043">
        <w:tc>
          <w:tcPr>
            <w:tcW w:w="2127" w:type="dxa"/>
            <w:vMerge/>
            <w:shd w:val="clear" w:color="auto" w:fill="00CC99"/>
          </w:tcPr>
          <w:p w14:paraId="7B9F99FA" w14:textId="77777777" w:rsidR="00293AC5" w:rsidRPr="00293AC5" w:rsidRDefault="00293AC5" w:rsidP="00293AC5">
            <w:pPr>
              <w:pStyle w:val="BodyText"/>
              <w:spacing w:before="11"/>
              <w:rPr>
                <w:rFonts w:ascii="Arial" w:hAnsi="Arial" w:cs="Arial"/>
                <w:bCs/>
                <w:sz w:val="24"/>
                <w:szCs w:val="24"/>
              </w:rPr>
            </w:pPr>
          </w:p>
        </w:tc>
        <w:tc>
          <w:tcPr>
            <w:tcW w:w="1985" w:type="dxa"/>
            <w:gridSpan w:val="2"/>
          </w:tcPr>
          <w:p w14:paraId="34E309A0" w14:textId="190DBECA" w:rsidR="00293AC5" w:rsidRPr="00293AC5" w:rsidRDefault="00293AC5" w:rsidP="00293AC5">
            <w:pPr>
              <w:pStyle w:val="BodyText"/>
              <w:spacing w:before="11"/>
              <w:rPr>
                <w:rFonts w:ascii="Arial" w:hAnsi="Arial" w:cs="Arial"/>
                <w:bCs/>
                <w:sz w:val="24"/>
                <w:szCs w:val="24"/>
              </w:rPr>
            </w:pPr>
            <w:r w:rsidRPr="00293AC5">
              <w:rPr>
                <w:rFonts w:ascii="Arial" w:hAnsi="Arial" w:cs="Arial"/>
                <w:sz w:val="24"/>
                <w:szCs w:val="24"/>
              </w:rPr>
              <w:t>Date and Stage:</w:t>
            </w:r>
          </w:p>
        </w:tc>
        <w:tc>
          <w:tcPr>
            <w:tcW w:w="6662" w:type="dxa"/>
            <w:gridSpan w:val="3"/>
          </w:tcPr>
          <w:p w14:paraId="49A90EF4" w14:textId="77777777" w:rsidR="00293AC5" w:rsidRDefault="00293AC5" w:rsidP="00293AC5">
            <w:pPr>
              <w:pStyle w:val="BodyText"/>
              <w:spacing w:before="11"/>
              <w:rPr>
                <w:b/>
                <w:sz w:val="23"/>
              </w:rPr>
            </w:pPr>
          </w:p>
        </w:tc>
      </w:tr>
      <w:tr w:rsidR="00293AC5" w14:paraId="018D843F" w14:textId="77777777" w:rsidTr="007D15AC">
        <w:tc>
          <w:tcPr>
            <w:tcW w:w="10774" w:type="dxa"/>
            <w:gridSpan w:val="6"/>
            <w:shd w:val="clear" w:color="auto" w:fill="00CC99"/>
          </w:tcPr>
          <w:p w14:paraId="191CD113" w14:textId="77777777" w:rsidR="00293AC5" w:rsidRDefault="00293AC5" w:rsidP="00293AC5">
            <w:pPr>
              <w:pStyle w:val="BodyText"/>
              <w:spacing w:before="11"/>
              <w:rPr>
                <w:b/>
                <w:sz w:val="23"/>
              </w:rPr>
            </w:pPr>
          </w:p>
        </w:tc>
      </w:tr>
      <w:tr w:rsidR="00723107" w14:paraId="27ACF3F6" w14:textId="77777777" w:rsidTr="00293AC5">
        <w:trPr>
          <w:trHeight w:val="250"/>
        </w:trPr>
        <w:tc>
          <w:tcPr>
            <w:tcW w:w="2694" w:type="dxa"/>
            <w:gridSpan w:val="2"/>
            <w:shd w:val="clear" w:color="auto" w:fill="E5DFEC" w:themeFill="accent4" w:themeFillTint="33"/>
          </w:tcPr>
          <w:p w14:paraId="150278C5" w14:textId="185F2F69" w:rsidR="00723107" w:rsidRDefault="00723107" w:rsidP="00723107">
            <w:pPr>
              <w:pStyle w:val="BodyText"/>
              <w:spacing w:before="11"/>
              <w:rPr>
                <w:rFonts w:ascii="Arial" w:hAnsi="Arial" w:cs="Arial"/>
                <w:spacing w:val="-2"/>
                <w:sz w:val="24"/>
                <w:szCs w:val="24"/>
              </w:rPr>
            </w:pPr>
            <w:r w:rsidRPr="00293AC5">
              <w:rPr>
                <w:rFonts w:ascii="Arial" w:hAnsi="Arial" w:cs="Arial"/>
                <w:sz w:val="24"/>
                <w:szCs w:val="24"/>
              </w:rPr>
              <w:t xml:space="preserve">Summary of the issue at </w:t>
            </w:r>
            <w:r w:rsidR="00FC5D39">
              <w:rPr>
                <w:rFonts w:ascii="Arial" w:hAnsi="Arial" w:cs="Arial"/>
                <w:sz w:val="24"/>
                <w:szCs w:val="24"/>
              </w:rPr>
              <w:t>S</w:t>
            </w:r>
            <w:r w:rsidRPr="00293AC5">
              <w:rPr>
                <w:rFonts w:ascii="Arial" w:hAnsi="Arial" w:cs="Arial"/>
                <w:sz w:val="24"/>
                <w:szCs w:val="24"/>
              </w:rPr>
              <w:t>tage 2, include views of all</w:t>
            </w:r>
            <w:r w:rsidRPr="00293AC5">
              <w:rPr>
                <w:rFonts w:ascii="Arial" w:hAnsi="Arial" w:cs="Arial"/>
                <w:spacing w:val="40"/>
                <w:sz w:val="24"/>
                <w:szCs w:val="24"/>
              </w:rPr>
              <w:t xml:space="preserve"> </w:t>
            </w:r>
            <w:r w:rsidRPr="00293AC5">
              <w:rPr>
                <w:rFonts w:ascii="Arial" w:hAnsi="Arial" w:cs="Arial"/>
                <w:spacing w:val="-2"/>
                <w:sz w:val="24"/>
                <w:szCs w:val="24"/>
              </w:rPr>
              <w:t>agencies</w:t>
            </w:r>
            <w:r w:rsidRPr="00293AC5">
              <w:rPr>
                <w:rFonts w:ascii="Arial" w:hAnsi="Arial" w:cs="Arial"/>
                <w:spacing w:val="40"/>
                <w:sz w:val="24"/>
                <w:szCs w:val="24"/>
              </w:rPr>
              <w:t xml:space="preserve"> </w:t>
            </w:r>
            <w:r w:rsidRPr="00293AC5">
              <w:rPr>
                <w:rFonts w:ascii="Arial" w:hAnsi="Arial" w:cs="Arial"/>
                <w:spacing w:val="-2"/>
                <w:sz w:val="24"/>
                <w:szCs w:val="24"/>
              </w:rPr>
              <w:t>concerned and impact on child.</w:t>
            </w:r>
          </w:p>
          <w:p w14:paraId="19630DA7" w14:textId="77777777" w:rsidR="00723107" w:rsidRDefault="00723107" w:rsidP="00293AC5">
            <w:pPr>
              <w:pStyle w:val="TableParagraph"/>
              <w:ind w:left="107" w:right="112"/>
              <w:rPr>
                <w:sz w:val="24"/>
                <w:szCs w:val="24"/>
              </w:rPr>
            </w:pPr>
          </w:p>
          <w:p w14:paraId="52FDACE8" w14:textId="77777777" w:rsidR="00723107" w:rsidRDefault="00723107" w:rsidP="00293AC5">
            <w:pPr>
              <w:pStyle w:val="TableParagraph"/>
              <w:ind w:left="107" w:right="112"/>
              <w:rPr>
                <w:sz w:val="24"/>
                <w:szCs w:val="24"/>
              </w:rPr>
            </w:pPr>
          </w:p>
          <w:p w14:paraId="09B7A9C9" w14:textId="77777777" w:rsidR="00723107" w:rsidRPr="00293AC5" w:rsidRDefault="00723107" w:rsidP="00293AC5">
            <w:pPr>
              <w:pStyle w:val="TableParagraph"/>
              <w:ind w:left="107" w:right="112"/>
              <w:rPr>
                <w:sz w:val="24"/>
                <w:szCs w:val="24"/>
              </w:rPr>
            </w:pPr>
          </w:p>
        </w:tc>
        <w:tc>
          <w:tcPr>
            <w:tcW w:w="8080" w:type="dxa"/>
            <w:gridSpan w:val="4"/>
            <w:shd w:val="clear" w:color="auto" w:fill="FFFFFF" w:themeFill="background1"/>
          </w:tcPr>
          <w:p w14:paraId="65F94A86" w14:textId="77777777" w:rsidR="00723107" w:rsidRDefault="00723107" w:rsidP="00293AC5">
            <w:pPr>
              <w:pStyle w:val="BodyText"/>
              <w:spacing w:before="11"/>
              <w:rPr>
                <w:b/>
                <w:sz w:val="23"/>
              </w:rPr>
            </w:pPr>
          </w:p>
        </w:tc>
      </w:tr>
      <w:tr w:rsidR="00293AC5" w14:paraId="676BCBBF" w14:textId="77777777" w:rsidTr="00293AC5">
        <w:trPr>
          <w:trHeight w:val="250"/>
        </w:trPr>
        <w:tc>
          <w:tcPr>
            <w:tcW w:w="2694" w:type="dxa"/>
            <w:gridSpan w:val="2"/>
            <w:shd w:val="clear" w:color="auto" w:fill="E5DFEC" w:themeFill="accent4" w:themeFillTint="33"/>
          </w:tcPr>
          <w:p w14:paraId="56FAC202" w14:textId="1A3FF503" w:rsidR="00293AC5" w:rsidRPr="00293AC5" w:rsidRDefault="00293AC5" w:rsidP="00293AC5">
            <w:pPr>
              <w:pStyle w:val="TableParagraph"/>
              <w:ind w:left="107" w:right="112"/>
              <w:rPr>
                <w:sz w:val="24"/>
                <w:szCs w:val="24"/>
              </w:rPr>
            </w:pPr>
            <w:r w:rsidRPr="00293AC5">
              <w:rPr>
                <w:sz w:val="24"/>
                <w:szCs w:val="24"/>
              </w:rPr>
              <w:t>Agreed</w:t>
            </w:r>
            <w:r w:rsidRPr="00293AC5">
              <w:rPr>
                <w:spacing w:val="-16"/>
                <w:sz w:val="24"/>
                <w:szCs w:val="24"/>
              </w:rPr>
              <w:t xml:space="preserve"> </w:t>
            </w:r>
            <w:r w:rsidRPr="00293AC5">
              <w:rPr>
                <w:sz w:val="24"/>
                <w:szCs w:val="24"/>
              </w:rPr>
              <w:t>outcomes</w:t>
            </w:r>
            <w:r w:rsidRPr="00293AC5">
              <w:rPr>
                <w:spacing w:val="-15"/>
                <w:sz w:val="24"/>
                <w:szCs w:val="24"/>
              </w:rPr>
              <w:t xml:space="preserve"> </w:t>
            </w:r>
            <w:r w:rsidRPr="00293AC5">
              <w:rPr>
                <w:sz w:val="24"/>
                <w:szCs w:val="24"/>
              </w:rPr>
              <w:t>or actions, with timescales</w:t>
            </w:r>
            <w:r>
              <w:rPr>
                <w:sz w:val="24"/>
                <w:szCs w:val="24"/>
              </w:rPr>
              <w:t>.</w:t>
            </w:r>
          </w:p>
          <w:p w14:paraId="6CF19A0B" w14:textId="77777777" w:rsidR="00293AC5" w:rsidRPr="00293AC5" w:rsidRDefault="00293AC5" w:rsidP="00293AC5">
            <w:pPr>
              <w:pStyle w:val="TableParagraph"/>
              <w:ind w:left="107" w:right="112"/>
              <w:rPr>
                <w:sz w:val="24"/>
                <w:szCs w:val="24"/>
              </w:rPr>
            </w:pPr>
          </w:p>
          <w:p w14:paraId="507E5998" w14:textId="77777777" w:rsidR="00293AC5" w:rsidRDefault="00293AC5" w:rsidP="00293AC5">
            <w:pPr>
              <w:pStyle w:val="BodyText"/>
              <w:spacing w:before="11"/>
              <w:rPr>
                <w:rFonts w:ascii="Arial" w:hAnsi="Arial" w:cs="Arial"/>
                <w:sz w:val="24"/>
                <w:szCs w:val="24"/>
              </w:rPr>
            </w:pPr>
            <w:r w:rsidRPr="00293AC5">
              <w:rPr>
                <w:rFonts w:ascii="Arial" w:hAnsi="Arial" w:cs="Arial"/>
                <w:sz w:val="24"/>
                <w:szCs w:val="24"/>
              </w:rPr>
              <w:t>(Actual date not ASAP)</w:t>
            </w:r>
          </w:p>
          <w:p w14:paraId="36A87AA8" w14:textId="0BAF979A" w:rsidR="00293AC5" w:rsidRPr="00293AC5" w:rsidRDefault="00293AC5" w:rsidP="00293AC5">
            <w:pPr>
              <w:pStyle w:val="BodyText"/>
              <w:spacing w:before="11"/>
              <w:rPr>
                <w:rFonts w:ascii="Arial" w:hAnsi="Arial" w:cs="Arial"/>
                <w:b/>
                <w:sz w:val="24"/>
                <w:szCs w:val="24"/>
              </w:rPr>
            </w:pPr>
          </w:p>
        </w:tc>
        <w:tc>
          <w:tcPr>
            <w:tcW w:w="8080" w:type="dxa"/>
            <w:gridSpan w:val="4"/>
            <w:shd w:val="clear" w:color="auto" w:fill="FFFFFF" w:themeFill="background1"/>
          </w:tcPr>
          <w:p w14:paraId="62613140" w14:textId="77777777" w:rsidR="00293AC5" w:rsidRDefault="00293AC5" w:rsidP="00293AC5">
            <w:pPr>
              <w:pStyle w:val="BodyText"/>
              <w:spacing w:before="11"/>
              <w:rPr>
                <w:b/>
                <w:sz w:val="23"/>
              </w:rPr>
            </w:pPr>
          </w:p>
          <w:p w14:paraId="596ABCA2" w14:textId="77777777" w:rsidR="00293AC5" w:rsidRDefault="00293AC5" w:rsidP="00293AC5">
            <w:pPr>
              <w:pStyle w:val="BodyText"/>
              <w:spacing w:before="11"/>
              <w:rPr>
                <w:b/>
                <w:sz w:val="23"/>
              </w:rPr>
            </w:pPr>
          </w:p>
          <w:p w14:paraId="419E6138" w14:textId="77777777" w:rsidR="00293AC5" w:rsidRDefault="00293AC5" w:rsidP="00293AC5">
            <w:pPr>
              <w:pStyle w:val="BodyText"/>
              <w:spacing w:before="11"/>
              <w:rPr>
                <w:b/>
                <w:sz w:val="23"/>
              </w:rPr>
            </w:pPr>
          </w:p>
          <w:p w14:paraId="6D57F054" w14:textId="77777777" w:rsidR="00293AC5" w:rsidRDefault="00293AC5" w:rsidP="00293AC5">
            <w:pPr>
              <w:pStyle w:val="BodyText"/>
              <w:spacing w:before="11"/>
              <w:rPr>
                <w:b/>
                <w:sz w:val="23"/>
              </w:rPr>
            </w:pPr>
          </w:p>
          <w:p w14:paraId="11758653" w14:textId="77777777" w:rsidR="00293AC5" w:rsidRDefault="00293AC5" w:rsidP="00293AC5">
            <w:pPr>
              <w:pStyle w:val="BodyText"/>
              <w:spacing w:before="11"/>
              <w:rPr>
                <w:b/>
                <w:sz w:val="23"/>
              </w:rPr>
            </w:pPr>
          </w:p>
          <w:p w14:paraId="2278F5FB" w14:textId="77777777" w:rsidR="00293AC5" w:rsidRDefault="00293AC5" w:rsidP="00293AC5">
            <w:pPr>
              <w:pStyle w:val="BodyText"/>
              <w:spacing w:before="11"/>
              <w:rPr>
                <w:b/>
                <w:sz w:val="23"/>
              </w:rPr>
            </w:pPr>
          </w:p>
          <w:p w14:paraId="1D8A8DBA" w14:textId="76E1272A" w:rsidR="00293AC5" w:rsidRDefault="00293AC5" w:rsidP="00293AC5">
            <w:pPr>
              <w:pStyle w:val="BodyText"/>
              <w:spacing w:before="11"/>
              <w:rPr>
                <w:b/>
                <w:sz w:val="23"/>
              </w:rPr>
            </w:pPr>
          </w:p>
        </w:tc>
      </w:tr>
      <w:tr w:rsidR="00293AC5" w14:paraId="5EF6F6BB" w14:textId="77777777" w:rsidTr="00293AC5">
        <w:trPr>
          <w:trHeight w:val="250"/>
        </w:trPr>
        <w:tc>
          <w:tcPr>
            <w:tcW w:w="2694" w:type="dxa"/>
            <w:gridSpan w:val="2"/>
            <w:shd w:val="clear" w:color="auto" w:fill="E5DFEC" w:themeFill="accent4" w:themeFillTint="33"/>
          </w:tcPr>
          <w:p w14:paraId="61A52517" w14:textId="2564EAD1" w:rsidR="00293AC5" w:rsidRDefault="00293AC5" w:rsidP="00293AC5">
            <w:pPr>
              <w:pStyle w:val="BodyText"/>
              <w:spacing w:before="11"/>
              <w:rPr>
                <w:rFonts w:ascii="Arial" w:hAnsi="Arial" w:cs="Arial"/>
                <w:sz w:val="24"/>
                <w:szCs w:val="24"/>
              </w:rPr>
            </w:pPr>
            <w:r w:rsidRPr="00293AC5">
              <w:rPr>
                <w:rFonts w:ascii="Arial" w:hAnsi="Arial" w:cs="Arial"/>
                <w:sz w:val="24"/>
                <w:szCs w:val="24"/>
              </w:rPr>
              <w:t xml:space="preserve">If this requires progressing to </w:t>
            </w:r>
            <w:r w:rsidR="00FC5D39">
              <w:rPr>
                <w:rFonts w:ascii="Arial" w:hAnsi="Arial" w:cs="Arial"/>
                <w:sz w:val="24"/>
                <w:szCs w:val="24"/>
              </w:rPr>
              <w:t>S</w:t>
            </w:r>
            <w:r w:rsidRPr="00293AC5">
              <w:rPr>
                <w:rFonts w:ascii="Arial" w:hAnsi="Arial" w:cs="Arial"/>
                <w:sz w:val="24"/>
                <w:szCs w:val="24"/>
              </w:rPr>
              <w:t>tage 3, please explain what remains unresolved.</w:t>
            </w:r>
          </w:p>
          <w:p w14:paraId="0EC147A4" w14:textId="77777777" w:rsidR="00293AC5" w:rsidRDefault="00293AC5" w:rsidP="00293AC5">
            <w:pPr>
              <w:pStyle w:val="BodyText"/>
              <w:spacing w:before="11"/>
              <w:rPr>
                <w:rFonts w:ascii="Arial" w:hAnsi="Arial" w:cs="Arial"/>
                <w:b/>
                <w:sz w:val="24"/>
                <w:szCs w:val="24"/>
              </w:rPr>
            </w:pPr>
          </w:p>
          <w:p w14:paraId="05CBCF6C" w14:textId="66A3E91C" w:rsidR="00293AC5" w:rsidRPr="00293AC5" w:rsidRDefault="00293AC5" w:rsidP="00293AC5">
            <w:pPr>
              <w:pStyle w:val="BodyText"/>
              <w:spacing w:before="11"/>
              <w:rPr>
                <w:rFonts w:ascii="Arial" w:hAnsi="Arial" w:cs="Arial"/>
                <w:b/>
                <w:sz w:val="24"/>
                <w:szCs w:val="24"/>
              </w:rPr>
            </w:pPr>
          </w:p>
        </w:tc>
        <w:tc>
          <w:tcPr>
            <w:tcW w:w="8080" w:type="dxa"/>
            <w:gridSpan w:val="4"/>
            <w:shd w:val="clear" w:color="auto" w:fill="FFFFFF" w:themeFill="background1"/>
          </w:tcPr>
          <w:p w14:paraId="1F3A5A25" w14:textId="77777777" w:rsidR="00293AC5" w:rsidRDefault="00293AC5" w:rsidP="00293AC5">
            <w:pPr>
              <w:pStyle w:val="BodyText"/>
              <w:spacing w:before="11"/>
              <w:rPr>
                <w:b/>
                <w:sz w:val="23"/>
              </w:rPr>
            </w:pPr>
          </w:p>
          <w:p w14:paraId="65F0D169" w14:textId="77777777" w:rsidR="00293AC5" w:rsidRDefault="00293AC5" w:rsidP="00293AC5">
            <w:pPr>
              <w:pStyle w:val="BodyText"/>
              <w:spacing w:before="11"/>
              <w:rPr>
                <w:b/>
                <w:sz w:val="23"/>
              </w:rPr>
            </w:pPr>
          </w:p>
          <w:p w14:paraId="08306459" w14:textId="77777777" w:rsidR="00293AC5" w:rsidRDefault="00293AC5" w:rsidP="00293AC5">
            <w:pPr>
              <w:pStyle w:val="BodyText"/>
              <w:spacing w:before="11"/>
              <w:rPr>
                <w:b/>
                <w:sz w:val="23"/>
              </w:rPr>
            </w:pPr>
          </w:p>
          <w:p w14:paraId="14149386" w14:textId="77777777" w:rsidR="00293AC5" w:rsidRDefault="00293AC5" w:rsidP="00293AC5">
            <w:pPr>
              <w:pStyle w:val="BodyText"/>
              <w:spacing w:before="11"/>
              <w:rPr>
                <w:b/>
                <w:sz w:val="23"/>
              </w:rPr>
            </w:pPr>
          </w:p>
          <w:p w14:paraId="7625FA05" w14:textId="77777777" w:rsidR="00293AC5" w:rsidRDefault="00293AC5" w:rsidP="00293AC5">
            <w:pPr>
              <w:pStyle w:val="BodyText"/>
              <w:spacing w:before="11"/>
              <w:rPr>
                <w:b/>
                <w:sz w:val="23"/>
              </w:rPr>
            </w:pPr>
          </w:p>
          <w:p w14:paraId="2D743A8D" w14:textId="4FDDA9E6" w:rsidR="00293AC5" w:rsidRDefault="00293AC5" w:rsidP="00293AC5">
            <w:pPr>
              <w:pStyle w:val="BodyText"/>
              <w:spacing w:before="11"/>
              <w:rPr>
                <w:b/>
                <w:sz w:val="23"/>
              </w:rPr>
            </w:pPr>
          </w:p>
        </w:tc>
      </w:tr>
      <w:tr w:rsidR="00293AC5" w14:paraId="7B6B5B04" w14:textId="77777777" w:rsidTr="00723107">
        <w:trPr>
          <w:trHeight w:val="250"/>
        </w:trPr>
        <w:tc>
          <w:tcPr>
            <w:tcW w:w="2694" w:type="dxa"/>
            <w:gridSpan w:val="2"/>
            <w:shd w:val="clear" w:color="auto" w:fill="FDE9D9" w:themeFill="accent6" w:themeFillTint="33"/>
          </w:tcPr>
          <w:p w14:paraId="3E97A88C" w14:textId="12837F72" w:rsidR="00293AC5" w:rsidRDefault="00293AC5" w:rsidP="00293AC5">
            <w:pPr>
              <w:pStyle w:val="BodyText"/>
              <w:spacing w:before="11"/>
              <w:rPr>
                <w:rFonts w:ascii="Arial" w:hAnsi="Arial" w:cs="Arial"/>
                <w:spacing w:val="-2"/>
                <w:sz w:val="24"/>
                <w:szCs w:val="24"/>
              </w:rPr>
            </w:pPr>
            <w:r w:rsidRPr="00293AC5">
              <w:rPr>
                <w:rFonts w:ascii="Arial" w:hAnsi="Arial" w:cs="Arial"/>
                <w:sz w:val="24"/>
                <w:szCs w:val="24"/>
              </w:rPr>
              <w:lastRenderedPageBreak/>
              <w:t xml:space="preserve">Summary of the issues discussed at </w:t>
            </w:r>
            <w:r w:rsidR="0042704F">
              <w:rPr>
                <w:rFonts w:ascii="Arial" w:hAnsi="Arial" w:cs="Arial"/>
                <w:sz w:val="24"/>
                <w:szCs w:val="24"/>
              </w:rPr>
              <w:t>S</w:t>
            </w:r>
            <w:r w:rsidRPr="00293AC5">
              <w:rPr>
                <w:rFonts w:ascii="Arial" w:hAnsi="Arial" w:cs="Arial"/>
                <w:sz w:val="24"/>
                <w:szCs w:val="24"/>
              </w:rPr>
              <w:t>tage 3, include views of all</w:t>
            </w:r>
            <w:r w:rsidRPr="00293AC5">
              <w:rPr>
                <w:rFonts w:ascii="Arial" w:hAnsi="Arial" w:cs="Arial"/>
                <w:spacing w:val="40"/>
                <w:sz w:val="24"/>
                <w:szCs w:val="24"/>
              </w:rPr>
              <w:t xml:space="preserve"> </w:t>
            </w:r>
            <w:r w:rsidRPr="00293AC5">
              <w:rPr>
                <w:rFonts w:ascii="Arial" w:hAnsi="Arial" w:cs="Arial"/>
                <w:spacing w:val="-2"/>
                <w:sz w:val="24"/>
                <w:szCs w:val="24"/>
              </w:rPr>
              <w:t>agencies</w:t>
            </w:r>
            <w:r w:rsidRPr="00293AC5">
              <w:rPr>
                <w:rFonts w:ascii="Arial" w:hAnsi="Arial" w:cs="Arial"/>
                <w:spacing w:val="40"/>
                <w:sz w:val="24"/>
                <w:szCs w:val="24"/>
              </w:rPr>
              <w:t xml:space="preserve"> </w:t>
            </w:r>
            <w:r w:rsidRPr="00293AC5">
              <w:rPr>
                <w:rFonts w:ascii="Arial" w:hAnsi="Arial" w:cs="Arial"/>
                <w:spacing w:val="-2"/>
                <w:sz w:val="24"/>
                <w:szCs w:val="24"/>
              </w:rPr>
              <w:t>concerned and impact on child.</w:t>
            </w:r>
          </w:p>
          <w:p w14:paraId="6CB496D9" w14:textId="77777777" w:rsidR="00293AC5" w:rsidRDefault="00293AC5" w:rsidP="00293AC5">
            <w:pPr>
              <w:pStyle w:val="BodyText"/>
              <w:spacing w:before="11"/>
              <w:rPr>
                <w:rFonts w:ascii="Arial" w:hAnsi="Arial" w:cs="Arial"/>
                <w:b/>
                <w:spacing w:val="-2"/>
                <w:sz w:val="24"/>
                <w:szCs w:val="24"/>
              </w:rPr>
            </w:pPr>
          </w:p>
          <w:p w14:paraId="2CD9EBF7" w14:textId="77777777" w:rsidR="00293AC5" w:rsidRDefault="00293AC5" w:rsidP="00293AC5">
            <w:pPr>
              <w:pStyle w:val="BodyText"/>
              <w:spacing w:before="11"/>
              <w:rPr>
                <w:rFonts w:ascii="Arial" w:hAnsi="Arial" w:cs="Arial"/>
                <w:b/>
                <w:sz w:val="24"/>
                <w:szCs w:val="24"/>
              </w:rPr>
            </w:pPr>
          </w:p>
          <w:p w14:paraId="6336FEE6" w14:textId="3932B61B" w:rsidR="00A3476F" w:rsidRPr="00293AC5" w:rsidRDefault="00A3476F" w:rsidP="00293AC5">
            <w:pPr>
              <w:pStyle w:val="BodyText"/>
              <w:spacing w:before="11"/>
              <w:rPr>
                <w:rFonts w:ascii="Arial" w:hAnsi="Arial" w:cs="Arial"/>
                <w:b/>
                <w:sz w:val="24"/>
                <w:szCs w:val="24"/>
              </w:rPr>
            </w:pPr>
          </w:p>
        </w:tc>
        <w:tc>
          <w:tcPr>
            <w:tcW w:w="8080" w:type="dxa"/>
            <w:gridSpan w:val="4"/>
            <w:shd w:val="clear" w:color="auto" w:fill="FFFFFF" w:themeFill="background1"/>
          </w:tcPr>
          <w:p w14:paraId="315E46BD" w14:textId="77777777" w:rsidR="00293AC5" w:rsidRDefault="00293AC5" w:rsidP="00293AC5">
            <w:pPr>
              <w:pStyle w:val="BodyText"/>
              <w:spacing w:before="11"/>
              <w:rPr>
                <w:b/>
                <w:sz w:val="23"/>
              </w:rPr>
            </w:pPr>
          </w:p>
          <w:p w14:paraId="43645706" w14:textId="47D576AF" w:rsidR="00A3476F" w:rsidRDefault="00A3476F" w:rsidP="00293AC5">
            <w:pPr>
              <w:pStyle w:val="BodyText"/>
              <w:spacing w:before="11"/>
              <w:rPr>
                <w:b/>
                <w:sz w:val="23"/>
              </w:rPr>
            </w:pPr>
          </w:p>
        </w:tc>
      </w:tr>
      <w:tr w:rsidR="00293463" w14:paraId="1F994C5C" w14:textId="77777777" w:rsidTr="00723107">
        <w:trPr>
          <w:trHeight w:val="250"/>
        </w:trPr>
        <w:tc>
          <w:tcPr>
            <w:tcW w:w="2694" w:type="dxa"/>
            <w:gridSpan w:val="2"/>
            <w:shd w:val="clear" w:color="auto" w:fill="FDE9D9" w:themeFill="accent6" w:themeFillTint="33"/>
          </w:tcPr>
          <w:p w14:paraId="4C34C4BD" w14:textId="6FB052E8" w:rsidR="00293463" w:rsidRPr="00293463" w:rsidRDefault="00293463" w:rsidP="00293463">
            <w:pPr>
              <w:pStyle w:val="TableParagraph"/>
              <w:ind w:left="107" w:right="112"/>
              <w:rPr>
                <w:sz w:val="24"/>
                <w:szCs w:val="24"/>
              </w:rPr>
            </w:pPr>
            <w:r w:rsidRPr="00293463">
              <w:rPr>
                <w:sz w:val="24"/>
                <w:szCs w:val="24"/>
              </w:rPr>
              <w:t>Agreed</w:t>
            </w:r>
            <w:r w:rsidRPr="00293463">
              <w:rPr>
                <w:spacing w:val="-16"/>
                <w:sz w:val="24"/>
                <w:szCs w:val="24"/>
              </w:rPr>
              <w:t xml:space="preserve"> </w:t>
            </w:r>
            <w:r w:rsidRPr="00293463">
              <w:rPr>
                <w:sz w:val="24"/>
                <w:szCs w:val="24"/>
              </w:rPr>
              <w:t>outcomes</w:t>
            </w:r>
            <w:r w:rsidRPr="00293463">
              <w:rPr>
                <w:spacing w:val="-15"/>
                <w:sz w:val="24"/>
                <w:szCs w:val="24"/>
              </w:rPr>
              <w:t xml:space="preserve"> </w:t>
            </w:r>
            <w:r w:rsidRPr="00293463">
              <w:rPr>
                <w:sz w:val="24"/>
                <w:szCs w:val="24"/>
              </w:rPr>
              <w:t>or actions, with timescales</w:t>
            </w:r>
            <w:r w:rsidR="00A3476F">
              <w:rPr>
                <w:sz w:val="24"/>
                <w:szCs w:val="24"/>
              </w:rPr>
              <w:t>.</w:t>
            </w:r>
          </w:p>
          <w:p w14:paraId="1F6C5B42" w14:textId="77777777" w:rsidR="00293463" w:rsidRPr="00293463" w:rsidRDefault="00293463" w:rsidP="00293463">
            <w:pPr>
              <w:pStyle w:val="TableParagraph"/>
              <w:ind w:left="107" w:right="112"/>
              <w:rPr>
                <w:sz w:val="24"/>
                <w:szCs w:val="24"/>
              </w:rPr>
            </w:pPr>
          </w:p>
          <w:p w14:paraId="50AF49D5" w14:textId="77777777" w:rsidR="00293463" w:rsidRDefault="00293463" w:rsidP="00293463">
            <w:pPr>
              <w:pStyle w:val="BodyText"/>
              <w:spacing w:before="11"/>
              <w:rPr>
                <w:rFonts w:ascii="Arial" w:hAnsi="Arial" w:cs="Arial"/>
                <w:sz w:val="24"/>
                <w:szCs w:val="24"/>
              </w:rPr>
            </w:pPr>
            <w:r w:rsidRPr="00293463">
              <w:rPr>
                <w:rFonts w:ascii="Arial" w:hAnsi="Arial" w:cs="Arial"/>
                <w:sz w:val="24"/>
                <w:szCs w:val="24"/>
              </w:rPr>
              <w:t>(Actual date not ASAP)</w:t>
            </w:r>
          </w:p>
          <w:p w14:paraId="18ABFDD1" w14:textId="1AF5A93A" w:rsidR="00A3476F" w:rsidRPr="00293463" w:rsidRDefault="00A3476F" w:rsidP="00293463">
            <w:pPr>
              <w:pStyle w:val="BodyText"/>
              <w:spacing w:before="11"/>
              <w:rPr>
                <w:rFonts w:ascii="Arial" w:hAnsi="Arial" w:cs="Arial"/>
                <w:sz w:val="24"/>
                <w:szCs w:val="24"/>
              </w:rPr>
            </w:pPr>
          </w:p>
        </w:tc>
        <w:tc>
          <w:tcPr>
            <w:tcW w:w="8080" w:type="dxa"/>
            <w:gridSpan w:val="4"/>
            <w:shd w:val="clear" w:color="auto" w:fill="FFFFFF" w:themeFill="background1"/>
          </w:tcPr>
          <w:p w14:paraId="1934F4A0" w14:textId="77777777" w:rsidR="00293463" w:rsidRDefault="00293463" w:rsidP="00293463">
            <w:pPr>
              <w:pStyle w:val="BodyText"/>
              <w:spacing w:before="11"/>
              <w:rPr>
                <w:b/>
                <w:sz w:val="23"/>
              </w:rPr>
            </w:pPr>
          </w:p>
        </w:tc>
      </w:tr>
      <w:tr w:rsidR="00293463" w14:paraId="7AEF4D1F" w14:textId="77777777" w:rsidTr="00723107">
        <w:trPr>
          <w:trHeight w:val="250"/>
        </w:trPr>
        <w:tc>
          <w:tcPr>
            <w:tcW w:w="2694" w:type="dxa"/>
            <w:gridSpan w:val="2"/>
            <w:shd w:val="clear" w:color="auto" w:fill="FDE9D9" w:themeFill="accent6" w:themeFillTint="33"/>
          </w:tcPr>
          <w:p w14:paraId="1DBA2650" w14:textId="77777777" w:rsidR="00293463" w:rsidRDefault="00293463" w:rsidP="00293463">
            <w:pPr>
              <w:pStyle w:val="BodyText"/>
              <w:spacing w:before="11"/>
              <w:rPr>
                <w:rFonts w:ascii="Arial" w:hAnsi="Arial" w:cs="Arial"/>
                <w:sz w:val="24"/>
                <w:szCs w:val="24"/>
              </w:rPr>
            </w:pPr>
            <w:r w:rsidRPr="00293463">
              <w:rPr>
                <w:rFonts w:ascii="Arial" w:hAnsi="Arial" w:cs="Arial"/>
                <w:sz w:val="24"/>
                <w:szCs w:val="24"/>
              </w:rPr>
              <w:t xml:space="preserve">If this requires referral to </w:t>
            </w:r>
            <w:r w:rsidR="0042704F">
              <w:rPr>
                <w:rFonts w:ascii="Arial" w:hAnsi="Arial" w:cs="Arial"/>
                <w:sz w:val="24"/>
                <w:szCs w:val="24"/>
              </w:rPr>
              <w:t>S</w:t>
            </w:r>
            <w:r w:rsidRPr="00293463">
              <w:rPr>
                <w:rFonts w:ascii="Arial" w:hAnsi="Arial" w:cs="Arial"/>
                <w:sz w:val="24"/>
                <w:szCs w:val="24"/>
              </w:rPr>
              <w:t>tage 4, please explain what remains unresolved.</w:t>
            </w:r>
          </w:p>
          <w:p w14:paraId="3D8BD900" w14:textId="77777777" w:rsidR="00A3476F" w:rsidRDefault="00A3476F" w:rsidP="00293463">
            <w:pPr>
              <w:pStyle w:val="BodyText"/>
              <w:spacing w:before="11"/>
              <w:rPr>
                <w:rFonts w:ascii="Arial" w:hAnsi="Arial" w:cs="Arial"/>
                <w:sz w:val="24"/>
                <w:szCs w:val="24"/>
              </w:rPr>
            </w:pPr>
          </w:p>
          <w:p w14:paraId="4EFC356A" w14:textId="3E848914" w:rsidR="00A3476F" w:rsidRPr="00293463" w:rsidRDefault="00A3476F" w:rsidP="00293463">
            <w:pPr>
              <w:pStyle w:val="BodyText"/>
              <w:spacing w:before="11"/>
              <w:rPr>
                <w:rFonts w:ascii="Arial" w:hAnsi="Arial" w:cs="Arial"/>
                <w:sz w:val="24"/>
                <w:szCs w:val="24"/>
              </w:rPr>
            </w:pPr>
          </w:p>
        </w:tc>
        <w:tc>
          <w:tcPr>
            <w:tcW w:w="8080" w:type="dxa"/>
            <w:gridSpan w:val="4"/>
            <w:shd w:val="clear" w:color="auto" w:fill="FFFFFF" w:themeFill="background1"/>
          </w:tcPr>
          <w:p w14:paraId="3C99FF98" w14:textId="77777777" w:rsidR="00293463" w:rsidRDefault="00293463" w:rsidP="00293463">
            <w:pPr>
              <w:pStyle w:val="BodyText"/>
              <w:spacing w:before="11"/>
              <w:rPr>
                <w:b/>
                <w:sz w:val="23"/>
              </w:rPr>
            </w:pPr>
          </w:p>
        </w:tc>
      </w:tr>
      <w:tr w:rsidR="00293463" w14:paraId="2FACEAC6" w14:textId="77777777" w:rsidTr="00293463">
        <w:trPr>
          <w:trHeight w:val="250"/>
        </w:trPr>
        <w:tc>
          <w:tcPr>
            <w:tcW w:w="2694" w:type="dxa"/>
            <w:gridSpan w:val="2"/>
            <w:shd w:val="clear" w:color="auto" w:fill="F2DBDB" w:themeFill="accent2" w:themeFillTint="33"/>
          </w:tcPr>
          <w:p w14:paraId="5218885E" w14:textId="77777777" w:rsidR="00293463" w:rsidRDefault="00293463" w:rsidP="00293463">
            <w:pPr>
              <w:pStyle w:val="BodyText"/>
              <w:spacing w:before="11"/>
              <w:rPr>
                <w:rFonts w:ascii="Arial" w:hAnsi="Arial" w:cs="Arial"/>
                <w:spacing w:val="-2"/>
                <w:sz w:val="24"/>
                <w:szCs w:val="24"/>
              </w:rPr>
            </w:pPr>
            <w:r w:rsidRPr="00293463">
              <w:rPr>
                <w:rFonts w:ascii="Arial" w:hAnsi="Arial" w:cs="Arial"/>
                <w:sz w:val="24"/>
                <w:szCs w:val="24"/>
              </w:rPr>
              <w:t xml:space="preserve">Summary of the issues discussed at </w:t>
            </w:r>
            <w:r w:rsidR="0042704F">
              <w:rPr>
                <w:rFonts w:ascii="Arial" w:hAnsi="Arial" w:cs="Arial"/>
                <w:sz w:val="24"/>
                <w:szCs w:val="24"/>
              </w:rPr>
              <w:t>S</w:t>
            </w:r>
            <w:r w:rsidRPr="00293463">
              <w:rPr>
                <w:rFonts w:ascii="Arial" w:hAnsi="Arial" w:cs="Arial"/>
                <w:sz w:val="24"/>
                <w:szCs w:val="24"/>
              </w:rPr>
              <w:t>tage 4, include views of all</w:t>
            </w:r>
            <w:r w:rsidRPr="00293463">
              <w:rPr>
                <w:rFonts w:ascii="Arial" w:hAnsi="Arial" w:cs="Arial"/>
                <w:spacing w:val="40"/>
                <w:sz w:val="24"/>
                <w:szCs w:val="24"/>
              </w:rPr>
              <w:t xml:space="preserve"> </w:t>
            </w:r>
            <w:r w:rsidRPr="00293463">
              <w:rPr>
                <w:rFonts w:ascii="Arial" w:hAnsi="Arial" w:cs="Arial"/>
                <w:spacing w:val="-2"/>
                <w:sz w:val="24"/>
                <w:szCs w:val="24"/>
              </w:rPr>
              <w:t>agencies</w:t>
            </w:r>
            <w:r w:rsidRPr="00293463">
              <w:rPr>
                <w:rFonts w:ascii="Arial" w:hAnsi="Arial" w:cs="Arial"/>
                <w:spacing w:val="40"/>
                <w:sz w:val="24"/>
                <w:szCs w:val="24"/>
              </w:rPr>
              <w:t xml:space="preserve"> </w:t>
            </w:r>
            <w:r w:rsidRPr="00293463">
              <w:rPr>
                <w:rFonts w:ascii="Arial" w:hAnsi="Arial" w:cs="Arial"/>
                <w:spacing w:val="-2"/>
                <w:sz w:val="24"/>
                <w:szCs w:val="24"/>
              </w:rPr>
              <w:t>concerned and impact on child.</w:t>
            </w:r>
          </w:p>
          <w:p w14:paraId="00425281" w14:textId="77777777" w:rsidR="00A3476F" w:rsidRDefault="00A3476F" w:rsidP="00293463">
            <w:pPr>
              <w:pStyle w:val="BodyText"/>
              <w:spacing w:before="11"/>
              <w:rPr>
                <w:rFonts w:ascii="Arial" w:hAnsi="Arial" w:cs="Arial"/>
                <w:spacing w:val="-2"/>
                <w:sz w:val="24"/>
                <w:szCs w:val="24"/>
              </w:rPr>
            </w:pPr>
          </w:p>
          <w:p w14:paraId="0577104D" w14:textId="71C711C3" w:rsidR="00A3476F" w:rsidRPr="00293463" w:rsidRDefault="00A3476F" w:rsidP="00293463">
            <w:pPr>
              <w:pStyle w:val="BodyText"/>
              <w:spacing w:before="11"/>
              <w:rPr>
                <w:rFonts w:ascii="Arial" w:hAnsi="Arial" w:cs="Arial"/>
                <w:sz w:val="24"/>
                <w:szCs w:val="24"/>
              </w:rPr>
            </w:pPr>
          </w:p>
        </w:tc>
        <w:tc>
          <w:tcPr>
            <w:tcW w:w="8080" w:type="dxa"/>
            <w:gridSpan w:val="4"/>
            <w:shd w:val="clear" w:color="auto" w:fill="FFFFFF" w:themeFill="background1"/>
          </w:tcPr>
          <w:p w14:paraId="43B91D7C" w14:textId="77777777" w:rsidR="00293463" w:rsidRDefault="00293463" w:rsidP="00293463">
            <w:pPr>
              <w:pStyle w:val="BodyText"/>
              <w:spacing w:before="11"/>
              <w:rPr>
                <w:b/>
                <w:sz w:val="23"/>
              </w:rPr>
            </w:pPr>
          </w:p>
        </w:tc>
      </w:tr>
      <w:tr w:rsidR="00293463" w14:paraId="27ED4967" w14:textId="77777777" w:rsidTr="00293463">
        <w:trPr>
          <w:trHeight w:val="250"/>
        </w:trPr>
        <w:tc>
          <w:tcPr>
            <w:tcW w:w="2694" w:type="dxa"/>
            <w:gridSpan w:val="2"/>
            <w:shd w:val="clear" w:color="auto" w:fill="F2DBDB" w:themeFill="accent2" w:themeFillTint="33"/>
          </w:tcPr>
          <w:p w14:paraId="2A1120BA" w14:textId="77777777" w:rsidR="00293463" w:rsidRPr="00293463" w:rsidRDefault="00293463" w:rsidP="00293463">
            <w:pPr>
              <w:pStyle w:val="TableParagraph"/>
              <w:ind w:left="107" w:right="112"/>
              <w:rPr>
                <w:sz w:val="24"/>
                <w:szCs w:val="24"/>
              </w:rPr>
            </w:pPr>
            <w:r w:rsidRPr="00293463">
              <w:rPr>
                <w:sz w:val="24"/>
                <w:szCs w:val="24"/>
              </w:rPr>
              <w:t>Agreed</w:t>
            </w:r>
            <w:r w:rsidRPr="00293463">
              <w:rPr>
                <w:spacing w:val="-16"/>
                <w:sz w:val="24"/>
                <w:szCs w:val="24"/>
              </w:rPr>
              <w:t xml:space="preserve"> </w:t>
            </w:r>
            <w:r w:rsidRPr="00293463">
              <w:rPr>
                <w:sz w:val="24"/>
                <w:szCs w:val="24"/>
              </w:rPr>
              <w:t>outcomes</w:t>
            </w:r>
            <w:r w:rsidRPr="00293463">
              <w:rPr>
                <w:spacing w:val="-15"/>
                <w:sz w:val="24"/>
                <w:szCs w:val="24"/>
              </w:rPr>
              <w:t xml:space="preserve"> </w:t>
            </w:r>
            <w:r w:rsidRPr="00293463">
              <w:rPr>
                <w:sz w:val="24"/>
                <w:szCs w:val="24"/>
              </w:rPr>
              <w:t>or actions, with timescales</w:t>
            </w:r>
          </w:p>
          <w:p w14:paraId="6E2156C9" w14:textId="77777777" w:rsidR="00293463" w:rsidRPr="00293463" w:rsidRDefault="00293463" w:rsidP="00293463">
            <w:pPr>
              <w:pStyle w:val="TableParagraph"/>
              <w:ind w:left="107" w:right="112"/>
              <w:rPr>
                <w:sz w:val="24"/>
                <w:szCs w:val="24"/>
              </w:rPr>
            </w:pPr>
          </w:p>
          <w:p w14:paraId="0FA3041E" w14:textId="77777777" w:rsidR="00293463" w:rsidRDefault="00293463" w:rsidP="00293463">
            <w:pPr>
              <w:pStyle w:val="BodyText"/>
              <w:spacing w:before="11"/>
              <w:rPr>
                <w:rFonts w:ascii="Arial" w:hAnsi="Arial" w:cs="Arial"/>
                <w:sz w:val="24"/>
                <w:szCs w:val="24"/>
              </w:rPr>
            </w:pPr>
            <w:r w:rsidRPr="00293463">
              <w:rPr>
                <w:rFonts w:ascii="Arial" w:hAnsi="Arial" w:cs="Arial"/>
                <w:sz w:val="24"/>
                <w:szCs w:val="24"/>
              </w:rPr>
              <w:t>(Actual date not ASAP)</w:t>
            </w:r>
          </w:p>
          <w:p w14:paraId="1925978D" w14:textId="100B4759" w:rsidR="00A3476F" w:rsidRPr="00293463" w:rsidRDefault="00A3476F" w:rsidP="00293463">
            <w:pPr>
              <w:pStyle w:val="BodyText"/>
              <w:spacing w:before="11"/>
              <w:rPr>
                <w:rFonts w:ascii="Arial" w:hAnsi="Arial" w:cs="Arial"/>
                <w:sz w:val="24"/>
                <w:szCs w:val="24"/>
              </w:rPr>
            </w:pPr>
          </w:p>
        </w:tc>
        <w:tc>
          <w:tcPr>
            <w:tcW w:w="8080" w:type="dxa"/>
            <w:gridSpan w:val="4"/>
            <w:shd w:val="clear" w:color="auto" w:fill="FFFFFF" w:themeFill="background1"/>
          </w:tcPr>
          <w:p w14:paraId="5233CA86" w14:textId="77777777" w:rsidR="00293463" w:rsidRDefault="00293463" w:rsidP="00293463">
            <w:pPr>
              <w:pStyle w:val="BodyText"/>
              <w:spacing w:before="11"/>
              <w:rPr>
                <w:b/>
                <w:sz w:val="23"/>
              </w:rPr>
            </w:pPr>
          </w:p>
        </w:tc>
      </w:tr>
      <w:tr w:rsidR="00293463" w14:paraId="3CA45806" w14:textId="77777777" w:rsidTr="00A3476F">
        <w:trPr>
          <w:trHeight w:val="250"/>
        </w:trPr>
        <w:tc>
          <w:tcPr>
            <w:tcW w:w="10774" w:type="dxa"/>
            <w:gridSpan w:val="6"/>
            <w:shd w:val="clear" w:color="auto" w:fill="00CC99"/>
          </w:tcPr>
          <w:p w14:paraId="09E8A23B" w14:textId="77777777" w:rsidR="00293463" w:rsidRDefault="00293463" w:rsidP="00293463">
            <w:pPr>
              <w:pStyle w:val="BodyText"/>
              <w:spacing w:before="11"/>
              <w:rPr>
                <w:b/>
                <w:sz w:val="23"/>
              </w:rPr>
            </w:pPr>
          </w:p>
        </w:tc>
      </w:tr>
      <w:tr w:rsidR="00293463" w14:paraId="7CE73ABE" w14:textId="77777777" w:rsidTr="00293463">
        <w:tc>
          <w:tcPr>
            <w:tcW w:w="10774" w:type="dxa"/>
            <w:gridSpan w:val="6"/>
            <w:shd w:val="clear" w:color="auto" w:fill="FFFFFF" w:themeFill="background1"/>
          </w:tcPr>
          <w:p w14:paraId="0CF061DE" w14:textId="731EF5C9" w:rsidR="00293463" w:rsidRPr="00293463" w:rsidRDefault="00293463" w:rsidP="00293463">
            <w:pPr>
              <w:pStyle w:val="BodyText"/>
              <w:spacing w:before="11"/>
              <w:rPr>
                <w:bCs/>
                <w:sz w:val="23"/>
              </w:rPr>
            </w:pPr>
            <w:r>
              <w:rPr>
                <w:b/>
                <w:sz w:val="21"/>
              </w:rPr>
              <w:t>Please</w:t>
            </w:r>
            <w:r>
              <w:rPr>
                <w:b/>
                <w:spacing w:val="-7"/>
                <w:sz w:val="21"/>
              </w:rPr>
              <w:t xml:space="preserve"> </w:t>
            </w:r>
            <w:r>
              <w:rPr>
                <w:b/>
                <w:sz w:val="21"/>
              </w:rPr>
              <w:t>complete</w:t>
            </w:r>
            <w:r>
              <w:rPr>
                <w:b/>
                <w:spacing w:val="-7"/>
                <w:sz w:val="21"/>
              </w:rPr>
              <w:t xml:space="preserve"> </w:t>
            </w:r>
            <w:r>
              <w:rPr>
                <w:b/>
                <w:sz w:val="21"/>
              </w:rPr>
              <w:t>for</w:t>
            </w:r>
            <w:r>
              <w:rPr>
                <w:b/>
                <w:spacing w:val="-6"/>
                <w:sz w:val="21"/>
              </w:rPr>
              <w:t xml:space="preserve"> </w:t>
            </w:r>
            <w:r>
              <w:rPr>
                <w:b/>
                <w:sz w:val="21"/>
              </w:rPr>
              <w:t>monitoring</w:t>
            </w:r>
            <w:r>
              <w:rPr>
                <w:b/>
                <w:spacing w:val="-8"/>
                <w:sz w:val="21"/>
              </w:rPr>
              <w:t xml:space="preserve"> </w:t>
            </w:r>
            <w:r>
              <w:rPr>
                <w:b/>
                <w:spacing w:val="-2"/>
                <w:sz w:val="21"/>
              </w:rPr>
              <w:t>purposes</w:t>
            </w:r>
          </w:p>
        </w:tc>
      </w:tr>
      <w:tr w:rsidR="00293463" w14:paraId="7F62D9E0" w14:textId="77777777" w:rsidTr="00293463">
        <w:tc>
          <w:tcPr>
            <w:tcW w:w="2127" w:type="dxa"/>
            <w:shd w:val="clear" w:color="auto" w:fill="FFFFFF" w:themeFill="background1"/>
          </w:tcPr>
          <w:p w14:paraId="23A1CC74" w14:textId="77777777" w:rsidR="00293463" w:rsidRDefault="00293463" w:rsidP="00E401F3">
            <w:pPr>
              <w:pStyle w:val="TableParagraph"/>
              <w:ind w:left="139" w:right="124" w:firstLine="245"/>
              <w:jc w:val="center"/>
              <w:rPr>
                <w:sz w:val="20"/>
              </w:rPr>
            </w:pPr>
            <w:r>
              <w:rPr>
                <w:sz w:val="20"/>
              </w:rPr>
              <w:t xml:space="preserve">Stage at which resolved. </w:t>
            </w:r>
            <w:r w:rsidRPr="0055570F">
              <w:rPr>
                <w:sz w:val="16"/>
                <w:szCs w:val="16"/>
              </w:rPr>
              <w:t>(Delete)</w:t>
            </w:r>
          </w:p>
          <w:p w14:paraId="3F6D8DD1" w14:textId="112D5583" w:rsidR="00293463" w:rsidRDefault="00293463" w:rsidP="00E401F3">
            <w:pPr>
              <w:pStyle w:val="BodyText"/>
              <w:spacing w:before="11"/>
              <w:jc w:val="center"/>
              <w:rPr>
                <w:bCs/>
                <w:sz w:val="23"/>
              </w:rPr>
            </w:pPr>
            <w:r>
              <w:rPr>
                <w:b/>
              </w:rPr>
              <w:t>2 3</w:t>
            </w:r>
            <w:r>
              <w:rPr>
                <w:b/>
                <w:spacing w:val="63"/>
              </w:rPr>
              <w:t xml:space="preserve"> </w:t>
            </w:r>
            <w:r>
              <w:rPr>
                <w:b/>
                <w:spacing w:val="-10"/>
              </w:rPr>
              <w:t>4</w:t>
            </w:r>
          </w:p>
        </w:tc>
        <w:tc>
          <w:tcPr>
            <w:tcW w:w="1985" w:type="dxa"/>
            <w:gridSpan w:val="2"/>
            <w:shd w:val="clear" w:color="auto" w:fill="FFFFFF" w:themeFill="background1"/>
          </w:tcPr>
          <w:p w14:paraId="7C2E151E" w14:textId="77777777" w:rsidR="00293463" w:rsidRDefault="00293463" w:rsidP="00E401F3">
            <w:pPr>
              <w:pStyle w:val="TableParagraph"/>
              <w:ind w:left="172" w:firstLine="153"/>
              <w:jc w:val="center"/>
            </w:pPr>
            <w:r>
              <w:t xml:space="preserve">Time taken to resolve </w:t>
            </w:r>
            <w:r w:rsidRPr="0055570F">
              <w:rPr>
                <w:sz w:val="16"/>
                <w:szCs w:val="16"/>
              </w:rPr>
              <w:t>(</w:t>
            </w:r>
            <w:r>
              <w:rPr>
                <w:sz w:val="16"/>
                <w:szCs w:val="16"/>
              </w:rPr>
              <w:t>D</w:t>
            </w:r>
            <w:r w:rsidRPr="0055570F">
              <w:rPr>
                <w:sz w:val="16"/>
                <w:szCs w:val="16"/>
              </w:rPr>
              <w:t>elete)</w:t>
            </w:r>
          </w:p>
          <w:p w14:paraId="68E65B52" w14:textId="3A1656F1" w:rsidR="00293463" w:rsidRPr="00541DD1" w:rsidRDefault="00293463" w:rsidP="00E401F3">
            <w:pPr>
              <w:pStyle w:val="BodyText"/>
              <w:spacing w:before="11"/>
              <w:jc w:val="center"/>
              <w:rPr>
                <w:bCs/>
                <w:sz w:val="23"/>
              </w:rPr>
            </w:pPr>
            <w:r w:rsidRPr="0055570F">
              <w:rPr>
                <w:b/>
                <w:spacing w:val="-4"/>
              </w:rPr>
              <w:t>2,3,4,5</w:t>
            </w:r>
            <w:r w:rsidR="00186C09">
              <w:rPr>
                <w:b/>
                <w:spacing w:val="-4"/>
              </w:rPr>
              <w:t>,6,7,8</w:t>
            </w:r>
            <w:r>
              <w:rPr>
                <w:spacing w:val="-4"/>
              </w:rPr>
              <w:t xml:space="preserve"> </w:t>
            </w:r>
            <w:r w:rsidRPr="00186C09">
              <w:rPr>
                <w:spacing w:val="-4"/>
                <w:sz w:val="22"/>
                <w:szCs w:val="25"/>
              </w:rPr>
              <w:t>days</w:t>
            </w:r>
          </w:p>
        </w:tc>
        <w:tc>
          <w:tcPr>
            <w:tcW w:w="6662" w:type="dxa"/>
            <w:gridSpan w:val="3"/>
            <w:shd w:val="clear" w:color="auto" w:fill="FFFFFF" w:themeFill="background1"/>
          </w:tcPr>
          <w:p w14:paraId="06B2408B" w14:textId="605C33CE" w:rsidR="00293463" w:rsidRDefault="00293463" w:rsidP="00293463">
            <w:pPr>
              <w:pStyle w:val="BodyText"/>
              <w:spacing w:before="11"/>
              <w:rPr>
                <w:b/>
                <w:sz w:val="23"/>
              </w:rPr>
            </w:pPr>
            <w:r>
              <w:rPr>
                <w:sz w:val="20"/>
              </w:rPr>
              <w:t>Please</w:t>
            </w:r>
            <w:r>
              <w:rPr>
                <w:spacing w:val="-5"/>
                <w:sz w:val="20"/>
              </w:rPr>
              <w:t xml:space="preserve"> </w:t>
            </w:r>
            <w:r>
              <w:rPr>
                <w:sz w:val="20"/>
              </w:rPr>
              <w:t>note</w:t>
            </w:r>
            <w:r>
              <w:rPr>
                <w:spacing w:val="-4"/>
                <w:sz w:val="20"/>
              </w:rPr>
              <w:t xml:space="preserve"> </w:t>
            </w:r>
            <w:r>
              <w:rPr>
                <w:sz w:val="20"/>
              </w:rPr>
              <w:t>how</w:t>
            </w:r>
            <w:r>
              <w:rPr>
                <w:spacing w:val="-5"/>
                <w:sz w:val="20"/>
              </w:rPr>
              <w:t xml:space="preserve"> </w:t>
            </w:r>
            <w:r>
              <w:rPr>
                <w:sz w:val="20"/>
              </w:rPr>
              <w:t>helpful or unhelpful. This</w:t>
            </w:r>
            <w:r>
              <w:rPr>
                <w:spacing w:val="-4"/>
                <w:sz w:val="20"/>
              </w:rPr>
              <w:t xml:space="preserve"> </w:t>
            </w:r>
            <w:r>
              <w:rPr>
                <w:sz w:val="20"/>
              </w:rPr>
              <w:t>policy</w:t>
            </w:r>
            <w:r>
              <w:rPr>
                <w:spacing w:val="-6"/>
                <w:sz w:val="20"/>
              </w:rPr>
              <w:t xml:space="preserve"> </w:t>
            </w:r>
            <w:r>
              <w:rPr>
                <w:sz w:val="20"/>
              </w:rPr>
              <w:t>was</w:t>
            </w:r>
            <w:r>
              <w:rPr>
                <w:spacing w:val="-3"/>
                <w:sz w:val="20"/>
              </w:rPr>
              <w:t xml:space="preserve"> </w:t>
            </w:r>
            <w:r>
              <w:rPr>
                <w:sz w:val="20"/>
              </w:rPr>
              <w:t>in supporting the resolution and add ideas for development.</w:t>
            </w:r>
          </w:p>
        </w:tc>
      </w:tr>
      <w:tr w:rsidR="00293463" w14:paraId="712BAD1B" w14:textId="77777777" w:rsidTr="0050278A">
        <w:tc>
          <w:tcPr>
            <w:tcW w:w="10774" w:type="dxa"/>
            <w:gridSpan w:val="6"/>
            <w:shd w:val="clear" w:color="auto" w:fill="00CC99"/>
          </w:tcPr>
          <w:p w14:paraId="501C851E" w14:textId="1CFFAC52" w:rsidR="00293463" w:rsidRDefault="00293463" w:rsidP="00A3476F">
            <w:pPr>
              <w:pStyle w:val="BodyText"/>
              <w:tabs>
                <w:tab w:val="center" w:pos="5279"/>
                <w:tab w:val="left" w:pos="5685"/>
              </w:tabs>
              <w:spacing w:before="11"/>
              <w:rPr>
                <w:b/>
                <w:sz w:val="23"/>
              </w:rPr>
            </w:pPr>
            <w:r>
              <w:rPr>
                <w:b/>
                <w:sz w:val="23"/>
              </w:rPr>
              <w:t>Additional Notes:</w:t>
            </w:r>
            <w:r w:rsidR="00A3476F">
              <w:rPr>
                <w:b/>
                <w:sz w:val="23"/>
              </w:rPr>
              <w:tab/>
            </w:r>
            <w:r w:rsidR="00A3476F">
              <w:rPr>
                <w:b/>
                <w:sz w:val="23"/>
              </w:rPr>
              <w:tab/>
            </w:r>
          </w:p>
        </w:tc>
      </w:tr>
      <w:tr w:rsidR="00293463" w14:paraId="2DB733DA" w14:textId="77777777" w:rsidTr="00293463">
        <w:tc>
          <w:tcPr>
            <w:tcW w:w="10774" w:type="dxa"/>
            <w:gridSpan w:val="6"/>
            <w:shd w:val="clear" w:color="auto" w:fill="FFFFFF" w:themeFill="background1"/>
          </w:tcPr>
          <w:p w14:paraId="217CB6EF" w14:textId="77777777" w:rsidR="00293463" w:rsidRDefault="00293463" w:rsidP="00293463">
            <w:pPr>
              <w:pStyle w:val="BodyText"/>
              <w:spacing w:before="11"/>
              <w:rPr>
                <w:b/>
                <w:sz w:val="23"/>
              </w:rPr>
            </w:pPr>
          </w:p>
          <w:p w14:paraId="592E57E6" w14:textId="77777777" w:rsidR="00E401F3" w:rsidRDefault="00E401F3" w:rsidP="00293463">
            <w:pPr>
              <w:pStyle w:val="BodyText"/>
              <w:spacing w:before="11"/>
              <w:rPr>
                <w:b/>
                <w:sz w:val="23"/>
              </w:rPr>
            </w:pPr>
          </w:p>
          <w:p w14:paraId="278D9DBE" w14:textId="77777777" w:rsidR="00E401F3" w:rsidRDefault="00E401F3" w:rsidP="00293463">
            <w:pPr>
              <w:pStyle w:val="BodyText"/>
              <w:spacing w:before="11"/>
              <w:rPr>
                <w:b/>
                <w:sz w:val="23"/>
              </w:rPr>
            </w:pPr>
          </w:p>
          <w:p w14:paraId="56B2DEC5" w14:textId="77777777" w:rsidR="00E401F3" w:rsidRDefault="00E401F3" w:rsidP="00293463">
            <w:pPr>
              <w:pStyle w:val="BodyText"/>
              <w:spacing w:before="11"/>
              <w:rPr>
                <w:b/>
                <w:sz w:val="23"/>
              </w:rPr>
            </w:pPr>
          </w:p>
          <w:p w14:paraId="0C68DB71" w14:textId="77777777" w:rsidR="00E401F3" w:rsidRDefault="00E401F3" w:rsidP="00293463">
            <w:pPr>
              <w:pStyle w:val="BodyText"/>
              <w:spacing w:before="11"/>
              <w:rPr>
                <w:b/>
                <w:sz w:val="23"/>
              </w:rPr>
            </w:pPr>
          </w:p>
        </w:tc>
      </w:tr>
    </w:tbl>
    <w:p w14:paraId="63E909E2" w14:textId="77777777" w:rsidR="00293AC5" w:rsidRDefault="00293AC5" w:rsidP="002F27EC">
      <w:pPr>
        <w:rPr>
          <w:rFonts w:ascii="Arial" w:hAnsi="Arial"/>
        </w:rPr>
      </w:pPr>
    </w:p>
    <w:p w14:paraId="5C3DD84B" w14:textId="52DEB412" w:rsidR="00B43AD2" w:rsidRDefault="00C42604" w:rsidP="00B43AD2">
      <w:pPr>
        <w:pStyle w:val="Heading2"/>
        <w:spacing w:before="20000"/>
      </w:pPr>
      <w:r>
        <w:lastRenderedPageBreak/>
        <w:t>Appendix</w:t>
      </w:r>
      <w:r w:rsidR="001B541D">
        <w:t xml:space="preserve"> 2</w:t>
      </w:r>
      <w:r>
        <w:t>: Issue Resolution Stages</w:t>
      </w:r>
      <w:r w:rsidR="001B541D">
        <w:t xml:space="preserve"> Summary</w:t>
      </w:r>
    </w:p>
    <w:p w14:paraId="68EEF2C0" w14:textId="52474A7C" w:rsidR="00B43AD2" w:rsidRPr="00C20E55" w:rsidRDefault="003A31CD" w:rsidP="00C161D9">
      <w:pPr>
        <w:pStyle w:val="Heading3"/>
        <w:rPr>
          <w:color w:val="007300"/>
        </w:rPr>
      </w:pPr>
      <w:r w:rsidRPr="00C20E55">
        <w:rPr>
          <w:color w:val="007300"/>
        </w:rPr>
        <w:t>Stage 1</w:t>
      </w:r>
    </w:p>
    <w:p w14:paraId="122F9EA4" w14:textId="0F2E2734" w:rsidR="003A31CD" w:rsidRDefault="00212ACA" w:rsidP="00683E58">
      <w:pPr>
        <w:rPr>
          <w:rFonts w:ascii="Arial" w:hAnsi="Arial"/>
        </w:rPr>
      </w:pPr>
      <w:r>
        <w:rPr>
          <w:rFonts w:ascii="Arial" w:hAnsi="Arial"/>
        </w:rPr>
        <w:t xml:space="preserve">Initial attempts should be taken to resolve the problem peer to peer. This should be done within </w:t>
      </w:r>
      <w:r w:rsidR="0007428B">
        <w:rPr>
          <w:rFonts w:ascii="Arial" w:hAnsi="Arial"/>
        </w:rPr>
        <w:t>1</w:t>
      </w:r>
      <w:r>
        <w:rPr>
          <w:rFonts w:ascii="Arial" w:hAnsi="Arial"/>
        </w:rPr>
        <w:t xml:space="preserve"> working day. They also need to evidence the difference of opinion in writing via an email, including the </w:t>
      </w:r>
      <w:r w:rsidR="00186C09">
        <w:rPr>
          <w:rFonts w:ascii="Arial" w:hAnsi="Arial"/>
        </w:rPr>
        <w:t xml:space="preserve">rationale and </w:t>
      </w:r>
      <w:r>
        <w:rPr>
          <w:rFonts w:ascii="Arial" w:hAnsi="Arial"/>
        </w:rPr>
        <w:t>resolution. A record must be kept on the child/young person’s file. It is essential that the practitioners exchange both line manager and senior manager details to ensure there is no delay later in the process.</w:t>
      </w:r>
    </w:p>
    <w:p w14:paraId="709EFFE4" w14:textId="7B3C4756" w:rsidR="00212ACA" w:rsidRDefault="00212ACA" w:rsidP="00683E58">
      <w:pPr>
        <w:rPr>
          <w:rFonts w:ascii="Arial" w:hAnsi="Arial"/>
        </w:rPr>
      </w:pPr>
      <w:r>
        <w:rPr>
          <w:rFonts w:ascii="Arial" w:hAnsi="Arial"/>
        </w:rPr>
        <w:t xml:space="preserve">If, at </w:t>
      </w:r>
      <w:r w:rsidR="0042704F">
        <w:rPr>
          <w:rFonts w:ascii="Arial" w:hAnsi="Arial"/>
        </w:rPr>
        <w:t>S</w:t>
      </w:r>
      <w:r>
        <w:rPr>
          <w:rFonts w:ascii="Arial" w:hAnsi="Arial"/>
        </w:rPr>
        <w:t>tage 1, the issue is deemed to have been resolved then no further action</w:t>
      </w:r>
      <w:r w:rsidR="00846196">
        <w:rPr>
          <w:rFonts w:ascii="Arial" w:hAnsi="Arial"/>
        </w:rPr>
        <w:t xml:space="preserve"> needs</w:t>
      </w:r>
      <w:r>
        <w:rPr>
          <w:rFonts w:ascii="Arial" w:hAnsi="Arial"/>
        </w:rPr>
        <w:t xml:space="preserve"> to be taken.</w:t>
      </w:r>
    </w:p>
    <w:p w14:paraId="11A49FB4" w14:textId="77777777" w:rsidR="0007428B" w:rsidRDefault="0007428B" w:rsidP="00683E58">
      <w:pPr>
        <w:rPr>
          <w:rFonts w:ascii="Arial" w:hAnsi="Arial"/>
        </w:rPr>
      </w:pPr>
    </w:p>
    <w:p w14:paraId="40153B9C" w14:textId="7DAA5100" w:rsidR="003A31CD" w:rsidRPr="00C20E55" w:rsidRDefault="003A31CD" w:rsidP="00C161D9">
      <w:pPr>
        <w:pStyle w:val="Heading3"/>
        <w:rPr>
          <w:color w:val="007300"/>
        </w:rPr>
      </w:pPr>
      <w:r w:rsidRPr="00C20E55">
        <w:rPr>
          <w:color w:val="007300"/>
        </w:rPr>
        <w:t>Stage 2</w:t>
      </w:r>
    </w:p>
    <w:p w14:paraId="1F608168" w14:textId="58C05173" w:rsidR="00836693" w:rsidRDefault="00836693" w:rsidP="00683E58">
      <w:pPr>
        <w:rPr>
          <w:rFonts w:ascii="Arial" w:hAnsi="Arial"/>
        </w:rPr>
      </w:pPr>
      <w:r>
        <w:rPr>
          <w:rFonts w:ascii="Arial" w:hAnsi="Arial"/>
        </w:rPr>
        <w:t>Where it is not possible to resolve the matter at practitioner level</w:t>
      </w:r>
      <w:r w:rsidR="008C4C69">
        <w:rPr>
          <w:rFonts w:ascii="Arial" w:hAnsi="Arial"/>
        </w:rPr>
        <w:t>,</w:t>
      </w:r>
      <w:r>
        <w:rPr>
          <w:rFonts w:ascii="Arial" w:hAnsi="Arial"/>
        </w:rPr>
        <w:t xml:space="preserve"> the matter should be referred without delay to their line managers for the issue to be considered at line management level</w:t>
      </w:r>
      <w:r w:rsidR="0007428B">
        <w:rPr>
          <w:rFonts w:ascii="Arial" w:hAnsi="Arial"/>
        </w:rPr>
        <w:t xml:space="preserve"> within 2 working days</w:t>
      </w:r>
      <w:r>
        <w:rPr>
          <w:rFonts w:ascii="Arial" w:hAnsi="Arial"/>
        </w:rPr>
        <w:t xml:space="preserve">. Every effort should be made to resolve the concerns at this level. The Recording Form </w:t>
      </w:r>
      <w:r w:rsidR="008C4C69">
        <w:rPr>
          <w:rFonts w:ascii="Arial" w:hAnsi="Arial"/>
        </w:rPr>
        <w:t xml:space="preserve">(Appendix 1) </w:t>
      </w:r>
      <w:r>
        <w:rPr>
          <w:rFonts w:ascii="Arial" w:hAnsi="Arial"/>
        </w:rPr>
        <w:t xml:space="preserve">should </w:t>
      </w:r>
      <w:r w:rsidR="00186C09">
        <w:rPr>
          <w:rFonts w:ascii="Arial" w:hAnsi="Arial"/>
        </w:rPr>
        <w:t>now</w:t>
      </w:r>
      <w:r>
        <w:rPr>
          <w:rFonts w:ascii="Arial" w:hAnsi="Arial"/>
        </w:rPr>
        <w:t xml:space="preserve"> be used to evidence the process and recorded on the child/young person’s record.</w:t>
      </w:r>
      <w:r w:rsidR="00186C09">
        <w:rPr>
          <w:rFonts w:ascii="Arial" w:hAnsi="Arial"/>
        </w:rPr>
        <w:t xml:space="preserve"> A copy of this must also be sent to the NSSCP Business Manager. </w:t>
      </w:r>
      <w:r>
        <w:rPr>
          <w:rFonts w:ascii="Arial" w:hAnsi="Arial"/>
        </w:rPr>
        <w:t>If issue is not resolved</w:t>
      </w:r>
      <w:r w:rsidR="008C4C69">
        <w:rPr>
          <w:rFonts w:ascii="Arial" w:hAnsi="Arial"/>
        </w:rPr>
        <w:t>,</w:t>
      </w:r>
      <w:r>
        <w:rPr>
          <w:rFonts w:ascii="Arial" w:hAnsi="Arial"/>
        </w:rPr>
        <w:t xml:space="preserve"> </w:t>
      </w:r>
      <w:r w:rsidR="0042704F">
        <w:rPr>
          <w:rFonts w:ascii="Arial" w:hAnsi="Arial"/>
        </w:rPr>
        <w:t>S</w:t>
      </w:r>
      <w:r>
        <w:rPr>
          <w:rFonts w:ascii="Arial" w:hAnsi="Arial"/>
        </w:rPr>
        <w:t>tage 3 should commence.</w:t>
      </w:r>
    </w:p>
    <w:p w14:paraId="1F836CB4" w14:textId="77777777" w:rsidR="00D358DC" w:rsidRDefault="00D358DC" w:rsidP="00683E58">
      <w:pPr>
        <w:rPr>
          <w:rFonts w:ascii="Arial" w:hAnsi="Arial"/>
        </w:rPr>
      </w:pPr>
    </w:p>
    <w:p w14:paraId="2337821E" w14:textId="53D22AFA" w:rsidR="003A31CD" w:rsidRPr="00C20E55" w:rsidRDefault="003A31CD" w:rsidP="00C161D9">
      <w:pPr>
        <w:pStyle w:val="Heading3"/>
        <w:rPr>
          <w:color w:val="007300"/>
        </w:rPr>
      </w:pPr>
      <w:r w:rsidRPr="00C20E55">
        <w:rPr>
          <w:color w:val="007300"/>
        </w:rPr>
        <w:t>Stage 3</w:t>
      </w:r>
    </w:p>
    <w:p w14:paraId="43498F74" w14:textId="6980CC31" w:rsidR="003A31CD" w:rsidRDefault="00275DE0" w:rsidP="00683E58">
      <w:pPr>
        <w:rPr>
          <w:rFonts w:ascii="Arial" w:hAnsi="Arial"/>
        </w:rPr>
      </w:pPr>
      <w:r>
        <w:rPr>
          <w:rFonts w:ascii="Arial" w:hAnsi="Arial"/>
        </w:rPr>
        <w:t>The matter should be referred to an appropriate level of management within the organisation, who will discuss with peers from the other agencies</w:t>
      </w:r>
      <w:r w:rsidR="0007428B">
        <w:rPr>
          <w:rFonts w:ascii="Arial" w:hAnsi="Arial"/>
        </w:rPr>
        <w:t xml:space="preserve"> within 2 working days</w:t>
      </w:r>
      <w:r>
        <w:rPr>
          <w:rFonts w:ascii="Arial" w:hAnsi="Arial"/>
        </w:rPr>
        <w:t>. At this level</w:t>
      </w:r>
      <w:r w:rsidR="00186C09">
        <w:rPr>
          <w:rFonts w:ascii="Arial" w:hAnsi="Arial"/>
        </w:rPr>
        <w:t>,</w:t>
      </w:r>
      <w:r>
        <w:rPr>
          <w:rFonts w:ascii="Arial" w:hAnsi="Arial"/>
        </w:rPr>
        <w:t xml:space="preserve"> conversations must continue to be recorded on the Recording Form and placed onto the child/young person’s record. A copy of this must also be sent to the NSSCP Business Manager and your own agency Head of Safeguarding. If the issue is not resolved</w:t>
      </w:r>
      <w:r w:rsidR="008C4C69">
        <w:rPr>
          <w:rFonts w:ascii="Arial" w:hAnsi="Arial"/>
        </w:rPr>
        <w:t>,</w:t>
      </w:r>
      <w:r>
        <w:rPr>
          <w:rFonts w:ascii="Arial" w:hAnsi="Arial"/>
        </w:rPr>
        <w:t xml:space="preserve"> </w:t>
      </w:r>
      <w:r w:rsidR="0042704F">
        <w:rPr>
          <w:rFonts w:ascii="Arial" w:hAnsi="Arial"/>
        </w:rPr>
        <w:t>S</w:t>
      </w:r>
      <w:r>
        <w:rPr>
          <w:rFonts w:ascii="Arial" w:hAnsi="Arial"/>
        </w:rPr>
        <w:t xml:space="preserve">tage </w:t>
      </w:r>
      <w:r w:rsidR="008C4C69">
        <w:rPr>
          <w:rFonts w:ascii="Arial" w:hAnsi="Arial"/>
        </w:rPr>
        <w:t>4</w:t>
      </w:r>
      <w:r>
        <w:rPr>
          <w:rFonts w:ascii="Arial" w:hAnsi="Arial"/>
        </w:rPr>
        <w:t xml:space="preserve"> will need to commence.</w:t>
      </w:r>
    </w:p>
    <w:p w14:paraId="367E2DA3" w14:textId="77777777" w:rsidR="00D358DC" w:rsidRDefault="00D358DC" w:rsidP="00683E58">
      <w:pPr>
        <w:rPr>
          <w:rFonts w:ascii="Arial" w:hAnsi="Arial"/>
        </w:rPr>
      </w:pPr>
    </w:p>
    <w:p w14:paraId="4097BEB0" w14:textId="69505691" w:rsidR="003A31CD" w:rsidRPr="00C20E55" w:rsidRDefault="003A31CD" w:rsidP="00C161D9">
      <w:pPr>
        <w:pStyle w:val="Heading3"/>
        <w:rPr>
          <w:color w:val="007300"/>
        </w:rPr>
      </w:pPr>
      <w:r w:rsidRPr="00C20E55">
        <w:rPr>
          <w:color w:val="007300"/>
        </w:rPr>
        <w:t>Stage 4</w:t>
      </w:r>
    </w:p>
    <w:p w14:paraId="463EF554" w14:textId="34DE9C1E" w:rsidR="003A31CD" w:rsidRPr="00015E94" w:rsidRDefault="008C4C69" w:rsidP="00683E58">
      <w:pPr>
        <w:rPr>
          <w:rFonts w:ascii="Arial" w:hAnsi="Arial"/>
        </w:rPr>
      </w:pPr>
      <w:r w:rsidRPr="00015E94">
        <w:rPr>
          <w:rFonts w:ascii="Arial" w:hAnsi="Arial"/>
        </w:rPr>
        <w:t>On Day 5,</w:t>
      </w:r>
      <w:r w:rsidR="00186C09" w:rsidRPr="00015E94">
        <w:rPr>
          <w:rFonts w:ascii="Arial" w:hAnsi="Arial"/>
        </w:rPr>
        <w:t xml:space="preserve"> the Recording Form should be updated</w:t>
      </w:r>
      <w:r w:rsidR="00015E94" w:rsidRPr="00015E94">
        <w:rPr>
          <w:rFonts w:ascii="Arial" w:hAnsi="Arial"/>
        </w:rPr>
        <w:t>,</w:t>
      </w:r>
      <w:r w:rsidR="00186C09" w:rsidRPr="00015E94">
        <w:rPr>
          <w:rFonts w:ascii="Arial" w:hAnsi="Arial"/>
        </w:rPr>
        <w:t xml:space="preserve"> a copy placed on the child/young person’s record</w:t>
      </w:r>
      <w:r w:rsidR="00015E94" w:rsidRPr="00015E94">
        <w:rPr>
          <w:rFonts w:ascii="Arial" w:hAnsi="Arial"/>
        </w:rPr>
        <w:t xml:space="preserve"> </w:t>
      </w:r>
      <w:r w:rsidR="00186C09" w:rsidRPr="00015E94">
        <w:rPr>
          <w:rFonts w:ascii="Arial" w:hAnsi="Arial"/>
        </w:rPr>
        <w:t>and</w:t>
      </w:r>
      <w:r w:rsidR="00C7683A" w:rsidRPr="00015E94">
        <w:rPr>
          <w:rFonts w:ascii="Arial" w:hAnsi="Arial"/>
        </w:rPr>
        <w:t xml:space="preserve"> </w:t>
      </w:r>
      <w:r w:rsidR="007D2937" w:rsidRPr="00015E94">
        <w:rPr>
          <w:rFonts w:ascii="Arial" w:hAnsi="Arial"/>
        </w:rPr>
        <w:t>the matter should be referred to the agency’s nominated NSSCP representatives</w:t>
      </w:r>
      <w:r w:rsidRPr="00015E94">
        <w:rPr>
          <w:rFonts w:ascii="Arial" w:hAnsi="Arial"/>
        </w:rPr>
        <w:t xml:space="preserve"> </w:t>
      </w:r>
      <w:r w:rsidR="00015E94" w:rsidRPr="00015E94">
        <w:rPr>
          <w:rFonts w:ascii="Arial" w:hAnsi="Arial"/>
        </w:rPr>
        <w:t xml:space="preserve">(DSPs) </w:t>
      </w:r>
      <w:r w:rsidRPr="00015E94">
        <w:rPr>
          <w:rFonts w:ascii="Arial" w:hAnsi="Arial"/>
        </w:rPr>
        <w:t xml:space="preserve">via </w:t>
      </w:r>
      <w:r w:rsidR="007D2937" w:rsidRPr="00015E94">
        <w:rPr>
          <w:rFonts w:ascii="Arial" w:hAnsi="Arial"/>
        </w:rPr>
        <w:t>the Business Manager</w:t>
      </w:r>
      <w:r w:rsidRPr="00015E94">
        <w:rPr>
          <w:rFonts w:ascii="Arial" w:hAnsi="Arial"/>
        </w:rPr>
        <w:t>. Once sent to the DSPs, t</w:t>
      </w:r>
      <w:r w:rsidR="001D3D56" w:rsidRPr="00015E94">
        <w:rPr>
          <w:rFonts w:ascii="Arial" w:hAnsi="Arial"/>
        </w:rPr>
        <w:t xml:space="preserve">his </w:t>
      </w:r>
      <w:r w:rsidR="007D2937" w:rsidRPr="00015E94">
        <w:rPr>
          <w:rFonts w:ascii="Arial" w:hAnsi="Arial"/>
        </w:rPr>
        <w:t>will</w:t>
      </w:r>
      <w:r w:rsidR="001D3D56" w:rsidRPr="00015E94">
        <w:rPr>
          <w:rFonts w:ascii="Arial" w:hAnsi="Arial"/>
        </w:rPr>
        <w:t xml:space="preserve"> determine </w:t>
      </w:r>
      <w:r w:rsidR="00CB3184">
        <w:rPr>
          <w:rFonts w:ascii="Arial" w:hAnsi="Arial"/>
        </w:rPr>
        <w:t>how</w:t>
      </w:r>
      <w:r w:rsidR="001D3D56" w:rsidRPr="00015E94">
        <w:rPr>
          <w:rFonts w:ascii="Arial" w:hAnsi="Arial"/>
        </w:rPr>
        <w:t xml:space="preserve"> the matter can be</w:t>
      </w:r>
      <w:r w:rsidR="007A62C8" w:rsidRPr="00015E94">
        <w:rPr>
          <w:rFonts w:ascii="Arial" w:hAnsi="Arial"/>
        </w:rPr>
        <w:t xml:space="preserve"> </w:t>
      </w:r>
      <w:r w:rsidR="000A39FB" w:rsidRPr="00015E94">
        <w:rPr>
          <w:rFonts w:ascii="Arial" w:hAnsi="Arial"/>
        </w:rPr>
        <w:t>resolved</w:t>
      </w:r>
      <w:r w:rsidR="00CB3184">
        <w:rPr>
          <w:rFonts w:ascii="Arial" w:hAnsi="Arial"/>
        </w:rPr>
        <w:t>.</w:t>
      </w:r>
    </w:p>
    <w:p w14:paraId="0666DE1A" w14:textId="02BEACFB" w:rsidR="000A39FB" w:rsidRPr="00A02AAB" w:rsidRDefault="000A39FB" w:rsidP="00683E58">
      <w:pPr>
        <w:rPr>
          <w:rFonts w:ascii="Arial" w:hAnsi="Arial"/>
        </w:rPr>
      </w:pPr>
      <w:r w:rsidRPr="00015E94">
        <w:rPr>
          <w:rFonts w:ascii="Arial" w:hAnsi="Arial"/>
        </w:rPr>
        <w:t xml:space="preserve">The decision at </w:t>
      </w:r>
      <w:r w:rsidR="0042704F" w:rsidRPr="00015E94">
        <w:rPr>
          <w:rFonts w:ascii="Arial" w:hAnsi="Arial"/>
        </w:rPr>
        <w:t>S</w:t>
      </w:r>
      <w:r w:rsidRPr="00015E94">
        <w:rPr>
          <w:rFonts w:ascii="Arial" w:hAnsi="Arial"/>
        </w:rPr>
        <w:t>tage 4 is final and binding for all organisations involved.</w:t>
      </w:r>
    </w:p>
    <w:sectPr w:rsidR="000A39FB" w:rsidRPr="00A02AAB" w:rsidSect="00BB0B7A">
      <w:headerReference w:type="default" r:id="rId21"/>
      <w:footerReference w:type="default" r:id="rId22"/>
      <w:headerReference w:type="first" r:id="rId23"/>
      <w:footerReference w:type="first" r:id="rId24"/>
      <w:pgSz w:w="11900" w:h="16840"/>
      <w:pgMar w:top="1701" w:right="1247" w:bottom="1758" w:left="1247" w:header="141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C5655" w14:textId="77777777" w:rsidR="00CE2D92" w:rsidRDefault="00CE2D92" w:rsidP="00D73C32">
      <w:r>
        <w:separator/>
      </w:r>
    </w:p>
  </w:endnote>
  <w:endnote w:type="continuationSeparator" w:id="0">
    <w:p w14:paraId="14DFA487" w14:textId="77777777" w:rsidR="00CE2D92" w:rsidRDefault="00CE2D92" w:rsidP="00D73C32">
      <w:r>
        <w:continuationSeparator/>
      </w:r>
    </w:p>
  </w:endnote>
  <w:endnote w:type="continuationNotice" w:id="1">
    <w:p w14:paraId="341FC51C" w14:textId="77777777" w:rsidR="00CE2D92" w:rsidRDefault="00CE2D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Black">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genda Medium">
    <w:altName w:val="Calibri"/>
    <w:panose1 w:val="00000000000000000000"/>
    <w:charset w:val="00"/>
    <w:family w:val="modern"/>
    <w:notTrueType/>
    <w:pitch w:val="variable"/>
    <w:sig w:usb0="800000AF" w:usb1="5000204A" w:usb2="00000000" w:usb3="00000000" w:csb0="00000001" w:csb1="00000000"/>
  </w:font>
  <w:font w:name="Aptos Light">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81856"/>
      <w:docPartObj>
        <w:docPartGallery w:val="Page Numbers (Bottom of Page)"/>
        <w:docPartUnique/>
      </w:docPartObj>
    </w:sdtPr>
    <w:sdtEndPr/>
    <w:sdtContent>
      <w:p w14:paraId="301F268A" w14:textId="64195BD0" w:rsidR="00EB03B3" w:rsidRDefault="0030034F">
        <w:pPr>
          <w:pStyle w:val="Footer"/>
        </w:pPr>
        <w:r w:rsidRPr="009E01B9">
          <w:rPr>
            <w:noProof/>
            <w:color w:val="92D050"/>
            <w:sz w:val="20"/>
          </w:rPr>
          <mc:AlternateContent>
            <mc:Choice Requires="wps">
              <w:drawing>
                <wp:anchor distT="0" distB="0" distL="114300" distR="114300" simplePos="0" relativeHeight="251661312" behindDoc="0" locked="0" layoutInCell="1" allowOverlap="1" wp14:anchorId="25B2EC48" wp14:editId="32EAC4C7">
                  <wp:simplePos x="0" y="0"/>
                  <wp:positionH relativeFrom="margin">
                    <wp:posOffset>0</wp:posOffset>
                  </wp:positionH>
                  <wp:positionV relativeFrom="paragraph">
                    <wp:posOffset>-73470</wp:posOffset>
                  </wp:positionV>
                  <wp:extent cx="5984875" cy="0"/>
                  <wp:effectExtent l="0" t="0" r="0" b="0"/>
                  <wp:wrapNone/>
                  <wp:docPr id="1489118110" name="Straight Connector 2" descr="Line break for decorative purposes"/>
                  <wp:cNvGraphicFramePr/>
                  <a:graphic xmlns:a="http://schemas.openxmlformats.org/drawingml/2006/main">
                    <a:graphicData uri="http://schemas.microsoft.com/office/word/2010/wordprocessingShape">
                      <wps:wsp>
                        <wps:cNvCnPr/>
                        <wps:spPr>
                          <a:xfrm>
                            <a:off x="0" y="0"/>
                            <a:ext cx="5984875" cy="0"/>
                          </a:xfrm>
                          <a:prstGeom prst="line">
                            <a:avLst/>
                          </a:prstGeom>
                          <a:ln w="19050"/>
                          <a:effectLst/>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9C4ED54" id="Straight Connector 2" o:spid="_x0000_s1026" alt="Line break for decorative purposes"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0,-5.8pt" to="471.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" strokecolor="#9bbb59 [3206]" strokeweight="1.5pt">
                  <w10:wrap anchorx="margin"/>
                </v:line>
              </w:pict>
            </mc:Fallback>
          </mc:AlternateContent>
        </w:r>
        <w:r w:rsidR="00EB03B3">
          <w:fldChar w:fldCharType="begin"/>
        </w:r>
        <w:r w:rsidR="00EB03B3">
          <w:instrText>PAGE   \* MERGEFORMAT</w:instrText>
        </w:r>
        <w:r w:rsidR="00EB03B3">
          <w:fldChar w:fldCharType="separate"/>
        </w:r>
        <w:r w:rsidR="00EB03B3">
          <w:rPr>
            <w:lang w:val="en-GB"/>
          </w:rPr>
          <w:t>2</w:t>
        </w:r>
        <w:r w:rsidR="00EB03B3">
          <w:fldChar w:fldCharType="end"/>
        </w:r>
      </w:p>
    </w:sdtContent>
  </w:sdt>
  <w:p w14:paraId="77987003" w14:textId="5C652A93" w:rsidR="00AD1C18" w:rsidRPr="00AD1C18" w:rsidRDefault="00AD1C18" w:rsidP="00D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304C" w14:textId="342B7AF9" w:rsidR="003C4064" w:rsidRDefault="003C4064">
    <w:pPr>
      <w:pStyle w:val="Footer"/>
    </w:pPr>
    <w:r w:rsidRPr="006C0846">
      <w:rPr>
        <w:rFonts w:ascii="Microsoft Sans Serif" w:eastAsia="Microsoft Sans Serif" w:hAnsi="Microsoft Sans Serif" w:cs="Times New Roman"/>
        <w:noProof/>
        <w:color w:val="000000"/>
        <w:szCs w:val="20"/>
        <w:lang w:bidi="en-GB"/>
      </w:rPr>
      <w:drawing>
        <wp:anchor distT="0" distB="0" distL="114300" distR="114300" simplePos="0" relativeHeight="251664384" behindDoc="1" locked="0" layoutInCell="1" allowOverlap="1" wp14:anchorId="031968F8" wp14:editId="2DC9B322">
          <wp:simplePos x="0" y="0"/>
          <wp:positionH relativeFrom="page">
            <wp:align>right</wp:align>
          </wp:positionH>
          <wp:positionV relativeFrom="paragraph">
            <wp:posOffset>-975420</wp:posOffset>
          </wp:positionV>
          <wp:extent cx="9676620" cy="1785668"/>
          <wp:effectExtent l="0" t="0" r="1270" b="5080"/>
          <wp:wrapNone/>
          <wp:docPr id="1104772625" name="Picture 1104772625"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flipV="1">
                    <a:off x="0" y="0"/>
                    <a:ext cx="9676620" cy="17856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E3727" w14:textId="77777777" w:rsidR="00CE2D92" w:rsidRDefault="00CE2D92" w:rsidP="00D73C32">
      <w:r>
        <w:separator/>
      </w:r>
    </w:p>
  </w:footnote>
  <w:footnote w:type="continuationSeparator" w:id="0">
    <w:p w14:paraId="102C6944" w14:textId="77777777" w:rsidR="00CE2D92" w:rsidRDefault="00CE2D92" w:rsidP="00D73C32">
      <w:r>
        <w:continuationSeparator/>
      </w:r>
    </w:p>
  </w:footnote>
  <w:footnote w:type="continuationNotice" w:id="1">
    <w:p w14:paraId="2EFE5496" w14:textId="77777777" w:rsidR="00CE2D92" w:rsidRDefault="00CE2D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9183" w14:textId="499FAAC3" w:rsidR="00AD1C18" w:rsidRPr="00D5651B" w:rsidRDefault="009E01B9" w:rsidP="00D73C32">
    <w:pPr>
      <w:pStyle w:val="Header"/>
    </w:pPr>
    <w:r w:rsidRPr="009E01B9">
      <w:rPr>
        <w:noProof/>
        <w:color w:val="92D050"/>
        <w:sz w:val="20"/>
      </w:rPr>
      <mc:AlternateContent>
        <mc:Choice Requires="wps">
          <w:drawing>
            <wp:anchor distT="0" distB="0" distL="114300" distR="114300" simplePos="0" relativeHeight="251659264" behindDoc="0" locked="0" layoutInCell="1" allowOverlap="1" wp14:anchorId="17F18156" wp14:editId="7880FB5B">
              <wp:simplePos x="0" y="0"/>
              <wp:positionH relativeFrom="column">
                <wp:posOffset>-91201</wp:posOffset>
              </wp:positionH>
              <wp:positionV relativeFrom="paragraph">
                <wp:posOffset>73347</wp:posOffset>
              </wp:positionV>
              <wp:extent cx="6210795" cy="11875"/>
              <wp:effectExtent l="0" t="0" r="19050" b="26670"/>
              <wp:wrapNone/>
              <wp:docPr id="1517079108" name="Straight Connector 2" descr="A line break for decorative purposes."/>
              <wp:cNvGraphicFramePr/>
              <a:graphic xmlns:a="http://schemas.openxmlformats.org/drawingml/2006/main">
                <a:graphicData uri="http://schemas.microsoft.com/office/word/2010/wordprocessingShape">
                  <wps:wsp>
                    <wps:cNvCnPr/>
                    <wps:spPr>
                      <a:xfrm flipV="1">
                        <a:off x="0" y="0"/>
                        <a:ext cx="6210795" cy="11875"/>
                      </a:xfrm>
                      <a:prstGeom prst="line">
                        <a:avLst/>
                      </a:prstGeom>
                      <a:ln w="19050"/>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F6092" id="Straight Connector 2" o:spid="_x0000_s1026" alt="A line break for decorative purposes."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5.8pt" to="481.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" strokecolor="#9bbb59 [3206]" strokeweight="1.5pt"/>
          </w:pict>
        </mc:Fallback>
      </mc:AlternateContent>
    </w:r>
    <w:r w:rsidR="0030034F">
      <w:rPr>
        <w:noProof/>
        <w:sz w:val="20"/>
      </w:rPr>
      <w:drawing>
        <wp:anchor distT="0" distB="0" distL="114300" distR="114300" simplePos="0" relativeHeight="251658240" behindDoc="1" locked="0" layoutInCell="1" allowOverlap="1" wp14:anchorId="58D909BC" wp14:editId="0F884731">
          <wp:simplePos x="0" y="0"/>
          <wp:positionH relativeFrom="margin">
            <wp:posOffset>-94937</wp:posOffset>
          </wp:positionH>
          <wp:positionV relativeFrom="paragraph">
            <wp:posOffset>-660400</wp:posOffset>
          </wp:positionV>
          <wp:extent cx="2090057" cy="652904"/>
          <wp:effectExtent l="0" t="0" r="5715" b="0"/>
          <wp:wrapNone/>
          <wp:docPr id="36" name="Image 36" descr="The North Somerset Safeguarding Children Partnershi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The North Somerset Safeguarding Children Partnership logo"/>
                  <pic:cNvPicPr/>
                </pic:nvPicPr>
                <pic:blipFill>
                  <a:blip r:embed="rId1" cstate="print"/>
                  <a:stretch>
                    <a:fillRect/>
                  </a:stretch>
                </pic:blipFill>
                <pic:spPr>
                  <a:xfrm>
                    <a:off x="0" y="0"/>
                    <a:ext cx="2090057" cy="6529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5D1D" w14:textId="601F3084" w:rsidR="006C0846" w:rsidRDefault="006C0846">
    <w:pPr>
      <w:pStyle w:val="Header"/>
    </w:pPr>
    <w:r w:rsidRPr="006C0846">
      <w:rPr>
        <w:rFonts w:ascii="Microsoft Sans Serif" w:eastAsia="Microsoft Sans Serif" w:hAnsi="Microsoft Sans Serif" w:cs="Times New Roman"/>
        <w:noProof/>
        <w:color w:val="000000"/>
        <w:szCs w:val="20"/>
        <w:lang w:bidi="en-GB"/>
      </w:rPr>
      <w:drawing>
        <wp:anchor distT="0" distB="0" distL="114300" distR="114300" simplePos="0" relativeHeight="251662336" behindDoc="1" locked="0" layoutInCell="1" allowOverlap="1" wp14:anchorId="73A893AF" wp14:editId="496AC0E6">
          <wp:simplePos x="0" y="0"/>
          <wp:positionH relativeFrom="column">
            <wp:posOffset>-2828709</wp:posOffset>
          </wp:positionH>
          <wp:positionV relativeFrom="paragraph">
            <wp:posOffset>-1072695</wp:posOffset>
          </wp:positionV>
          <wp:extent cx="9676620" cy="1785668"/>
          <wp:effectExtent l="0" t="0" r="1270" b="5080"/>
          <wp:wrapNone/>
          <wp:docPr id="1" name="Picture 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9676620" cy="1785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097F"/>
    <w:multiLevelType w:val="hybridMultilevel"/>
    <w:tmpl w:val="FB22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926E2"/>
    <w:multiLevelType w:val="multilevel"/>
    <w:tmpl w:val="7A2ED538"/>
    <w:styleLink w:val="CurrentList1"/>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B9262F"/>
    <w:multiLevelType w:val="multilevel"/>
    <w:tmpl w:val="1BB8C8C4"/>
    <w:lvl w:ilvl="0">
      <w:numFmt w:val="bullet"/>
      <w:lvlText w:val=""/>
      <w:lvlJc w:val="left"/>
      <w:pPr>
        <w:ind w:left="720" w:hanging="360"/>
      </w:pPr>
      <w:rPr>
        <w:rFonts w:ascii="Symbol" w:eastAsia="Aptos"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88529B"/>
    <w:multiLevelType w:val="hybridMultilevel"/>
    <w:tmpl w:val="8624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83A54"/>
    <w:multiLevelType w:val="hybridMultilevel"/>
    <w:tmpl w:val="C0307A42"/>
    <w:lvl w:ilvl="0" w:tplc="876E0BC4">
      <w:start w:val="1"/>
      <w:numFmt w:val="decimal"/>
      <w:lvlText w:val="%1."/>
      <w:lvlJc w:val="left"/>
      <w:pPr>
        <w:ind w:left="1080" w:hanging="720"/>
      </w:pPr>
      <w:rPr>
        <w:rFonts w:hint="default"/>
      </w:rPr>
    </w:lvl>
    <w:lvl w:ilvl="1" w:tplc="D52C8818">
      <w:start w:val="3"/>
      <w:numFmt w:val="bullet"/>
      <w:lvlText w:val="•"/>
      <w:lvlJc w:val="left"/>
      <w:pPr>
        <w:ind w:left="1800" w:hanging="72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306FF4"/>
    <w:multiLevelType w:val="multilevel"/>
    <w:tmpl w:val="54ACC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835756"/>
    <w:multiLevelType w:val="multilevel"/>
    <w:tmpl w:val="55D4F9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8B2040"/>
    <w:multiLevelType w:val="multilevel"/>
    <w:tmpl w:val="E2A0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A15407"/>
    <w:multiLevelType w:val="hybridMultilevel"/>
    <w:tmpl w:val="D5A23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A5821"/>
    <w:multiLevelType w:val="hybridMultilevel"/>
    <w:tmpl w:val="612C3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DA642C"/>
    <w:multiLevelType w:val="hybridMultilevel"/>
    <w:tmpl w:val="6960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4587A"/>
    <w:multiLevelType w:val="hybridMultilevel"/>
    <w:tmpl w:val="28F8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D6A"/>
    <w:multiLevelType w:val="hybridMultilevel"/>
    <w:tmpl w:val="FEFE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4902D0"/>
    <w:multiLevelType w:val="hybridMultilevel"/>
    <w:tmpl w:val="1324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F6C13"/>
    <w:multiLevelType w:val="hybridMultilevel"/>
    <w:tmpl w:val="DE2E24D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5" w15:restartNumberingAfterBreak="0">
    <w:nsid w:val="20062B5E"/>
    <w:multiLevelType w:val="hybridMultilevel"/>
    <w:tmpl w:val="F322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C18D2"/>
    <w:multiLevelType w:val="hybridMultilevel"/>
    <w:tmpl w:val="BF24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C258E"/>
    <w:multiLevelType w:val="hybridMultilevel"/>
    <w:tmpl w:val="F8349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30184"/>
    <w:multiLevelType w:val="hybridMultilevel"/>
    <w:tmpl w:val="BCC6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529BE"/>
    <w:multiLevelType w:val="hybridMultilevel"/>
    <w:tmpl w:val="226E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272561"/>
    <w:multiLevelType w:val="hybridMultilevel"/>
    <w:tmpl w:val="5FFA971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2A32A7"/>
    <w:multiLevelType w:val="hybridMultilevel"/>
    <w:tmpl w:val="C750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F4A0C"/>
    <w:multiLevelType w:val="hybridMultilevel"/>
    <w:tmpl w:val="0956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E10C5C"/>
    <w:multiLevelType w:val="hybridMultilevel"/>
    <w:tmpl w:val="CC98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F02370"/>
    <w:multiLevelType w:val="multilevel"/>
    <w:tmpl w:val="CDFCDF7C"/>
    <w:styleLink w:val="CurrentList3"/>
    <w:lvl w:ilvl="0">
      <w:start w:val="1"/>
      <w:numFmt w:val="bullet"/>
      <w:lvlText w:val=""/>
      <w:lvlJc w:val="left"/>
      <w:pPr>
        <w:ind w:left="1080" w:hanging="360"/>
      </w:pPr>
      <w:rPr>
        <w:rFonts w:ascii="Symbol" w:hAnsi="Symbol" w:hint="default"/>
        <w:color w:val="00529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5" w15:restartNumberingAfterBreak="0">
    <w:nsid w:val="3C9140A1"/>
    <w:multiLevelType w:val="multilevel"/>
    <w:tmpl w:val="338E4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BA139C"/>
    <w:multiLevelType w:val="hybridMultilevel"/>
    <w:tmpl w:val="10864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A7374"/>
    <w:multiLevelType w:val="multilevel"/>
    <w:tmpl w:val="55D4F9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DE3186"/>
    <w:multiLevelType w:val="hybridMultilevel"/>
    <w:tmpl w:val="EC70199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4"/>
      <w:numFmt w:val="bullet"/>
      <w:lvlText w:val="•"/>
      <w:lvlJc w:val="left"/>
      <w:pPr>
        <w:ind w:left="2700" w:hanging="720"/>
      </w:pPr>
      <w:rPr>
        <w:rFonts w:ascii="Arial" w:eastAsiaTheme="minorEastAsia"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376BDC"/>
    <w:multiLevelType w:val="hybridMultilevel"/>
    <w:tmpl w:val="1DE2E41A"/>
    <w:lvl w:ilvl="0" w:tplc="F5CACA04">
      <w:start w:val="1"/>
      <w:numFmt w:val="bullet"/>
      <w:pStyle w:val="ListParagraph"/>
      <w:lvlText w:val=""/>
      <w:lvlJc w:val="left"/>
      <w:pPr>
        <w:ind w:left="720" w:hanging="360"/>
      </w:pPr>
      <w:rPr>
        <w:rFonts w:ascii="Symbol" w:hAnsi="Symbol" w:hint="default"/>
        <w:color w:val="9BBB59" w:themeColor="accent3"/>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0" w15:restartNumberingAfterBreak="0">
    <w:nsid w:val="44734012"/>
    <w:multiLevelType w:val="hybridMultilevel"/>
    <w:tmpl w:val="56C65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310E15"/>
    <w:multiLevelType w:val="hybridMultilevel"/>
    <w:tmpl w:val="B9C6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6E1F12"/>
    <w:multiLevelType w:val="hybridMultilevel"/>
    <w:tmpl w:val="52D6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133AA"/>
    <w:multiLevelType w:val="hybridMultilevel"/>
    <w:tmpl w:val="49665DC6"/>
    <w:lvl w:ilvl="0" w:tplc="A0F44ABC">
      <w:start w:val="1"/>
      <w:numFmt w:val="decimal"/>
      <w:lvlText w:val="%1."/>
      <w:lvlJc w:val="left"/>
      <w:pPr>
        <w:ind w:left="720" w:hanging="360"/>
      </w:pPr>
    </w:lvl>
    <w:lvl w:ilvl="1" w:tplc="626AE646">
      <w:start w:val="1"/>
      <w:numFmt w:val="lowerLetter"/>
      <w:lvlText w:val="%2."/>
      <w:lvlJc w:val="left"/>
      <w:pPr>
        <w:ind w:left="1440" w:hanging="360"/>
      </w:pPr>
    </w:lvl>
    <w:lvl w:ilvl="2" w:tplc="B88EC340">
      <w:start w:val="1"/>
      <w:numFmt w:val="lowerRoman"/>
      <w:lvlText w:val="%3."/>
      <w:lvlJc w:val="right"/>
      <w:pPr>
        <w:ind w:left="2160" w:hanging="180"/>
      </w:pPr>
    </w:lvl>
    <w:lvl w:ilvl="3" w:tplc="2976DDEC">
      <w:start w:val="1"/>
      <w:numFmt w:val="decimal"/>
      <w:lvlText w:val="%4."/>
      <w:lvlJc w:val="left"/>
      <w:pPr>
        <w:ind w:left="2880" w:hanging="360"/>
      </w:pPr>
    </w:lvl>
    <w:lvl w:ilvl="4" w:tplc="3F16AEC8">
      <w:start w:val="1"/>
      <w:numFmt w:val="lowerLetter"/>
      <w:lvlText w:val="%5."/>
      <w:lvlJc w:val="left"/>
      <w:pPr>
        <w:ind w:left="3600" w:hanging="360"/>
      </w:pPr>
    </w:lvl>
    <w:lvl w:ilvl="5" w:tplc="C1D0EC7E">
      <w:start w:val="1"/>
      <w:numFmt w:val="lowerRoman"/>
      <w:lvlText w:val="%6."/>
      <w:lvlJc w:val="right"/>
      <w:pPr>
        <w:ind w:left="4320" w:hanging="180"/>
      </w:pPr>
    </w:lvl>
    <w:lvl w:ilvl="6" w:tplc="1BC22734">
      <w:start w:val="1"/>
      <w:numFmt w:val="decimal"/>
      <w:lvlText w:val="%7."/>
      <w:lvlJc w:val="left"/>
      <w:pPr>
        <w:ind w:left="5040" w:hanging="360"/>
      </w:pPr>
    </w:lvl>
    <w:lvl w:ilvl="7" w:tplc="3F6EEFF4">
      <w:start w:val="1"/>
      <w:numFmt w:val="lowerLetter"/>
      <w:lvlText w:val="%8."/>
      <w:lvlJc w:val="left"/>
      <w:pPr>
        <w:ind w:left="5760" w:hanging="360"/>
      </w:pPr>
    </w:lvl>
    <w:lvl w:ilvl="8" w:tplc="2CCAB6CE">
      <w:start w:val="1"/>
      <w:numFmt w:val="lowerRoman"/>
      <w:lvlText w:val="%9."/>
      <w:lvlJc w:val="right"/>
      <w:pPr>
        <w:ind w:left="6480" w:hanging="180"/>
      </w:pPr>
    </w:lvl>
  </w:abstractNum>
  <w:abstractNum w:abstractNumId="34" w15:restartNumberingAfterBreak="0">
    <w:nsid w:val="507B3218"/>
    <w:multiLevelType w:val="hybridMultilevel"/>
    <w:tmpl w:val="F88A7D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271212"/>
    <w:multiLevelType w:val="hybridMultilevel"/>
    <w:tmpl w:val="C65E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C7A8B"/>
    <w:multiLevelType w:val="hybridMultilevel"/>
    <w:tmpl w:val="CD6E8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733081"/>
    <w:multiLevelType w:val="hybridMultilevel"/>
    <w:tmpl w:val="04B88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9F35C7"/>
    <w:multiLevelType w:val="hybridMultilevel"/>
    <w:tmpl w:val="BA5C1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451F6C"/>
    <w:multiLevelType w:val="hybridMultilevel"/>
    <w:tmpl w:val="5044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B26C57"/>
    <w:multiLevelType w:val="hybridMultilevel"/>
    <w:tmpl w:val="27CE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56490"/>
    <w:multiLevelType w:val="hybridMultilevel"/>
    <w:tmpl w:val="52D6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5A475A"/>
    <w:multiLevelType w:val="multilevel"/>
    <w:tmpl w:val="7A2ED538"/>
    <w:styleLink w:val="CurrentList2"/>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7B3059A"/>
    <w:multiLevelType w:val="hybridMultilevel"/>
    <w:tmpl w:val="2F98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E54DCA"/>
    <w:multiLevelType w:val="hybridMultilevel"/>
    <w:tmpl w:val="1F12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C66A87"/>
    <w:multiLevelType w:val="multilevel"/>
    <w:tmpl w:val="24EA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641F5C"/>
    <w:multiLevelType w:val="hybridMultilevel"/>
    <w:tmpl w:val="A0C8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684A37"/>
    <w:multiLevelType w:val="hybridMultilevel"/>
    <w:tmpl w:val="C0228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C5248A1"/>
    <w:multiLevelType w:val="hybridMultilevel"/>
    <w:tmpl w:val="2558208E"/>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5FB4D264">
      <w:start w:val="4"/>
      <w:numFmt w:val="bullet"/>
      <w:lvlText w:val="•"/>
      <w:lvlJc w:val="left"/>
      <w:pPr>
        <w:ind w:left="2700" w:hanging="720"/>
      </w:pPr>
      <w:rPr>
        <w:rFonts w:ascii="Arial" w:eastAsiaTheme="minorEastAsia"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E1C7753"/>
    <w:multiLevelType w:val="hybridMultilevel"/>
    <w:tmpl w:val="E0AE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595B4E"/>
    <w:multiLevelType w:val="hybridMultilevel"/>
    <w:tmpl w:val="04A8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326955"/>
    <w:multiLevelType w:val="hybridMultilevel"/>
    <w:tmpl w:val="78C8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9543CF"/>
    <w:multiLevelType w:val="hybridMultilevel"/>
    <w:tmpl w:val="72CEEBC6"/>
    <w:lvl w:ilvl="0" w:tplc="FFFFFFFF">
      <w:start w:val="1"/>
      <w:numFmt w:val="decimal"/>
      <w:lvlText w:val="%1."/>
      <w:lvlJc w:val="left"/>
      <w:pPr>
        <w:ind w:left="720" w:hanging="360"/>
      </w:pPr>
    </w:lvl>
    <w:lvl w:ilvl="1" w:tplc="08090001">
      <w:start w:val="1"/>
      <w:numFmt w:val="bullet"/>
      <w:lvlText w:val=""/>
      <w:lvlJc w:val="left"/>
      <w:pPr>
        <w:ind w:left="1287"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8C2758E"/>
    <w:multiLevelType w:val="hybridMultilevel"/>
    <w:tmpl w:val="DD4AE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5D4190"/>
    <w:multiLevelType w:val="hybridMultilevel"/>
    <w:tmpl w:val="ED12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A86F1A"/>
    <w:multiLevelType w:val="hybridMultilevel"/>
    <w:tmpl w:val="213A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468726">
    <w:abstractNumId w:val="29"/>
  </w:num>
  <w:num w:numId="2" w16cid:durableId="1460339614">
    <w:abstractNumId w:val="1"/>
  </w:num>
  <w:num w:numId="3" w16cid:durableId="42337111">
    <w:abstractNumId w:val="42"/>
  </w:num>
  <w:num w:numId="4" w16cid:durableId="749890958">
    <w:abstractNumId w:val="24"/>
  </w:num>
  <w:num w:numId="5" w16cid:durableId="1071317102">
    <w:abstractNumId w:val="20"/>
  </w:num>
  <w:num w:numId="6" w16cid:durableId="1868524000">
    <w:abstractNumId w:val="27"/>
  </w:num>
  <w:num w:numId="7" w16cid:durableId="653873195">
    <w:abstractNumId w:val="40"/>
  </w:num>
  <w:num w:numId="8" w16cid:durableId="2141651066">
    <w:abstractNumId w:val="50"/>
  </w:num>
  <w:num w:numId="9" w16cid:durableId="1480730997">
    <w:abstractNumId w:val="6"/>
  </w:num>
  <w:num w:numId="10" w16cid:durableId="465123272">
    <w:abstractNumId w:val="21"/>
  </w:num>
  <w:num w:numId="11" w16cid:durableId="749542280">
    <w:abstractNumId w:val="39"/>
  </w:num>
  <w:num w:numId="12" w16cid:durableId="2119566285">
    <w:abstractNumId w:val="54"/>
  </w:num>
  <w:num w:numId="13" w16cid:durableId="927468530">
    <w:abstractNumId w:val="51"/>
  </w:num>
  <w:num w:numId="14" w16cid:durableId="522943841">
    <w:abstractNumId w:val="36"/>
  </w:num>
  <w:num w:numId="15" w16cid:durableId="104809343">
    <w:abstractNumId w:val="16"/>
  </w:num>
  <w:num w:numId="16" w16cid:durableId="837844071">
    <w:abstractNumId w:val="30"/>
  </w:num>
  <w:num w:numId="17" w16cid:durableId="1514568317">
    <w:abstractNumId w:val="35"/>
  </w:num>
  <w:num w:numId="18" w16cid:durableId="186060760">
    <w:abstractNumId w:val="10"/>
  </w:num>
  <w:num w:numId="19" w16cid:durableId="121920052">
    <w:abstractNumId w:val="22"/>
  </w:num>
  <w:num w:numId="20" w16cid:durableId="1708019897">
    <w:abstractNumId w:val="12"/>
  </w:num>
  <w:num w:numId="21" w16cid:durableId="1551452630">
    <w:abstractNumId w:val="38"/>
  </w:num>
  <w:num w:numId="22" w16cid:durableId="1156149135">
    <w:abstractNumId w:val="3"/>
  </w:num>
  <w:num w:numId="23" w16cid:durableId="2057579539">
    <w:abstractNumId w:val="14"/>
  </w:num>
  <w:num w:numId="24" w16cid:durableId="1517617808">
    <w:abstractNumId w:val="53"/>
  </w:num>
  <w:num w:numId="25" w16cid:durableId="685401242">
    <w:abstractNumId w:val="52"/>
  </w:num>
  <w:num w:numId="26" w16cid:durableId="408114240">
    <w:abstractNumId w:val="49"/>
  </w:num>
  <w:num w:numId="27" w16cid:durableId="468325058">
    <w:abstractNumId w:val="31"/>
  </w:num>
  <w:num w:numId="28" w16cid:durableId="1661303255">
    <w:abstractNumId w:val="2"/>
  </w:num>
  <w:num w:numId="29" w16cid:durableId="930625873">
    <w:abstractNumId w:val="8"/>
  </w:num>
  <w:num w:numId="30" w16cid:durableId="1277562278">
    <w:abstractNumId w:val="37"/>
  </w:num>
  <w:num w:numId="31" w16cid:durableId="1484664105">
    <w:abstractNumId w:val="23"/>
  </w:num>
  <w:num w:numId="32" w16cid:durableId="1464812445">
    <w:abstractNumId w:val="33"/>
  </w:num>
  <w:num w:numId="33" w16cid:durableId="444468500">
    <w:abstractNumId w:val="55"/>
  </w:num>
  <w:num w:numId="34" w16cid:durableId="442770419">
    <w:abstractNumId w:val="41"/>
  </w:num>
  <w:num w:numId="35" w16cid:durableId="388266332">
    <w:abstractNumId w:val="13"/>
  </w:num>
  <w:num w:numId="36" w16cid:durableId="1166673267">
    <w:abstractNumId w:val="5"/>
  </w:num>
  <w:num w:numId="37" w16cid:durableId="40598347">
    <w:abstractNumId w:val="25"/>
  </w:num>
  <w:num w:numId="38" w16cid:durableId="80881365">
    <w:abstractNumId w:val="45"/>
  </w:num>
  <w:num w:numId="39" w16cid:durableId="49043492">
    <w:abstractNumId w:val="17"/>
  </w:num>
  <w:num w:numId="40" w16cid:durableId="451287911">
    <w:abstractNumId w:val="47"/>
  </w:num>
  <w:num w:numId="41" w16cid:durableId="1425029372">
    <w:abstractNumId w:val="32"/>
  </w:num>
  <w:num w:numId="42" w16cid:durableId="1627076626">
    <w:abstractNumId w:val="26"/>
  </w:num>
  <w:num w:numId="43" w16cid:durableId="462622090">
    <w:abstractNumId w:val="7"/>
  </w:num>
  <w:num w:numId="44" w16cid:durableId="732967662">
    <w:abstractNumId w:val="11"/>
  </w:num>
  <w:num w:numId="45" w16cid:durableId="1665694500">
    <w:abstractNumId w:val="43"/>
  </w:num>
  <w:num w:numId="46" w16cid:durableId="69039478">
    <w:abstractNumId w:val="9"/>
  </w:num>
  <w:num w:numId="47" w16cid:durableId="525411691">
    <w:abstractNumId w:val="18"/>
  </w:num>
  <w:num w:numId="48" w16cid:durableId="991525438">
    <w:abstractNumId w:val="46"/>
  </w:num>
  <w:num w:numId="49" w16cid:durableId="1683316232">
    <w:abstractNumId w:val="15"/>
  </w:num>
  <w:num w:numId="50" w16cid:durableId="684786600">
    <w:abstractNumId w:val="0"/>
  </w:num>
  <w:num w:numId="51" w16cid:durableId="1589462024">
    <w:abstractNumId w:val="19"/>
  </w:num>
  <w:num w:numId="52" w16cid:durableId="1255239412">
    <w:abstractNumId w:val="34"/>
  </w:num>
  <w:num w:numId="53" w16cid:durableId="1147237768">
    <w:abstractNumId w:val="4"/>
  </w:num>
  <w:num w:numId="54" w16cid:durableId="286471949">
    <w:abstractNumId w:val="48"/>
  </w:num>
  <w:num w:numId="55" w16cid:durableId="1349674176">
    <w:abstractNumId w:val="44"/>
  </w:num>
  <w:num w:numId="56" w16cid:durableId="36032653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976"/>
    <w:rsid w:val="000004F8"/>
    <w:rsid w:val="00000BB9"/>
    <w:rsid w:val="00001B3A"/>
    <w:rsid w:val="00001DE6"/>
    <w:rsid w:val="00001F8D"/>
    <w:rsid w:val="00002C4A"/>
    <w:rsid w:val="00005780"/>
    <w:rsid w:val="000074BD"/>
    <w:rsid w:val="00010083"/>
    <w:rsid w:val="00010A05"/>
    <w:rsid w:val="00011360"/>
    <w:rsid w:val="00011490"/>
    <w:rsid w:val="0001177E"/>
    <w:rsid w:val="00011E76"/>
    <w:rsid w:val="00011F03"/>
    <w:rsid w:val="00013778"/>
    <w:rsid w:val="00013E43"/>
    <w:rsid w:val="0001463B"/>
    <w:rsid w:val="00014ABE"/>
    <w:rsid w:val="000150EC"/>
    <w:rsid w:val="00015E94"/>
    <w:rsid w:val="0001676A"/>
    <w:rsid w:val="00017E11"/>
    <w:rsid w:val="0002078E"/>
    <w:rsid w:val="000218ED"/>
    <w:rsid w:val="00021E19"/>
    <w:rsid w:val="0002223F"/>
    <w:rsid w:val="0002230B"/>
    <w:rsid w:val="00022BDD"/>
    <w:rsid w:val="00023750"/>
    <w:rsid w:val="00024B30"/>
    <w:rsid w:val="00025C98"/>
    <w:rsid w:val="000260C8"/>
    <w:rsid w:val="0003019E"/>
    <w:rsid w:val="00030593"/>
    <w:rsid w:val="00030EC8"/>
    <w:rsid w:val="000311C2"/>
    <w:rsid w:val="000342D9"/>
    <w:rsid w:val="000348F8"/>
    <w:rsid w:val="00034A70"/>
    <w:rsid w:val="00034EFF"/>
    <w:rsid w:val="0003573A"/>
    <w:rsid w:val="00036A95"/>
    <w:rsid w:val="000372E0"/>
    <w:rsid w:val="000378B5"/>
    <w:rsid w:val="0004012A"/>
    <w:rsid w:val="00040864"/>
    <w:rsid w:val="00041575"/>
    <w:rsid w:val="00041C45"/>
    <w:rsid w:val="00042A4B"/>
    <w:rsid w:val="00044CD7"/>
    <w:rsid w:val="00044EDB"/>
    <w:rsid w:val="00045BAF"/>
    <w:rsid w:val="0004633A"/>
    <w:rsid w:val="00046A59"/>
    <w:rsid w:val="00046ADB"/>
    <w:rsid w:val="00047FFE"/>
    <w:rsid w:val="00050055"/>
    <w:rsid w:val="00052265"/>
    <w:rsid w:val="000524B1"/>
    <w:rsid w:val="00052D41"/>
    <w:rsid w:val="000546B1"/>
    <w:rsid w:val="000547FB"/>
    <w:rsid w:val="00054FBA"/>
    <w:rsid w:val="00055AF1"/>
    <w:rsid w:val="00055B0A"/>
    <w:rsid w:val="00057461"/>
    <w:rsid w:val="000601F5"/>
    <w:rsid w:val="00060449"/>
    <w:rsid w:val="0006067E"/>
    <w:rsid w:val="00061242"/>
    <w:rsid w:val="000612B2"/>
    <w:rsid w:val="0006196B"/>
    <w:rsid w:val="00061D2D"/>
    <w:rsid w:val="000624B4"/>
    <w:rsid w:val="0006341E"/>
    <w:rsid w:val="00063973"/>
    <w:rsid w:val="000655A6"/>
    <w:rsid w:val="000662E0"/>
    <w:rsid w:val="00066BA6"/>
    <w:rsid w:val="00067221"/>
    <w:rsid w:val="00073379"/>
    <w:rsid w:val="0007428B"/>
    <w:rsid w:val="00074529"/>
    <w:rsid w:val="00074BFD"/>
    <w:rsid w:val="00075710"/>
    <w:rsid w:val="00076FC1"/>
    <w:rsid w:val="00080866"/>
    <w:rsid w:val="000811F2"/>
    <w:rsid w:val="000829C2"/>
    <w:rsid w:val="00082B6B"/>
    <w:rsid w:val="00083831"/>
    <w:rsid w:val="00083D81"/>
    <w:rsid w:val="000842D5"/>
    <w:rsid w:val="000849F7"/>
    <w:rsid w:val="00085D07"/>
    <w:rsid w:val="00086C8C"/>
    <w:rsid w:val="00087518"/>
    <w:rsid w:val="000903A1"/>
    <w:rsid w:val="000912C2"/>
    <w:rsid w:val="0009138A"/>
    <w:rsid w:val="00091532"/>
    <w:rsid w:val="00091663"/>
    <w:rsid w:val="00091D86"/>
    <w:rsid w:val="00091E37"/>
    <w:rsid w:val="0009299A"/>
    <w:rsid w:val="00093067"/>
    <w:rsid w:val="0009549F"/>
    <w:rsid w:val="0009594D"/>
    <w:rsid w:val="00095C96"/>
    <w:rsid w:val="00095CB8"/>
    <w:rsid w:val="00096692"/>
    <w:rsid w:val="000969F2"/>
    <w:rsid w:val="000A1B00"/>
    <w:rsid w:val="000A228F"/>
    <w:rsid w:val="000A31FD"/>
    <w:rsid w:val="000A39FB"/>
    <w:rsid w:val="000A4675"/>
    <w:rsid w:val="000A54F8"/>
    <w:rsid w:val="000A5C93"/>
    <w:rsid w:val="000A5EFD"/>
    <w:rsid w:val="000A6506"/>
    <w:rsid w:val="000A79E4"/>
    <w:rsid w:val="000B0D8E"/>
    <w:rsid w:val="000B0F89"/>
    <w:rsid w:val="000B108C"/>
    <w:rsid w:val="000B11A7"/>
    <w:rsid w:val="000B35FD"/>
    <w:rsid w:val="000B3D7D"/>
    <w:rsid w:val="000B5929"/>
    <w:rsid w:val="000B5B83"/>
    <w:rsid w:val="000B6179"/>
    <w:rsid w:val="000B6220"/>
    <w:rsid w:val="000B6842"/>
    <w:rsid w:val="000B6EEA"/>
    <w:rsid w:val="000B73C9"/>
    <w:rsid w:val="000C1BE2"/>
    <w:rsid w:val="000C262C"/>
    <w:rsid w:val="000C2B1D"/>
    <w:rsid w:val="000C3F24"/>
    <w:rsid w:val="000C4027"/>
    <w:rsid w:val="000C466D"/>
    <w:rsid w:val="000C46BA"/>
    <w:rsid w:val="000C5E8B"/>
    <w:rsid w:val="000C5EFE"/>
    <w:rsid w:val="000D106A"/>
    <w:rsid w:val="000D1860"/>
    <w:rsid w:val="000D2198"/>
    <w:rsid w:val="000D287A"/>
    <w:rsid w:val="000D2B30"/>
    <w:rsid w:val="000D3481"/>
    <w:rsid w:val="000D47FD"/>
    <w:rsid w:val="000D551B"/>
    <w:rsid w:val="000D55FE"/>
    <w:rsid w:val="000D5B77"/>
    <w:rsid w:val="000D6566"/>
    <w:rsid w:val="000D6CC7"/>
    <w:rsid w:val="000D7584"/>
    <w:rsid w:val="000E3473"/>
    <w:rsid w:val="000E3F5E"/>
    <w:rsid w:val="000E4023"/>
    <w:rsid w:val="000E4509"/>
    <w:rsid w:val="000E46B9"/>
    <w:rsid w:val="000E5661"/>
    <w:rsid w:val="000E60A3"/>
    <w:rsid w:val="000E6C33"/>
    <w:rsid w:val="000E7128"/>
    <w:rsid w:val="000E755A"/>
    <w:rsid w:val="000E7600"/>
    <w:rsid w:val="000E7B37"/>
    <w:rsid w:val="000F0661"/>
    <w:rsid w:val="000F094F"/>
    <w:rsid w:val="000F125B"/>
    <w:rsid w:val="000F153E"/>
    <w:rsid w:val="000F1543"/>
    <w:rsid w:val="000F154F"/>
    <w:rsid w:val="000F23D1"/>
    <w:rsid w:val="000F53ED"/>
    <w:rsid w:val="000F5855"/>
    <w:rsid w:val="000F5C2C"/>
    <w:rsid w:val="000F657A"/>
    <w:rsid w:val="000F6DDD"/>
    <w:rsid w:val="000F7656"/>
    <w:rsid w:val="000F7DE0"/>
    <w:rsid w:val="00102CF1"/>
    <w:rsid w:val="00103B21"/>
    <w:rsid w:val="001046D4"/>
    <w:rsid w:val="00104B53"/>
    <w:rsid w:val="001051BD"/>
    <w:rsid w:val="00105377"/>
    <w:rsid w:val="00105540"/>
    <w:rsid w:val="00106183"/>
    <w:rsid w:val="001061A4"/>
    <w:rsid w:val="001061B5"/>
    <w:rsid w:val="00106D5B"/>
    <w:rsid w:val="00107427"/>
    <w:rsid w:val="001104C9"/>
    <w:rsid w:val="001114CE"/>
    <w:rsid w:val="0011212C"/>
    <w:rsid w:val="001124D4"/>
    <w:rsid w:val="001124E3"/>
    <w:rsid w:val="00112732"/>
    <w:rsid w:val="00112768"/>
    <w:rsid w:val="001127BF"/>
    <w:rsid w:val="00112E29"/>
    <w:rsid w:val="00112F06"/>
    <w:rsid w:val="00113924"/>
    <w:rsid w:val="00114D61"/>
    <w:rsid w:val="00115925"/>
    <w:rsid w:val="00116E17"/>
    <w:rsid w:val="001179DB"/>
    <w:rsid w:val="001209B7"/>
    <w:rsid w:val="00121367"/>
    <w:rsid w:val="00122151"/>
    <w:rsid w:val="001223D2"/>
    <w:rsid w:val="0012286E"/>
    <w:rsid w:val="00122A96"/>
    <w:rsid w:val="0012350C"/>
    <w:rsid w:val="00123B75"/>
    <w:rsid w:val="00123DBE"/>
    <w:rsid w:val="001246C8"/>
    <w:rsid w:val="001252EE"/>
    <w:rsid w:val="00126039"/>
    <w:rsid w:val="001267EF"/>
    <w:rsid w:val="00127386"/>
    <w:rsid w:val="00127710"/>
    <w:rsid w:val="00130448"/>
    <w:rsid w:val="00130D27"/>
    <w:rsid w:val="0013124F"/>
    <w:rsid w:val="0013159B"/>
    <w:rsid w:val="00132151"/>
    <w:rsid w:val="001321C6"/>
    <w:rsid w:val="001326D8"/>
    <w:rsid w:val="001330C7"/>
    <w:rsid w:val="00134048"/>
    <w:rsid w:val="00134B39"/>
    <w:rsid w:val="00135E03"/>
    <w:rsid w:val="0013614E"/>
    <w:rsid w:val="00136188"/>
    <w:rsid w:val="00136FD5"/>
    <w:rsid w:val="00137C56"/>
    <w:rsid w:val="00140531"/>
    <w:rsid w:val="00140A9F"/>
    <w:rsid w:val="00141DBD"/>
    <w:rsid w:val="00143902"/>
    <w:rsid w:val="00144700"/>
    <w:rsid w:val="00144CCA"/>
    <w:rsid w:val="00144FD0"/>
    <w:rsid w:val="00147970"/>
    <w:rsid w:val="00147987"/>
    <w:rsid w:val="00150FD7"/>
    <w:rsid w:val="0015106A"/>
    <w:rsid w:val="001510BB"/>
    <w:rsid w:val="001520C2"/>
    <w:rsid w:val="001522CA"/>
    <w:rsid w:val="001527EB"/>
    <w:rsid w:val="0015296B"/>
    <w:rsid w:val="00152988"/>
    <w:rsid w:val="001542F9"/>
    <w:rsid w:val="0015494C"/>
    <w:rsid w:val="00156BF6"/>
    <w:rsid w:val="00157D15"/>
    <w:rsid w:val="00160DA8"/>
    <w:rsid w:val="00161A95"/>
    <w:rsid w:val="001625B4"/>
    <w:rsid w:val="00163061"/>
    <w:rsid w:val="00163E18"/>
    <w:rsid w:val="00163EC0"/>
    <w:rsid w:val="001645E3"/>
    <w:rsid w:val="00164FA5"/>
    <w:rsid w:val="00166470"/>
    <w:rsid w:val="0016676D"/>
    <w:rsid w:val="00167AB1"/>
    <w:rsid w:val="00170702"/>
    <w:rsid w:val="0017219B"/>
    <w:rsid w:val="00172C3A"/>
    <w:rsid w:val="00173A4D"/>
    <w:rsid w:val="00173C12"/>
    <w:rsid w:val="0017437F"/>
    <w:rsid w:val="00175B4A"/>
    <w:rsid w:val="0017657A"/>
    <w:rsid w:val="00176D6D"/>
    <w:rsid w:val="00180589"/>
    <w:rsid w:val="0018062D"/>
    <w:rsid w:val="00180896"/>
    <w:rsid w:val="00181848"/>
    <w:rsid w:val="00181984"/>
    <w:rsid w:val="00181D04"/>
    <w:rsid w:val="00182092"/>
    <w:rsid w:val="0018282E"/>
    <w:rsid w:val="00182B84"/>
    <w:rsid w:val="00182DAF"/>
    <w:rsid w:val="00183018"/>
    <w:rsid w:val="00183DD7"/>
    <w:rsid w:val="00184BD9"/>
    <w:rsid w:val="00184D4A"/>
    <w:rsid w:val="00185989"/>
    <w:rsid w:val="00186198"/>
    <w:rsid w:val="00186C09"/>
    <w:rsid w:val="00186DFE"/>
    <w:rsid w:val="001874FC"/>
    <w:rsid w:val="00187677"/>
    <w:rsid w:val="00191399"/>
    <w:rsid w:val="00192678"/>
    <w:rsid w:val="001935CA"/>
    <w:rsid w:val="001936E0"/>
    <w:rsid w:val="0019412C"/>
    <w:rsid w:val="0019428F"/>
    <w:rsid w:val="00194C85"/>
    <w:rsid w:val="00194DCD"/>
    <w:rsid w:val="001967F4"/>
    <w:rsid w:val="00196CA1"/>
    <w:rsid w:val="0019761B"/>
    <w:rsid w:val="00197B99"/>
    <w:rsid w:val="001A092F"/>
    <w:rsid w:val="001A0951"/>
    <w:rsid w:val="001A0E28"/>
    <w:rsid w:val="001A1920"/>
    <w:rsid w:val="001A2033"/>
    <w:rsid w:val="001A35AD"/>
    <w:rsid w:val="001A37A3"/>
    <w:rsid w:val="001A38B1"/>
    <w:rsid w:val="001A431C"/>
    <w:rsid w:val="001A591B"/>
    <w:rsid w:val="001A6303"/>
    <w:rsid w:val="001B08D9"/>
    <w:rsid w:val="001B0BB8"/>
    <w:rsid w:val="001B12D8"/>
    <w:rsid w:val="001B3A74"/>
    <w:rsid w:val="001B49F3"/>
    <w:rsid w:val="001B4B26"/>
    <w:rsid w:val="001B541D"/>
    <w:rsid w:val="001B7A9D"/>
    <w:rsid w:val="001B7C12"/>
    <w:rsid w:val="001C04C1"/>
    <w:rsid w:val="001C0989"/>
    <w:rsid w:val="001C1038"/>
    <w:rsid w:val="001C1D01"/>
    <w:rsid w:val="001C3373"/>
    <w:rsid w:val="001C41C7"/>
    <w:rsid w:val="001C4ED1"/>
    <w:rsid w:val="001C4F1B"/>
    <w:rsid w:val="001C4F4A"/>
    <w:rsid w:val="001C6053"/>
    <w:rsid w:val="001C605A"/>
    <w:rsid w:val="001C7B2C"/>
    <w:rsid w:val="001D0202"/>
    <w:rsid w:val="001D0526"/>
    <w:rsid w:val="001D1087"/>
    <w:rsid w:val="001D198F"/>
    <w:rsid w:val="001D1A0E"/>
    <w:rsid w:val="001D3D42"/>
    <w:rsid w:val="001D3D56"/>
    <w:rsid w:val="001D47CB"/>
    <w:rsid w:val="001D490F"/>
    <w:rsid w:val="001D52DB"/>
    <w:rsid w:val="001D595B"/>
    <w:rsid w:val="001D631F"/>
    <w:rsid w:val="001D6EA9"/>
    <w:rsid w:val="001D7990"/>
    <w:rsid w:val="001D7DC2"/>
    <w:rsid w:val="001D7DC6"/>
    <w:rsid w:val="001E0AE7"/>
    <w:rsid w:val="001E0DA6"/>
    <w:rsid w:val="001E117F"/>
    <w:rsid w:val="001E18AA"/>
    <w:rsid w:val="001E1EC4"/>
    <w:rsid w:val="001E37BE"/>
    <w:rsid w:val="001E4454"/>
    <w:rsid w:val="001E476F"/>
    <w:rsid w:val="001E4859"/>
    <w:rsid w:val="001E6386"/>
    <w:rsid w:val="001E6763"/>
    <w:rsid w:val="001E695C"/>
    <w:rsid w:val="001E742F"/>
    <w:rsid w:val="001F0727"/>
    <w:rsid w:val="001F0C7F"/>
    <w:rsid w:val="001F2509"/>
    <w:rsid w:val="001F4314"/>
    <w:rsid w:val="001F483F"/>
    <w:rsid w:val="001F56DD"/>
    <w:rsid w:val="001F5C18"/>
    <w:rsid w:val="001F5C50"/>
    <w:rsid w:val="001F7DB0"/>
    <w:rsid w:val="00200337"/>
    <w:rsid w:val="00200A45"/>
    <w:rsid w:val="00200F63"/>
    <w:rsid w:val="002014F9"/>
    <w:rsid w:val="00202A42"/>
    <w:rsid w:val="00203CCF"/>
    <w:rsid w:val="002049AA"/>
    <w:rsid w:val="00205B26"/>
    <w:rsid w:val="002100CE"/>
    <w:rsid w:val="002105DA"/>
    <w:rsid w:val="0021072F"/>
    <w:rsid w:val="00210D8F"/>
    <w:rsid w:val="00212043"/>
    <w:rsid w:val="00212239"/>
    <w:rsid w:val="00212ACA"/>
    <w:rsid w:val="00212B75"/>
    <w:rsid w:val="0021309E"/>
    <w:rsid w:val="002144F6"/>
    <w:rsid w:val="00214E51"/>
    <w:rsid w:val="0021620B"/>
    <w:rsid w:val="002179ED"/>
    <w:rsid w:val="00217C20"/>
    <w:rsid w:val="002200F7"/>
    <w:rsid w:val="002203AF"/>
    <w:rsid w:val="0022096B"/>
    <w:rsid w:val="002229B9"/>
    <w:rsid w:val="00224A31"/>
    <w:rsid w:val="00224CBF"/>
    <w:rsid w:val="0022566A"/>
    <w:rsid w:val="00225F01"/>
    <w:rsid w:val="002272DD"/>
    <w:rsid w:val="002276B4"/>
    <w:rsid w:val="00227BBE"/>
    <w:rsid w:val="00230A11"/>
    <w:rsid w:val="00230B3A"/>
    <w:rsid w:val="002314C7"/>
    <w:rsid w:val="00231AC3"/>
    <w:rsid w:val="00231D4F"/>
    <w:rsid w:val="00231FFF"/>
    <w:rsid w:val="002334A7"/>
    <w:rsid w:val="00235F93"/>
    <w:rsid w:val="0023691E"/>
    <w:rsid w:val="00236F1C"/>
    <w:rsid w:val="00237355"/>
    <w:rsid w:val="002379C3"/>
    <w:rsid w:val="00240140"/>
    <w:rsid w:val="0024112C"/>
    <w:rsid w:val="00241204"/>
    <w:rsid w:val="00242802"/>
    <w:rsid w:val="00243306"/>
    <w:rsid w:val="00243B37"/>
    <w:rsid w:val="00246016"/>
    <w:rsid w:val="0024666A"/>
    <w:rsid w:val="002466C6"/>
    <w:rsid w:val="0024697D"/>
    <w:rsid w:val="00247825"/>
    <w:rsid w:val="00250443"/>
    <w:rsid w:val="00251ADD"/>
    <w:rsid w:val="0025249C"/>
    <w:rsid w:val="0025283D"/>
    <w:rsid w:val="00253D01"/>
    <w:rsid w:val="00254093"/>
    <w:rsid w:val="00254881"/>
    <w:rsid w:val="0025498B"/>
    <w:rsid w:val="00255C49"/>
    <w:rsid w:val="0025612B"/>
    <w:rsid w:val="0026001B"/>
    <w:rsid w:val="00260C12"/>
    <w:rsid w:val="00260C31"/>
    <w:rsid w:val="00260CD1"/>
    <w:rsid w:val="00260F7C"/>
    <w:rsid w:val="0026137C"/>
    <w:rsid w:val="0026201D"/>
    <w:rsid w:val="00262459"/>
    <w:rsid w:val="0026379F"/>
    <w:rsid w:val="00265DCD"/>
    <w:rsid w:val="00266477"/>
    <w:rsid w:val="00266C1F"/>
    <w:rsid w:val="00267E20"/>
    <w:rsid w:val="0027097E"/>
    <w:rsid w:val="00271278"/>
    <w:rsid w:val="002717BD"/>
    <w:rsid w:val="00272CF1"/>
    <w:rsid w:val="0027364B"/>
    <w:rsid w:val="002739A3"/>
    <w:rsid w:val="00273C3D"/>
    <w:rsid w:val="0027507D"/>
    <w:rsid w:val="0027558C"/>
    <w:rsid w:val="00275DE0"/>
    <w:rsid w:val="0027653E"/>
    <w:rsid w:val="00277428"/>
    <w:rsid w:val="00277FAC"/>
    <w:rsid w:val="00280111"/>
    <w:rsid w:val="00280207"/>
    <w:rsid w:val="00280DC7"/>
    <w:rsid w:val="0028166E"/>
    <w:rsid w:val="00283189"/>
    <w:rsid w:val="002839D3"/>
    <w:rsid w:val="00284E3E"/>
    <w:rsid w:val="00285522"/>
    <w:rsid w:val="00285864"/>
    <w:rsid w:val="00287190"/>
    <w:rsid w:val="00287913"/>
    <w:rsid w:val="00290942"/>
    <w:rsid w:val="00290C0F"/>
    <w:rsid w:val="00290CA7"/>
    <w:rsid w:val="00290FA7"/>
    <w:rsid w:val="00291400"/>
    <w:rsid w:val="0029183E"/>
    <w:rsid w:val="00293463"/>
    <w:rsid w:val="00293AC5"/>
    <w:rsid w:val="002945BC"/>
    <w:rsid w:val="0029460F"/>
    <w:rsid w:val="00294616"/>
    <w:rsid w:val="00294C1C"/>
    <w:rsid w:val="0029526E"/>
    <w:rsid w:val="002953FB"/>
    <w:rsid w:val="00296BC6"/>
    <w:rsid w:val="0029728F"/>
    <w:rsid w:val="00297E65"/>
    <w:rsid w:val="002A0F8B"/>
    <w:rsid w:val="002A1299"/>
    <w:rsid w:val="002A1351"/>
    <w:rsid w:val="002A1353"/>
    <w:rsid w:val="002A1681"/>
    <w:rsid w:val="002A2B99"/>
    <w:rsid w:val="002A5205"/>
    <w:rsid w:val="002A5CEF"/>
    <w:rsid w:val="002B0130"/>
    <w:rsid w:val="002B0C83"/>
    <w:rsid w:val="002B1042"/>
    <w:rsid w:val="002B14AE"/>
    <w:rsid w:val="002B151F"/>
    <w:rsid w:val="002B1F27"/>
    <w:rsid w:val="002B2D8B"/>
    <w:rsid w:val="002B3A0F"/>
    <w:rsid w:val="002B5111"/>
    <w:rsid w:val="002B64DA"/>
    <w:rsid w:val="002B69B5"/>
    <w:rsid w:val="002B6A5D"/>
    <w:rsid w:val="002B7908"/>
    <w:rsid w:val="002C18B3"/>
    <w:rsid w:val="002C1B28"/>
    <w:rsid w:val="002C44CA"/>
    <w:rsid w:val="002C49E7"/>
    <w:rsid w:val="002C54C5"/>
    <w:rsid w:val="002C62C0"/>
    <w:rsid w:val="002C6F2B"/>
    <w:rsid w:val="002C74A7"/>
    <w:rsid w:val="002C77DE"/>
    <w:rsid w:val="002C79B7"/>
    <w:rsid w:val="002D0230"/>
    <w:rsid w:val="002D0A30"/>
    <w:rsid w:val="002D0A76"/>
    <w:rsid w:val="002D0DE5"/>
    <w:rsid w:val="002D4958"/>
    <w:rsid w:val="002D519C"/>
    <w:rsid w:val="002D6A57"/>
    <w:rsid w:val="002D70E1"/>
    <w:rsid w:val="002D740B"/>
    <w:rsid w:val="002D7420"/>
    <w:rsid w:val="002E258A"/>
    <w:rsid w:val="002E32A9"/>
    <w:rsid w:val="002E42EC"/>
    <w:rsid w:val="002E44B3"/>
    <w:rsid w:val="002E548D"/>
    <w:rsid w:val="002E5B29"/>
    <w:rsid w:val="002E6027"/>
    <w:rsid w:val="002E62BA"/>
    <w:rsid w:val="002E65F8"/>
    <w:rsid w:val="002E7569"/>
    <w:rsid w:val="002E7F77"/>
    <w:rsid w:val="002F1860"/>
    <w:rsid w:val="002F27EC"/>
    <w:rsid w:val="002F285C"/>
    <w:rsid w:val="002F2C8A"/>
    <w:rsid w:val="002F2F38"/>
    <w:rsid w:val="002F30B2"/>
    <w:rsid w:val="002F36BC"/>
    <w:rsid w:val="002F39BA"/>
    <w:rsid w:val="002F3AC1"/>
    <w:rsid w:val="002F3CAE"/>
    <w:rsid w:val="002F688A"/>
    <w:rsid w:val="002F7905"/>
    <w:rsid w:val="0030034F"/>
    <w:rsid w:val="003012B2"/>
    <w:rsid w:val="0030194C"/>
    <w:rsid w:val="00302096"/>
    <w:rsid w:val="00302E3E"/>
    <w:rsid w:val="003039BB"/>
    <w:rsid w:val="00303A29"/>
    <w:rsid w:val="00304554"/>
    <w:rsid w:val="00304F36"/>
    <w:rsid w:val="00305950"/>
    <w:rsid w:val="0030618D"/>
    <w:rsid w:val="0030743C"/>
    <w:rsid w:val="0030761E"/>
    <w:rsid w:val="00307733"/>
    <w:rsid w:val="00310A81"/>
    <w:rsid w:val="00312931"/>
    <w:rsid w:val="00313FDA"/>
    <w:rsid w:val="003161E3"/>
    <w:rsid w:val="003162C0"/>
    <w:rsid w:val="00316BFE"/>
    <w:rsid w:val="003173E9"/>
    <w:rsid w:val="00317A8E"/>
    <w:rsid w:val="00317E67"/>
    <w:rsid w:val="00320022"/>
    <w:rsid w:val="00320349"/>
    <w:rsid w:val="00321296"/>
    <w:rsid w:val="00323FB6"/>
    <w:rsid w:val="0032408E"/>
    <w:rsid w:val="0032462A"/>
    <w:rsid w:val="00324F34"/>
    <w:rsid w:val="0032578D"/>
    <w:rsid w:val="003270D4"/>
    <w:rsid w:val="0032726B"/>
    <w:rsid w:val="0032732D"/>
    <w:rsid w:val="003338E7"/>
    <w:rsid w:val="003344AB"/>
    <w:rsid w:val="00335285"/>
    <w:rsid w:val="00336D0F"/>
    <w:rsid w:val="00336FD3"/>
    <w:rsid w:val="00340389"/>
    <w:rsid w:val="00341647"/>
    <w:rsid w:val="00341FD5"/>
    <w:rsid w:val="003428F0"/>
    <w:rsid w:val="00343800"/>
    <w:rsid w:val="003456DE"/>
    <w:rsid w:val="00346996"/>
    <w:rsid w:val="00347488"/>
    <w:rsid w:val="00347BDC"/>
    <w:rsid w:val="00347C2D"/>
    <w:rsid w:val="00347E99"/>
    <w:rsid w:val="00347F12"/>
    <w:rsid w:val="00350252"/>
    <w:rsid w:val="0035081C"/>
    <w:rsid w:val="00350DB4"/>
    <w:rsid w:val="00350EAE"/>
    <w:rsid w:val="003518F0"/>
    <w:rsid w:val="00353A35"/>
    <w:rsid w:val="003541DD"/>
    <w:rsid w:val="00357160"/>
    <w:rsid w:val="0035794E"/>
    <w:rsid w:val="00361B66"/>
    <w:rsid w:val="00362169"/>
    <w:rsid w:val="00363DB2"/>
    <w:rsid w:val="003641B5"/>
    <w:rsid w:val="00364205"/>
    <w:rsid w:val="003677DE"/>
    <w:rsid w:val="00371815"/>
    <w:rsid w:val="00371C72"/>
    <w:rsid w:val="00372284"/>
    <w:rsid w:val="00372400"/>
    <w:rsid w:val="003728A0"/>
    <w:rsid w:val="00372979"/>
    <w:rsid w:val="00373210"/>
    <w:rsid w:val="003735A1"/>
    <w:rsid w:val="0037392C"/>
    <w:rsid w:val="00373BD7"/>
    <w:rsid w:val="003740B5"/>
    <w:rsid w:val="003747B4"/>
    <w:rsid w:val="0037584D"/>
    <w:rsid w:val="003765E6"/>
    <w:rsid w:val="0037666B"/>
    <w:rsid w:val="0037697F"/>
    <w:rsid w:val="00377ACF"/>
    <w:rsid w:val="00380118"/>
    <w:rsid w:val="00380DC0"/>
    <w:rsid w:val="003857EC"/>
    <w:rsid w:val="00386258"/>
    <w:rsid w:val="00386ECF"/>
    <w:rsid w:val="00387110"/>
    <w:rsid w:val="003877E4"/>
    <w:rsid w:val="00387A44"/>
    <w:rsid w:val="00390096"/>
    <w:rsid w:val="00390EE2"/>
    <w:rsid w:val="003910C8"/>
    <w:rsid w:val="00391C76"/>
    <w:rsid w:val="00392E1E"/>
    <w:rsid w:val="00393189"/>
    <w:rsid w:val="0039419B"/>
    <w:rsid w:val="0039481E"/>
    <w:rsid w:val="00394839"/>
    <w:rsid w:val="00394F7A"/>
    <w:rsid w:val="0039578A"/>
    <w:rsid w:val="00396CF8"/>
    <w:rsid w:val="0039763C"/>
    <w:rsid w:val="003A0569"/>
    <w:rsid w:val="003A1178"/>
    <w:rsid w:val="003A207E"/>
    <w:rsid w:val="003A2CF5"/>
    <w:rsid w:val="003A2FFD"/>
    <w:rsid w:val="003A3057"/>
    <w:rsid w:val="003A31CD"/>
    <w:rsid w:val="003A34D6"/>
    <w:rsid w:val="003A3BE6"/>
    <w:rsid w:val="003A5506"/>
    <w:rsid w:val="003A576D"/>
    <w:rsid w:val="003A5D6D"/>
    <w:rsid w:val="003A7AD0"/>
    <w:rsid w:val="003B0711"/>
    <w:rsid w:val="003B18ED"/>
    <w:rsid w:val="003B297A"/>
    <w:rsid w:val="003B3063"/>
    <w:rsid w:val="003B4539"/>
    <w:rsid w:val="003B4918"/>
    <w:rsid w:val="003B51B6"/>
    <w:rsid w:val="003C1203"/>
    <w:rsid w:val="003C1982"/>
    <w:rsid w:val="003C1A15"/>
    <w:rsid w:val="003C1F1B"/>
    <w:rsid w:val="003C250F"/>
    <w:rsid w:val="003C2554"/>
    <w:rsid w:val="003C2689"/>
    <w:rsid w:val="003C2F7F"/>
    <w:rsid w:val="003C3E3B"/>
    <w:rsid w:val="003C4064"/>
    <w:rsid w:val="003C664E"/>
    <w:rsid w:val="003C6D3D"/>
    <w:rsid w:val="003C730B"/>
    <w:rsid w:val="003C73BF"/>
    <w:rsid w:val="003C7630"/>
    <w:rsid w:val="003C77D5"/>
    <w:rsid w:val="003C7BD7"/>
    <w:rsid w:val="003D0173"/>
    <w:rsid w:val="003D140E"/>
    <w:rsid w:val="003D1538"/>
    <w:rsid w:val="003D189B"/>
    <w:rsid w:val="003D1ABB"/>
    <w:rsid w:val="003D1E90"/>
    <w:rsid w:val="003D2356"/>
    <w:rsid w:val="003D319D"/>
    <w:rsid w:val="003D33B2"/>
    <w:rsid w:val="003D3C43"/>
    <w:rsid w:val="003D4463"/>
    <w:rsid w:val="003D4EBE"/>
    <w:rsid w:val="003D5BFC"/>
    <w:rsid w:val="003D5C44"/>
    <w:rsid w:val="003D6184"/>
    <w:rsid w:val="003D6C3E"/>
    <w:rsid w:val="003D7D0E"/>
    <w:rsid w:val="003D7FCC"/>
    <w:rsid w:val="003E0DA3"/>
    <w:rsid w:val="003E1763"/>
    <w:rsid w:val="003E2158"/>
    <w:rsid w:val="003E21AF"/>
    <w:rsid w:val="003E2F52"/>
    <w:rsid w:val="003E367C"/>
    <w:rsid w:val="003E375A"/>
    <w:rsid w:val="003E4DF2"/>
    <w:rsid w:val="003E518E"/>
    <w:rsid w:val="003E624B"/>
    <w:rsid w:val="003E658D"/>
    <w:rsid w:val="003E7C7A"/>
    <w:rsid w:val="003F258E"/>
    <w:rsid w:val="003F2ED0"/>
    <w:rsid w:val="003F3149"/>
    <w:rsid w:val="003F3510"/>
    <w:rsid w:val="003F43AF"/>
    <w:rsid w:val="003F67D7"/>
    <w:rsid w:val="003F78E8"/>
    <w:rsid w:val="00401811"/>
    <w:rsid w:val="0040320D"/>
    <w:rsid w:val="0040379B"/>
    <w:rsid w:val="0040421C"/>
    <w:rsid w:val="00404454"/>
    <w:rsid w:val="00404B83"/>
    <w:rsid w:val="00404E88"/>
    <w:rsid w:val="00404F0B"/>
    <w:rsid w:val="00405461"/>
    <w:rsid w:val="00405CF3"/>
    <w:rsid w:val="00405D55"/>
    <w:rsid w:val="004066DB"/>
    <w:rsid w:val="00406B9F"/>
    <w:rsid w:val="00407C63"/>
    <w:rsid w:val="00411D28"/>
    <w:rsid w:val="00412E01"/>
    <w:rsid w:val="004147E8"/>
    <w:rsid w:val="00414913"/>
    <w:rsid w:val="004150A2"/>
    <w:rsid w:val="004153F1"/>
    <w:rsid w:val="00415B25"/>
    <w:rsid w:val="00416109"/>
    <w:rsid w:val="00416304"/>
    <w:rsid w:val="004165FE"/>
    <w:rsid w:val="00416E9A"/>
    <w:rsid w:val="00416FB6"/>
    <w:rsid w:val="00420066"/>
    <w:rsid w:val="00420404"/>
    <w:rsid w:val="00420849"/>
    <w:rsid w:val="004219AD"/>
    <w:rsid w:val="00421D6D"/>
    <w:rsid w:val="00421E08"/>
    <w:rsid w:val="00421EE1"/>
    <w:rsid w:val="00422153"/>
    <w:rsid w:val="00423171"/>
    <w:rsid w:val="004238EF"/>
    <w:rsid w:val="00424219"/>
    <w:rsid w:val="004244D3"/>
    <w:rsid w:val="00424ECA"/>
    <w:rsid w:val="0042540C"/>
    <w:rsid w:val="004254AC"/>
    <w:rsid w:val="0042565B"/>
    <w:rsid w:val="0042596C"/>
    <w:rsid w:val="00425C9B"/>
    <w:rsid w:val="004266CA"/>
    <w:rsid w:val="00426EFD"/>
    <w:rsid w:val="0042704F"/>
    <w:rsid w:val="00427485"/>
    <w:rsid w:val="00430055"/>
    <w:rsid w:val="00431319"/>
    <w:rsid w:val="004314EE"/>
    <w:rsid w:val="00431C03"/>
    <w:rsid w:val="004320C8"/>
    <w:rsid w:val="00432268"/>
    <w:rsid w:val="0043254C"/>
    <w:rsid w:val="00433050"/>
    <w:rsid w:val="0043377A"/>
    <w:rsid w:val="00433E5F"/>
    <w:rsid w:val="004342DA"/>
    <w:rsid w:val="004349F9"/>
    <w:rsid w:val="00435D9B"/>
    <w:rsid w:val="004378FC"/>
    <w:rsid w:val="00437EB8"/>
    <w:rsid w:val="00441BD9"/>
    <w:rsid w:val="00441F5D"/>
    <w:rsid w:val="00444F37"/>
    <w:rsid w:val="004455D9"/>
    <w:rsid w:val="00445DEE"/>
    <w:rsid w:val="004462D6"/>
    <w:rsid w:val="004474DA"/>
    <w:rsid w:val="00447A6A"/>
    <w:rsid w:val="0045108F"/>
    <w:rsid w:val="00451225"/>
    <w:rsid w:val="00451DCA"/>
    <w:rsid w:val="0045275D"/>
    <w:rsid w:val="00453540"/>
    <w:rsid w:val="00453F45"/>
    <w:rsid w:val="004547FF"/>
    <w:rsid w:val="00454AB2"/>
    <w:rsid w:val="00455BC0"/>
    <w:rsid w:val="00455C23"/>
    <w:rsid w:val="004561E8"/>
    <w:rsid w:val="004562A3"/>
    <w:rsid w:val="004606E7"/>
    <w:rsid w:val="00461125"/>
    <w:rsid w:val="0046138F"/>
    <w:rsid w:val="004626BD"/>
    <w:rsid w:val="00464390"/>
    <w:rsid w:val="004645F5"/>
    <w:rsid w:val="0046472C"/>
    <w:rsid w:val="004654E3"/>
    <w:rsid w:val="0046724F"/>
    <w:rsid w:val="004708A8"/>
    <w:rsid w:val="004712D8"/>
    <w:rsid w:val="00471325"/>
    <w:rsid w:val="0047148F"/>
    <w:rsid w:val="004718FA"/>
    <w:rsid w:val="00472AF2"/>
    <w:rsid w:val="004738F9"/>
    <w:rsid w:val="004742BD"/>
    <w:rsid w:val="00474D3E"/>
    <w:rsid w:val="004761CF"/>
    <w:rsid w:val="0047649A"/>
    <w:rsid w:val="00476798"/>
    <w:rsid w:val="00476976"/>
    <w:rsid w:val="004809AD"/>
    <w:rsid w:val="00480EA4"/>
    <w:rsid w:val="00481CB1"/>
    <w:rsid w:val="00481F61"/>
    <w:rsid w:val="00482AB3"/>
    <w:rsid w:val="00482F05"/>
    <w:rsid w:val="00483185"/>
    <w:rsid w:val="00483C8D"/>
    <w:rsid w:val="00483F43"/>
    <w:rsid w:val="004853A4"/>
    <w:rsid w:val="004855E0"/>
    <w:rsid w:val="00486DD6"/>
    <w:rsid w:val="004876F7"/>
    <w:rsid w:val="00490015"/>
    <w:rsid w:val="00490375"/>
    <w:rsid w:val="004905C8"/>
    <w:rsid w:val="00490FA4"/>
    <w:rsid w:val="0049113C"/>
    <w:rsid w:val="004915F5"/>
    <w:rsid w:val="0049173B"/>
    <w:rsid w:val="00491AFE"/>
    <w:rsid w:val="004936C3"/>
    <w:rsid w:val="004940A7"/>
    <w:rsid w:val="00494725"/>
    <w:rsid w:val="00494864"/>
    <w:rsid w:val="00494CFF"/>
    <w:rsid w:val="0049565C"/>
    <w:rsid w:val="00497A87"/>
    <w:rsid w:val="00497B26"/>
    <w:rsid w:val="00497B6D"/>
    <w:rsid w:val="004A0563"/>
    <w:rsid w:val="004A0FF9"/>
    <w:rsid w:val="004A182A"/>
    <w:rsid w:val="004A1FF8"/>
    <w:rsid w:val="004A25BD"/>
    <w:rsid w:val="004A387F"/>
    <w:rsid w:val="004A38DE"/>
    <w:rsid w:val="004A4F5E"/>
    <w:rsid w:val="004A500F"/>
    <w:rsid w:val="004A5865"/>
    <w:rsid w:val="004A58C1"/>
    <w:rsid w:val="004A6183"/>
    <w:rsid w:val="004A68BA"/>
    <w:rsid w:val="004A7814"/>
    <w:rsid w:val="004A7BD9"/>
    <w:rsid w:val="004A7F3E"/>
    <w:rsid w:val="004B0336"/>
    <w:rsid w:val="004B0B9E"/>
    <w:rsid w:val="004B0FB3"/>
    <w:rsid w:val="004B1C46"/>
    <w:rsid w:val="004B23DA"/>
    <w:rsid w:val="004B248C"/>
    <w:rsid w:val="004B2820"/>
    <w:rsid w:val="004B2DF6"/>
    <w:rsid w:val="004B2F4B"/>
    <w:rsid w:val="004B42A1"/>
    <w:rsid w:val="004B469C"/>
    <w:rsid w:val="004B4A88"/>
    <w:rsid w:val="004B596A"/>
    <w:rsid w:val="004B5A70"/>
    <w:rsid w:val="004B62E4"/>
    <w:rsid w:val="004B6433"/>
    <w:rsid w:val="004B761A"/>
    <w:rsid w:val="004B777F"/>
    <w:rsid w:val="004C134B"/>
    <w:rsid w:val="004C1CDF"/>
    <w:rsid w:val="004C2B5D"/>
    <w:rsid w:val="004C3553"/>
    <w:rsid w:val="004C3E90"/>
    <w:rsid w:val="004C403F"/>
    <w:rsid w:val="004C41CA"/>
    <w:rsid w:val="004C5611"/>
    <w:rsid w:val="004C63A6"/>
    <w:rsid w:val="004C67BC"/>
    <w:rsid w:val="004C6A0D"/>
    <w:rsid w:val="004C6CEF"/>
    <w:rsid w:val="004C7B56"/>
    <w:rsid w:val="004D04BF"/>
    <w:rsid w:val="004D23EF"/>
    <w:rsid w:val="004D28B1"/>
    <w:rsid w:val="004D3103"/>
    <w:rsid w:val="004D3BAB"/>
    <w:rsid w:val="004D4575"/>
    <w:rsid w:val="004D4B30"/>
    <w:rsid w:val="004D521B"/>
    <w:rsid w:val="004D674C"/>
    <w:rsid w:val="004D76D1"/>
    <w:rsid w:val="004D7CD1"/>
    <w:rsid w:val="004E086E"/>
    <w:rsid w:val="004E0926"/>
    <w:rsid w:val="004E0BE1"/>
    <w:rsid w:val="004E1D8C"/>
    <w:rsid w:val="004E29DA"/>
    <w:rsid w:val="004E2C63"/>
    <w:rsid w:val="004E3048"/>
    <w:rsid w:val="004E3C70"/>
    <w:rsid w:val="004E4FEA"/>
    <w:rsid w:val="004E57A4"/>
    <w:rsid w:val="004E6062"/>
    <w:rsid w:val="004E62F5"/>
    <w:rsid w:val="004E7396"/>
    <w:rsid w:val="004F015A"/>
    <w:rsid w:val="004F0A25"/>
    <w:rsid w:val="004F238F"/>
    <w:rsid w:val="004F2540"/>
    <w:rsid w:val="004F26CA"/>
    <w:rsid w:val="004F27EA"/>
    <w:rsid w:val="004F2964"/>
    <w:rsid w:val="004F372F"/>
    <w:rsid w:val="004F44EA"/>
    <w:rsid w:val="004F46EE"/>
    <w:rsid w:val="004F4AE0"/>
    <w:rsid w:val="004F5664"/>
    <w:rsid w:val="004F7AE3"/>
    <w:rsid w:val="00500C17"/>
    <w:rsid w:val="005010A7"/>
    <w:rsid w:val="0050176D"/>
    <w:rsid w:val="005019DB"/>
    <w:rsid w:val="00503331"/>
    <w:rsid w:val="005035B6"/>
    <w:rsid w:val="005036CA"/>
    <w:rsid w:val="00503F55"/>
    <w:rsid w:val="00504FFA"/>
    <w:rsid w:val="0050520F"/>
    <w:rsid w:val="00505617"/>
    <w:rsid w:val="00506F6A"/>
    <w:rsid w:val="00507D0F"/>
    <w:rsid w:val="00511E6D"/>
    <w:rsid w:val="00511E7E"/>
    <w:rsid w:val="005128AA"/>
    <w:rsid w:val="00513957"/>
    <w:rsid w:val="00513FEF"/>
    <w:rsid w:val="00515A6F"/>
    <w:rsid w:val="005163C3"/>
    <w:rsid w:val="00517010"/>
    <w:rsid w:val="00517DD1"/>
    <w:rsid w:val="00520C8C"/>
    <w:rsid w:val="00520E68"/>
    <w:rsid w:val="005214C5"/>
    <w:rsid w:val="00521FB6"/>
    <w:rsid w:val="00523026"/>
    <w:rsid w:val="00523727"/>
    <w:rsid w:val="00525971"/>
    <w:rsid w:val="005259BB"/>
    <w:rsid w:val="00530664"/>
    <w:rsid w:val="005308EB"/>
    <w:rsid w:val="00530B44"/>
    <w:rsid w:val="00532A2E"/>
    <w:rsid w:val="005332DC"/>
    <w:rsid w:val="0053385C"/>
    <w:rsid w:val="005351D4"/>
    <w:rsid w:val="0053722E"/>
    <w:rsid w:val="00537664"/>
    <w:rsid w:val="00540F98"/>
    <w:rsid w:val="0054185B"/>
    <w:rsid w:val="0054226E"/>
    <w:rsid w:val="00542973"/>
    <w:rsid w:val="00542B56"/>
    <w:rsid w:val="00542BA2"/>
    <w:rsid w:val="00542CE6"/>
    <w:rsid w:val="0054399F"/>
    <w:rsid w:val="00543BBD"/>
    <w:rsid w:val="00544563"/>
    <w:rsid w:val="005445BB"/>
    <w:rsid w:val="005447E1"/>
    <w:rsid w:val="00545536"/>
    <w:rsid w:val="0054653B"/>
    <w:rsid w:val="005467E0"/>
    <w:rsid w:val="00546C49"/>
    <w:rsid w:val="00550013"/>
    <w:rsid w:val="00550F4E"/>
    <w:rsid w:val="00550FC8"/>
    <w:rsid w:val="00551B12"/>
    <w:rsid w:val="00551E32"/>
    <w:rsid w:val="00554005"/>
    <w:rsid w:val="005546D0"/>
    <w:rsid w:val="00554BA9"/>
    <w:rsid w:val="00555893"/>
    <w:rsid w:val="0055602E"/>
    <w:rsid w:val="00560C30"/>
    <w:rsid w:val="00561855"/>
    <w:rsid w:val="00561BDF"/>
    <w:rsid w:val="00561ED3"/>
    <w:rsid w:val="005629A2"/>
    <w:rsid w:val="005638C5"/>
    <w:rsid w:val="00564004"/>
    <w:rsid w:val="00565247"/>
    <w:rsid w:val="00566069"/>
    <w:rsid w:val="00566EFB"/>
    <w:rsid w:val="0056756B"/>
    <w:rsid w:val="005678FA"/>
    <w:rsid w:val="0056790A"/>
    <w:rsid w:val="005711EB"/>
    <w:rsid w:val="00571A04"/>
    <w:rsid w:val="00571C18"/>
    <w:rsid w:val="00572BCD"/>
    <w:rsid w:val="005731E2"/>
    <w:rsid w:val="00573559"/>
    <w:rsid w:val="00573A02"/>
    <w:rsid w:val="00573C2A"/>
    <w:rsid w:val="00574D88"/>
    <w:rsid w:val="00575A76"/>
    <w:rsid w:val="00576A2D"/>
    <w:rsid w:val="005801FD"/>
    <w:rsid w:val="00582971"/>
    <w:rsid w:val="00582A59"/>
    <w:rsid w:val="005834DF"/>
    <w:rsid w:val="005835E4"/>
    <w:rsid w:val="00583694"/>
    <w:rsid w:val="00583843"/>
    <w:rsid w:val="00583EC3"/>
    <w:rsid w:val="00583FA0"/>
    <w:rsid w:val="005848D0"/>
    <w:rsid w:val="00585F40"/>
    <w:rsid w:val="00586588"/>
    <w:rsid w:val="00586ECB"/>
    <w:rsid w:val="00587E93"/>
    <w:rsid w:val="00590908"/>
    <w:rsid w:val="00590994"/>
    <w:rsid w:val="00590A7E"/>
    <w:rsid w:val="005918E2"/>
    <w:rsid w:val="00591D20"/>
    <w:rsid w:val="00592066"/>
    <w:rsid w:val="0059219D"/>
    <w:rsid w:val="0059258F"/>
    <w:rsid w:val="005925A6"/>
    <w:rsid w:val="005927D4"/>
    <w:rsid w:val="005928EF"/>
    <w:rsid w:val="005936F4"/>
    <w:rsid w:val="00593E09"/>
    <w:rsid w:val="005953A1"/>
    <w:rsid w:val="00595BA8"/>
    <w:rsid w:val="005A079C"/>
    <w:rsid w:val="005A1060"/>
    <w:rsid w:val="005A3967"/>
    <w:rsid w:val="005A3D8B"/>
    <w:rsid w:val="005A3F68"/>
    <w:rsid w:val="005A4F4A"/>
    <w:rsid w:val="005A5375"/>
    <w:rsid w:val="005A56F6"/>
    <w:rsid w:val="005A5724"/>
    <w:rsid w:val="005A60C7"/>
    <w:rsid w:val="005A6917"/>
    <w:rsid w:val="005A6BAB"/>
    <w:rsid w:val="005A7748"/>
    <w:rsid w:val="005A7DF3"/>
    <w:rsid w:val="005B0365"/>
    <w:rsid w:val="005B04E8"/>
    <w:rsid w:val="005B056D"/>
    <w:rsid w:val="005B0BA3"/>
    <w:rsid w:val="005B161C"/>
    <w:rsid w:val="005B219F"/>
    <w:rsid w:val="005B2E4F"/>
    <w:rsid w:val="005B2EE0"/>
    <w:rsid w:val="005B34D4"/>
    <w:rsid w:val="005B3CD7"/>
    <w:rsid w:val="005B4064"/>
    <w:rsid w:val="005B56FC"/>
    <w:rsid w:val="005B657E"/>
    <w:rsid w:val="005B6B11"/>
    <w:rsid w:val="005B6D5C"/>
    <w:rsid w:val="005B7318"/>
    <w:rsid w:val="005B761E"/>
    <w:rsid w:val="005B775A"/>
    <w:rsid w:val="005C0DAB"/>
    <w:rsid w:val="005C112E"/>
    <w:rsid w:val="005C185E"/>
    <w:rsid w:val="005C19C6"/>
    <w:rsid w:val="005C2470"/>
    <w:rsid w:val="005C3530"/>
    <w:rsid w:val="005C4AAA"/>
    <w:rsid w:val="005C6917"/>
    <w:rsid w:val="005C74B4"/>
    <w:rsid w:val="005D023D"/>
    <w:rsid w:val="005D15D2"/>
    <w:rsid w:val="005D1C5F"/>
    <w:rsid w:val="005D1E89"/>
    <w:rsid w:val="005D2F1C"/>
    <w:rsid w:val="005D3A5B"/>
    <w:rsid w:val="005D6228"/>
    <w:rsid w:val="005D7951"/>
    <w:rsid w:val="005D7FCE"/>
    <w:rsid w:val="005E05C0"/>
    <w:rsid w:val="005E0702"/>
    <w:rsid w:val="005E37A4"/>
    <w:rsid w:val="005E37E9"/>
    <w:rsid w:val="005E47D7"/>
    <w:rsid w:val="005E4F5F"/>
    <w:rsid w:val="005E5EE8"/>
    <w:rsid w:val="005E650F"/>
    <w:rsid w:val="005E6B41"/>
    <w:rsid w:val="005E6B45"/>
    <w:rsid w:val="005E6E90"/>
    <w:rsid w:val="005E6F8B"/>
    <w:rsid w:val="005E70A9"/>
    <w:rsid w:val="005E72EC"/>
    <w:rsid w:val="005E7FF1"/>
    <w:rsid w:val="005F0DD6"/>
    <w:rsid w:val="005F132D"/>
    <w:rsid w:val="005F1AD4"/>
    <w:rsid w:val="005F1D03"/>
    <w:rsid w:val="005F2F49"/>
    <w:rsid w:val="005F50E0"/>
    <w:rsid w:val="005F583D"/>
    <w:rsid w:val="005F5CDE"/>
    <w:rsid w:val="005F6151"/>
    <w:rsid w:val="005F61D4"/>
    <w:rsid w:val="005F62FF"/>
    <w:rsid w:val="005F63AC"/>
    <w:rsid w:val="005F6593"/>
    <w:rsid w:val="005F6CA9"/>
    <w:rsid w:val="005F7119"/>
    <w:rsid w:val="005F764E"/>
    <w:rsid w:val="005F7FC8"/>
    <w:rsid w:val="0060064C"/>
    <w:rsid w:val="00600D53"/>
    <w:rsid w:val="0060105F"/>
    <w:rsid w:val="00601972"/>
    <w:rsid w:val="00603662"/>
    <w:rsid w:val="00603F9F"/>
    <w:rsid w:val="00604AFE"/>
    <w:rsid w:val="00604C96"/>
    <w:rsid w:val="00604D78"/>
    <w:rsid w:val="00605E97"/>
    <w:rsid w:val="00605FEC"/>
    <w:rsid w:val="0060610C"/>
    <w:rsid w:val="00606C45"/>
    <w:rsid w:val="006107EB"/>
    <w:rsid w:val="00610C07"/>
    <w:rsid w:val="00610DEE"/>
    <w:rsid w:val="00611F3C"/>
    <w:rsid w:val="006121F7"/>
    <w:rsid w:val="00612805"/>
    <w:rsid w:val="0061287C"/>
    <w:rsid w:val="00612D35"/>
    <w:rsid w:val="00612E09"/>
    <w:rsid w:val="00612F84"/>
    <w:rsid w:val="00613FCA"/>
    <w:rsid w:val="00615140"/>
    <w:rsid w:val="00615182"/>
    <w:rsid w:val="006154C3"/>
    <w:rsid w:val="0061618A"/>
    <w:rsid w:val="0061693B"/>
    <w:rsid w:val="006176D9"/>
    <w:rsid w:val="006178D2"/>
    <w:rsid w:val="006179BF"/>
    <w:rsid w:val="00620ED5"/>
    <w:rsid w:val="00621686"/>
    <w:rsid w:val="00621AFF"/>
    <w:rsid w:val="00622B8B"/>
    <w:rsid w:val="00622C98"/>
    <w:rsid w:val="00622F4F"/>
    <w:rsid w:val="00623202"/>
    <w:rsid w:val="006239EB"/>
    <w:rsid w:val="006254ED"/>
    <w:rsid w:val="00625568"/>
    <w:rsid w:val="006255F3"/>
    <w:rsid w:val="00625A2F"/>
    <w:rsid w:val="00625A4C"/>
    <w:rsid w:val="00626E1A"/>
    <w:rsid w:val="00630D9B"/>
    <w:rsid w:val="006316CD"/>
    <w:rsid w:val="00631892"/>
    <w:rsid w:val="006325D2"/>
    <w:rsid w:val="00632809"/>
    <w:rsid w:val="006329F2"/>
    <w:rsid w:val="0063363C"/>
    <w:rsid w:val="00633DE9"/>
    <w:rsid w:val="00634D28"/>
    <w:rsid w:val="00634EDA"/>
    <w:rsid w:val="00634F7D"/>
    <w:rsid w:val="006350B6"/>
    <w:rsid w:val="00635EC0"/>
    <w:rsid w:val="00637024"/>
    <w:rsid w:val="0063781D"/>
    <w:rsid w:val="006418AE"/>
    <w:rsid w:val="00642535"/>
    <w:rsid w:val="00642798"/>
    <w:rsid w:val="006427BB"/>
    <w:rsid w:val="00642F9B"/>
    <w:rsid w:val="006434EA"/>
    <w:rsid w:val="00643F92"/>
    <w:rsid w:val="0064404B"/>
    <w:rsid w:val="00645B55"/>
    <w:rsid w:val="00647626"/>
    <w:rsid w:val="00647C6E"/>
    <w:rsid w:val="00650413"/>
    <w:rsid w:val="00650499"/>
    <w:rsid w:val="006506E2"/>
    <w:rsid w:val="00651020"/>
    <w:rsid w:val="00651BE4"/>
    <w:rsid w:val="00653431"/>
    <w:rsid w:val="0065369C"/>
    <w:rsid w:val="00653BB0"/>
    <w:rsid w:val="00660F46"/>
    <w:rsid w:val="006610EE"/>
    <w:rsid w:val="006619ED"/>
    <w:rsid w:val="00661E0D"/>
    <w:rsid w:val="0066206C"/>
    <w:rsid w:val="00662B1F"/>
    <w:rsid w:val="00663D47"/>
    <w:rsid w:val="006643B1"/>
    <w:rsid w:val="00664CAB"/>
    <w:rsid w:val="00664ECD"/>
    <w:rsid w:val="00664FCA"/>
    <w:rsid w:val="00665494"/>
    <w:rsid w:val="006655BB"/>
    <w:rsid w:val="00665603"/>
    <w:rsid w:val="0066567A"/>
    <w:rsid w:val="0066656A"/>
    <w:rsid w:val="00666913"/>
    <w:rsid w:val="006674F0"/>
    <w:rsid w:val="0067068E"/>
    <w:rsid w:val="006707D4"/>
    <w:rsid w:val="00670825"/>
    <w:rsid w:val="00672368"/>
    <w:rsid w:val="0067303D"/>
    <w:rsid w:val="0067309E"/>
    <w:rsid w:val="00674695"/>
    <w:rsid w:val="00674D76"/>
    <w:rsid w:val="00675EEB"/>
    <w:rsid w:val="006763DA"/>
    <w:rsid w:val="00677424"/>
    <w:rsid w:val="00680F50"/>
    <w:rsid w:val="0068132F"/>
    <w:rsid w:val="00683260"/>
    <w:rsid w:val="006832E6"/>
    <w:rsid w:val="0068399A"/>
    <w:rsid w:val="00683E58"/>
    <w:rsid w:val="00683F01"/>
    <w:rsid w:val="00685582"/>
    <w:rsid w:val="006875E3"/>
    <w:rsid w:val="006906D5"/>
    <w:rsid w:val="00691004"/>
    <w:rsid w:val="00693E05"/>
    <w:rsid w:val="00695211"/>
    <w:rsid w:val="0069551A"/>
    <w:rsid w:val="00696E84"/>
    <w:rsid w:val="00697623"/>
    <w:rsid w:val="00697AF1"/>
    <w:rsid w:val="00697D01"/>
    <w:rsid w:val="006A09C2"/>
    <w:rsid w:val="006A17F1"/>
    <w:rsid w:val="006A1A97"/>
    <w:rsid w:val="006A1C2E"/>
    <w:rsid w:val="006A1DBB"/>
    <w:rsid w:val="006A27D3"/>
    <w:rsid w:val="006A2864"/>
    <w:rsid w:val="006A3111"/>
    <w:rsid w:val="006A6CC9"/>
    <w:rsid w:val="006B01DE"/>
    <w:rsid w:val="006B3829"/>
    <w:rsid w:val="006B3E09"/>
    <w:rsid w:val="006B3FE0"/>
    <w:rsid w:val="006B42AF"/>
    <w:rsid w:val="006B44E5"/>
    <w:rsid w:val="006B4BFF"/>
    <w:rsid w:val="006B5287"/>
    <w:rsid w:val="006B5B4D"/>
    <w:rsid w:val="006B5C35"/>
    <w:rsid w:val="006B5DC1"/>
    <w:rsid w:val="006B72B9"/>
    <w:rsid w:val="006B7E2C"/>
    <w:rsid w:val="006B7E44"/>
    <w:rsid w:val="006B7FD1"/>
    <w:rsid w:val="006C04E7"/>
    <w:rsid w:val="006C0846"/>
    <w:rsid w:val="006C1054"/>
    <w:rsid w:val="006C161A"/>
    <w:rsid w:val="006C19E7"/>
    <w:rsid w:val="006C1BF1"/>
    <w:rsid w:val="006C1F33"/>
    <w:rsid w:val="006C2103"/>
    <w:rsid w:val="006C2406"/>
    <w:rsid w:val="006C27F2"/>
    <w:rsid w:val="006C2BFF"/>
    <w:rsid w:val="006C2C87"/>
    <w:rsid w:val="006C2D0E"/>
    <w:rsid w:val="006C594B"/>
    <w:rsid w:val="006C5A3C"/>
    <w:rsid w:val="006C6D99"/>
    <w:rsid w:val="006C7A03"/>
    <w:rsid w:val="006C7B6E"/>
    <w:rsid w:val="006D1165"/>
    <w:rsid w:val="006D11E8"/>
    <w:rsid w:val="006D1F72"/>
    <w:rsid w:val="006D28B5"/>
    <w:rsid w:val="006D2E61"/>
    <w:rsid w:val="006D2FAA"/>
    <w:rsid w:val="006D31FA"/>
    <w:rsid w:val="006D4061"/>
    <w:rsid w:val="006D5F9C"/>
    <w:rsid w:val="006D6CD9"/>
    <w:rsid w:val="006D7EB5"/>
    <w:rsid w:val="006E09D6"/>
    <w:rsid w:val="006E0BCE"/>
    <w:rsid w:val="006E15E0"/>
    <w:rsid w:val="006E1A3E"/>
    <w:rsid w:val="006E1A6F"/>
    <w:rsid w:val="006E2373"/>
    <w:rsid w:val="006E52D5"/>
    <w:rsid w:val="006E5AFB"/>
    <w:rsid w:val="006E6B11"/>
    <w:rsid w:val="006E76E2"/>
    <w:rsid w:val="006E7725"/>
    <w:rsid w:val="006E7D80"/>
    <w:rsid w:val="006F0F96"/>
    <w:rsid w:val="006F1343"/>
    <w:rsid w:val="006F1AA1"/>
    <w:rsid w:val="006F28A4"/>
    <w:rsid w:val="006F297E"/>
    <w:rsid w:val="006F3133"/>
    <w:rsid w:val="006F35BA"/>
    <w:rsid w:val="006F3D8E"/>
    <w:rsid w:val="006F3F58"/>
    <w:rsid w:val="006F4E54"/>
    <w:rsid w:val="006F5820"/>
    <w:rsid w:val="006F5C1A"/>
    <w:rsid w:val="006F794A"/>
    <w:rsid w:val="00700616"/>
    <w:rsid w:val="00700ED0"/>
    <w:rsid w:val="00702648"/>
    <w:rsid w:val="00702776"/>
    <w:rsid w:val="00703217"/>
    <w:rsid w:val="007033E6"/>
    <w:rsid w:val="0070412B"/>
    <w:rsid w:val="00704BA0"/>
    <w:rsid w:val="0070528A"/>
    <w:rsid w:val="0070586E"/>
    <w:rsid w:val="00706379"/>
    <w:rsid w:val="00706886"/>
    <w:rsid w:val="00707EB1"/>
    <w:rsid w:val="00711635"/>
    <w:rsid w:val="00711770"/>
    <w:rsid w:val="00711E1F"/>
    <w:rsid w:val="00712A8E"/>
    <w:rsid w:val="00713298"/>
    <w:rsid w:val="00713939"/>
    <w:rsid w:val="00713E05"/>
    <w:rsid w:val="00714359"/>
    <w:rsid w:val="0071500E"/>
    <w:rsid w:val="0071523A"/>
    <w:rsid w:val="00715F3B"/>
    <w:rsid w:val="00715FF5"/>
    <w:rsid w:val="007161F9"/>
    <w:rsid w:val="00720432"/>
    <w:rsid w:val="00720F9B"/>
    <w:rsid w:val="007212F0"/>
    <w:rsid w:val="00722759"/>
    <w:rsid w:val="00722B38"/>
    <w:rsid w:val="00722FF6"/>
    <w:rsid w:val="00723107"/>
    <w:rsid w:val="0072358E"/>
    <w:rsid w:val="0072403C"/>
    <w:rsid w:val="007269BD"/>
    <w:rsid w:val="00727E0A"/>
    <w:rsid w:val="007300FF"/>
    <w:rsid w:val="0073229F"/>
    <w:rsid w:val="00732967"/>
    <w:rsid w:val="00732BA5"/>
    <w:rsid w:val="00732FB0"/>
    <w:rsid w:val="00733356"/>
    <w:rsid w:val="00733E79"/>
    <w:rsid w:val="007342CF"/>
    <w:rsid w:val="007343F4"/>
    <w:rsid w:val="00734C6F"/>
    <w:rsid w:val="00735678"/>
    <w:rsid w:val="00735E2B"/>
    <w:rsid w:val="00735E88"/>
    <w:rsid w:val="00735F75"/>
    <w:rsid w:val="00736B8F"/>
    <w:rsid w:val="00736C2F"/>
    <w:rsid w:val="00737B86"/>
    <w:rsid w:val="007412C1"/>
    <w:rsid w:val="00741C2E"/>
    <w:rsid w:val="00741C71"/>
    <w:rsid w:val="007424FA"/>
    <w:rsid w:val="00742903"/>
    <w:rsid w:val="007438C8"/>
    <w:rsid w:val="0074410E"/>
    <w:rsid w:val="00744893"/>
    <w:rsid w:val="00744CA6"/>
    <w:rsid w:val="00744D51"/>
    <w:rsid w:val="00745C8E"/>
    <w:rsid w:val="00746173"/>
    <w:rsid w:val="007461FA"/>
    <w:rsid w:val="007500D1"/>
    <w:rsid w:val="0075120F"/>
    <w:rsid w:val="00751D04"/>
    <w:rsid w:val="0075230C"/>
    <w:rsid w:val="00752676"/>
    <w:rsid w:val="007526A0"/>
    <w:rsid w:val="00753C19"/>
    <w:rsid w:val="00754639"/>
    <w:rsid w:val="007558C6"/>
    <w:rsid w:val="00755B63"/>
    <w:rsid w:val="007565F3"/>
    <w:rsid w:val="00760DE4"/>
    <w:rsid w:val="007622FE"/>
    <w:rsid w:val="00763334"/>
    <w:rsid w:val="00763743"/>
    <w:rsid w:val="00764ACB"/>
    <w:rsid w:val="007651C1"/>
    <w:rsid w:val="00766427"/>
    <w:rsid w:val="00767D23"/>
    <w:rsid w:val="0077036A"/>
    <w:rsid w:val="00770812"/>
    <w:rsid w:val="00770C7D"/>
    <w:rsid w:val="00771950"/>
    <w:rsid w:val="00772851"/>
    <w:rsid w:val="00773698"/>
    <w:rsid w:val="00774676"/>
    <w:rsid w:val="007778AF"/>
    <w:rsid w:val="0078007D"/>
    <w:rsid w:val="007807D4"/>
    <w:rsid w:val="00780B61"/>
    <w:rsid w:val="007810AF"/>
    <w:rsid w:val="00781AAB"/>
    <w:rsid w:val="00782056"/>
    <w:rsid w:val="0078298E"/>
    <w:rsid w:val="00782A24"/>
    <w:rsid w:val="007832DA"/>
    <w:rsid w:val="007842CD"/>
    <w:rsid w:val="0078485A"/>
    <w:rsid w:val="00784E65"/>
    <w:rsid w:val="00784F4F"/>
    <w:rsid w:val="00786CC5"/>
    <w:rsid w:val="00786FE1"/>
    <w:rsid w:val="007875CC"/>
    <w:rsid w:val="00790651"/>
    <w:rsid w:val="0079142B"/>
    <w:rsid w:val="00792A8E"/>
    <w:rsid w:val="00793B5F"/>
    <w:rsid w:val="00794380"/>
    <w:rsid w:val="00794D9A"/>
    <w:rsid w:val="007958BF"/>
    <w:rsid w:val="0079596C"/>
    <w:rsid w:val="007A0C91"/>
    <w:rsid w:val="007A1237"/>
    <w:rsid w:val="007A1D3C"/>
    <w:rsid w:val="007A30C7"/>
    <w:rsid w:val="007A3BCF"/>
    <w:rsid w:val="007A439C"/>
    <w:rsid w:val="007A52DC"/>
    <w:rsid w:val="007A54A0"/>
    <w:rsid w:val="007A5CE5"/>
    <w:rsid w:val="007A5DB2"/>
    <w:rsid w:val="007A62C8"/>
    <w:rsid w:val="007A6D06"/>
    <w:rsid w:val="007A73A9"/>
    <w:rsid w:val="007A7F32"/>
    <w:rsid w:val="007B04A3"/>
    <w:rsid w:val="007B0BA1"/>
    <w:rsid w:val="007B1DCD"/>
    <w:rsid w:val="007B2E7A"/>
    <w:rsid w:val="007B3303"/>
    <w:rsid w:val="007B375F"/>
    <w:rsid w:val="007B37CE"/>
    <w:rsid w:val="007B3D96"/>
    <w:rsid w:val="007B4A17"/>
    <w:rsid w:val="007B6285"/>
    <w:rsid w:val="007B6673"/>
    <w:rsid w:val="007B6BAF"/>
    <w:rsid w:val="007B6DA7"/>
    <w:rsid w:val="007B72DB"/>
    <w:rsid w:val="007B783F"/>
    <w:rsid w:val="007B7D7A"/>
    <w:rsid w:val="007C0717"/>
    <w:rsid w:val="007C15D9"/>
    <w:rsid w:val="007C1B14"/>
    <w:rsid w:val="007C2174"/>
    <w:rsid w:val="007C3AE8"/>
    <w:rsid w:val="007C474B"/>
    <w:rsid w:val="007C47D8"/>
    <w:rsid w:val="007C4F9A"/>
    <w:rsid w:val="007C5029"/>
    <w:rsid w:val="007C7342"/>
    <w:rsid w:val="007C79A1"/>
    <w:rsid w:val="007D28BB"/>
    <w:rsid w:val="007D2937"/>
    <w:rsid w:val="007D3218"/>
    <w:rsid w:val="007D3DEE"/>
    <w:rsid w:val="007D4CEF"/>
    <w:rsid w:val="007D5973"/>
    <w:rsid w:val="007D6AB8"/>
    <w:rsid w:val="007D6ABD"/>
    <w:rsid w:val="007D767A"/>
    <w:rsid w:val="007E00F2"/>
    <w:rsid w:val="007E308C"/>
    <w:rsid w:val="007E382A"/>
    <w:rsid w:val="007E3A84"/>
    <w:rsid w:val="007E43DE"/>
    <w:rsid w:val="007E46EA"/>
    <w:rsid w:val="007E6283"/>
    <w:rsid w:val="007E6CB9"/>
    <w:rsid w:val="007E6D44"/>
    <w:rsid w:val="007E7194"/>
    <w:rsid w:val="007E74F2"/>
    <w:rsid w:val="007E77B2"/>
    <w:rsid w:val="007E7925"/>
    <w:rsid w:val="007E7DEB"/>
    <w:rsid w:val="007F2A41"/>
    <w:rsid w:val="007F3403"/>
    <w:rsid w:val="007F371B"/>
    <w:rsid w:val="007F42DE"/>
    <w:rsid w:val="007F42F2"/>
    <w:rsid w:val="007F5032"/>
    <w:rsid w:val="007F5739"/>
    <w:rsid w:val="007F692B"/>
    <w:rsid w:val="007F7217"/>
    <w:rsid w:val="007F7557"/>
    <w:rsid w:val="00800F93"/>
    <w:rsid w:val="00801382"/>
    <w:rsid w:val="00801AA7"/>
    <w:rsid w:val="00801CF9"/>
    <w:rsid w:val="008020A6"/>
    <w:rsid w:val="00803085"/>
    <w:rsid w:val="0080309A"/>
    <w:rsid w:val="008031C0"/>
    <w:rsid w:val="008041D2"/>
    <w:rsid w:val="008043B5"/>
    <w:rsid w:val="00806EAF"/>
    <w:rsid w:val="00810F18"/>
    <w:rsid w:val="00810F56"/>
    <w:rsid w:val="00811057"/>
    <w:rsid w:val="0081161A"/>
    <w:rsid w:val="0081193B"/>
    <w:rsid w:val="00811EA4"/>
    <w:rsid w:val="008123FB"/>
    <w:rsid w:val="00812901"/>
    <w:rsid w:val="00812C46"/>
    <w:rsid w:val="008132D5"/>
    <w:rsid w:val="00814055"/>
    <w:rsid w:val="008143FA"/>
    <w:rsid w:val="008145C1"/>
    <w:rsid w:val="00815566"/>
    <w:rsid w:val="00815CD1"/>
    <w:rsid w:val="00815DD9"/>
    <w:rsid w:val="00815FF1"/>
    <w:rsid w:val="00816BAA"/>
    <w:rsid w:val="008172BC"/>
    <w:rsid w:val="008205FC"/>
    <w:rsid w:val="00820A28"/>
    <w:rsid w:val="0082127A"/>
    <w:rsid w:val="008214DB"/>
    <w:rsid w:val="00823DBD"/>
    <w:rsid w:val="00823FE7"/>
    <w:rsid w:val="008241B0"/>
    <w:rsid w:val="008246D1"/>
    <w:rsid w:val="00824852"/>
    <w:rsid w:val="00824DD5"/>
    <w:rsid w:val="0082552E"/>
    <w:rsid w:val="00825B54"/>
    <w:rsid w:val="00826130"/>
    <w:rsid w:val="00826496"/>
    <w:rsid w:val="00826DBF"/>
    <w:rsid w:val="00826F74"/>
    <w:rsid w:val="008303BE"/>
    <w:rsid w:val="00830892"/>
    <w:rsid w:val="00830F43"/>
    <w:rsid w:val="00831FBA"/>
    <w:rsid w:val="00832688"/>
    <w:rsid w:val="0083357E"/>
    <w:rsid w:val="00833C2A"/>
    <w:rsid w:val="008344EE"/>
    <w:rsid w:val="00835BE7"/>
    <w:rsid w:val="00836135"/>
    <w:rsid w:val="00836693"/>
    <w:rsid w:val="0083728E"/>
    <w:rsid w:val="00841285"/>
    <w:rsid w:val="00841F19"/>
    <w:rsid w:val="00842809"/>
    <w:rsid w:val="00842C6C"/>
    <w:rsid w:val="00842E40"/>
    <w:rsid w:val="00843340"/>
    <w:rsid w:val="00845A8D"/>
    <w:rsid w:val="00846196"/>
    <w:rsid w:val="00846271"/>
    <w:rsid w:val="00846544"/>
    <w:rsid w:val="00846A9E"/>
    <w:rsid w:val="00847197"/>
    <w:rsid w:val="00847C30"/>
    <w:rsid w:val="00847D62"/>
    <w:rsid w:val="00850CA1"/>
    <w:rsid w:val="00851023"/>
    <w:rsid w:val="00852075"/>
    <w:rsid w:val="00855146"/>
    <w:rsid w:val="00856866"/>
    <w:rsid w:val="00856D1C"/>
    <w:rsid w:val="00856E52"/>
    <w:rsid w:val="00860E39"/>
    <w:rsid w:val="00861E19"/>
    <w:rsid w:val="00862559"/>
    <w:rsid w:val="008640AC"/>
    <w:rsid w:val="0086532B"/>
    <w:rsid w:val="00865815"/>
    <w:rsid w:val="00865F04"/>
    <w:rsid w:val="00865FDD"/>
    <w:rsid w:val="0086608C"/>
    <w:rsid w:val="00870C46"/>
    <w:rsid w:val="00870FDC"/>
    <w:rsid w:val="00871AA4"/>
    <w:rsid w:val="008722DC"/>
    <w:rsid w:val="008723B1"/>
    <w:rsid w:val="0087263C"/>
    <w:rsid w:val="00872DBB"/>
    <w:rsid w:val="00873547"/>
    <w:rsid w:val="00874092"/>
    <w:rsid w:val="008751F4"/>
    <w:rsid w:val="008763DE"/>
    <w:rsid w:val="008771C5"/>
    <w:rsid w:val="0087766A"/>
    <w:rsid w:val="0088084D"/>
    <w:rsid w:val="00881CF9"/>
    <w:rsid w:val="00882C3E"/>
    <w:rsid w:val="00882EFE"/>
    <w:rsid w:val="00883C48"/>
    <w:rsid w:val="00884CA8"/>
    <w:rsid w:val="00884FB7"/>
    <w:rsid w:val="00885780"/>
    <w:rsid w:val="00886271"/>
    <w:rsid w:val="00891177"/>
    <w:rsid w:val="00892199"/>
    <w:rsid w:val="0089249D"/>
    <w:rsid w:val="0089274B"/>
    <w:rsid w:val="00892E15"/>
    <w:rsid w:val="00893400"/>
    <w:rsid w:val="00894D56"/>
    <w:rsid w:val="008953FA"/>
    <w:rsid w:val="008956CB"/>
    <w:rsid w:val="008956F6"/>
    <w:rsid w:val="00896DCA"/>
    <w:rsid w:val="00897656"/>
    <w:rsid w:val="008A0188"/>
    <w:rsid w:val="008A1B3B"/>
    <w:rsid w:val="008A2256"/>
    <w:rsid w:val="008A4280"/>
    <w:rsid w:val="008A58F2"/>
    <w:rsid w:val="008A5E34"/>
    <w:rsid w:val="008B0898"/>
    <w:rsid w:val="008B0990"/>
    <w:rsid w:val="008B0993"/>
    <w:rsid w:val="008B0C2A"/>
    <w:rsid w:val="008B0F1D"/>
    <w:rsid w:val="008B144D"/>
    <w:rsid w:val="008B1D55"/>
    <w:rsid w:val="008B1EFB"/>
    <w:rsid w:val="008B1F51"/>
    <w:rsid w:val="008B34C2"/>
    <w:rsid w:val="008B5271"/>
    <w:rsid w:val="008B53B4"/>
    <w:rsid w:val="008B5A67"/>
    <w:rsid w:val="008B5C86"/>
    <w:rsid w:val="008B65A6"/>
    <w:rsid w:val="008B66AA"/>
    <w:rsid w:val="008B765F"/>
    <w:rsid w:val="008B7B0B"/>
    <w:rsid w:val="008B7F64"/>
    <w:rsid w:val="008C248E"/>
    <w:rsid w:val="008C327E"/>
    <w:rsid w:val="008C4C69"/>
    <w:rsid w:val="008C6EE0"/>
    <w:rsid w:val="008C7308"/>
    <w:rsid w:val="008C73DC"/>
    <w:rsid w:val="008C7543"/>
    <w:rsid w:val="008D19DA"/>
    <w:rsid w:val="008D3143"/>
    <w:rsid w:val="008D447C"/>
    <w:rsid w:val="008D4A4F"/>
    <w:rsid w:val="008D5A7E"/>
    <w:rsid w:val="008D5C19"/>
    <w:rsid w:val="008D6E68"/>
    <w:rsid w:val="008E0D3F"/>
    <w:rsid w:val="008E118D"/>
    <w:rsid w:val="008E4C64"/>
    <w:rsid w:val="008E72D3"/>
    <w:rsid w:val="008F27E2"/>
    <w:rsid w:val="008F2CDE"/>
    <w:rsid w:val="008F513D"/>
    <w:rsid w:val="008F58C4"/>
    <w:rsid w:val="008F5AFE"/>
    <w:rsid w:val="008F5CCB"/>
    <w:rsid w:val="008F5EDD"/>
    <w:rsid w:val="008F643E"/>
    <w:rsid w:val="008F6703"/>
    <w:rsid w:val="008F675E"/>
    <w:rsid w:val="009004E2"/>
    <w:rsid w:val="00901030"/>
    <w:rsid w:val="00901468"/>
    <w:rsid w:val="00901A36"/>
    <w:rsid w:val="009028D3"/>
    <w:rsid w:val="00904AF3"/>
    <w:rsid w:val="00904E16"/>
    <w:rsid w:val="00905947"/>
    <w:rsid w:val="00905D7F"/>
    <w:rsid w:val="0090659D"/>
    <w:rsid w:val="00907C08"/>
    <w:rsid w:val="009100E0"/>
    <w:rsid w:val="00910ACA"/>
    <w:rsid w:val="00910CF8"/>
    <w:rsid w:val="009122C2"/>
    <w:rsid w:val="00913C00"/>
    <w:rsid w:val="00913F6A"/>
    <w:rsid w:val="00914F0A"/>
    <w:rsid w:val="0091547A"/>
    <w:rsid w:val="00915D02"/>
    <w:rsid w:val="0091790E"/>
    <w:rsid w:val="00921FD2"/>
    <w:rsid w:val="009223C1"/>
    <w:rsid w:val="009228F1"/>
    <w:rsid w:val="009233C3"/>
    <w:rsid w:val="009234BF"/>
    <w:rsid w:val="00923971"/>
    <w:rsid w:val="00923D9C"/>
    <w:rsid w:val="00923E6C"/>
    <w:rsid w:val="0092425B"/>
    <w:rsid w:val="00925C3D"/>
    <w:rsid w:val="00925E68"/>
    <w:rsid w:val="0092645D"/>
    <w:rsid w:val="00926A1B"/>
    <w:rsid w:val="00926CC3"/>
    <w:rsid w:val="00927873"/>
    <w:rsid w:val="00930514"/>
    <w:rsid w:val="00931417"/>
    <w:rsid w:val="00931A41"/>
    <w:rsid w:val="00931F5C"/>
    <w:rsid w:val="00933D63"/>
    <w:rsid w:val="009347AC"/>
    <w:rsid w:val="00935D60"/>
    <w:rsid w:val="009366AF"/>
    <w:rsid w:val="0094020E"/>
    <w:rsid w:val="00940218"/>
    <w:rsid w:val="009426F7"/>
    <w:rsid w:val="0094284E"/>
    <w:rsid w:val="0094322E"/>
    <w:rsid w:val="009435B8"/>
    <w:rsid w:val="009456FE"/>
    <w:rsid w:val="0094597B"/>
    <w:rsid w:val="0094608A"/>
    <w:rsid w:val="009467B4"/>
    <w:rsid w:val="0094703A"/>
    <w:rsid w:val="00947BAF"/>
    <w:rsid w:val="00950639"/>
    <w:rsid w:val="009509A2"/>
    <w:rsid w:val="00950E9E"/>
    <w:rsid w:val="0095192D"/>
    <w:rsid w:val="0095235D"/>
    <w:rsid w:val="0095259D"/>
    <w:rsid w:val="00953176"/>
    <w:rsid w:val="00953864"/>
    <w:rsid w:val="009539F0"/>
    <w:rsid w:val="00953B34"/>
    <w:rsid w:val="00953F6E"/>
    <w:rsid w:val="0095430E"/>
    <w:rsid w:val="009559EC"/>
    <w:rsid w:val="00955D1D"/>
    <w:rsid w:val="00956969"/>
    <w:rsid w:val="009573A9"/>
    <w:rsid w:val="00957880"/>
    <w:rsid w:val="00957DAE"/>
    <w:rsid w:val="00960801"/>
    <w:rsid w:val="00960E2A"/>
    <w:rsid w:val="0096149B"/>
    <w:rsid w:val="0096235B"/>
    <w:rsid w:val="00962684"/>
    <w:rsid w:val="00962E9F"/>
    <w:rsid w:val="00964EE9"/>
    <w:rsid w:val="0096535F"/>
    <w:rsid w:val="00965445"/>
    <w:rsid w:val="0096601E"/>
    <w:rsid w:val="00966419"/>
    <w:rsid w:val="00966520"/>
    <w:rsid w:val="00967424"/>
    <w:rsid w:val="009702D8"/>
    <w:rsid w:val="00970841"/>
    <w:rsid w:val="009716A3"/>
    <w:rsid w:val="009722ED"/>
    <w:rsid w:val="00973FA1"/>
    <w:rsid w:val="00975DA6"/>
    <w:rsid w:val="00976196"/>
    <w:rsid w:val="009767EA"/>
    <w:rsid w:val="009774D1"/>
    <w:rsid w:val="00977713"/>
    <w:rsid w:val="00977A75"/>
    <w:rsid w:val="00977C11"/>
    <w:rsid w:val="009816B8"/>
    <w:rsid w:val="009817FC"/>
    <w:rsid w:val="00981A32"/>
    <w:rsid w:val="00982518"/>
    <w:rsid w:val="009826AF"/>
    <w:rsid w:val="0098337F"/>
    <w:rsid w:val="00984470"/>
    <w:rsid w:val="009856AC"/>
    <w:rsid w:val="009858B6"/>
    <w:rsid w:val="00985A01"/>
    <w:rsid w:val="00986E6C"/>
    <w:rsid w:val="00987695"/>
    <w:rsid w:val="00987BEB"/>
    <w:rsid w:val="00990BBA"/>
    <w:rsid w:val="0099147D"/>
    <w:rsid w:val="00992284"/>
    <w:rsid w:val="00992AF9"/>
    <w:rsid w:val="00992D0E"/>
    <w:rsid w:val="009938FC"/>
    <w:rsid w:val="00993B14"/>
    <w:rsid w:val="00995F2C"/>
    <w:rsid w:val="009A081C"/>
    <w:rsid w:val="009A1AF6"/>
    <w:rsid w:val="009A1CD0"/>
    <w:rsid w:val="009A26D4"/>
    <w:rsid w:val="009A368C"/>
    <w:rsid w:val="009A3A0B"/>
    <w:rsid w:val="009A3F9F"/>
    <w:rsid w:val="009A3FFD"/>
    <w:rsid w:val="009A42D7"/>
    <w:rsid w:val="009A4B22"/>
    <w:rsid w:val="009A54B8"/>
    <w:rsid w:val="009A5C7B"/>
    <w:rsid w:val="009A671F"/>
    <w:rsid w:val="009A7096"/>
    <w:rsid w:val="009A7188"/>
    <w:rsid w:val="009A71BF"/>
    <w:rsid w:val="009A7C4C"/>
    <w:rsid w:val="009B006A"/>
    <w:rsid w:val="009B08BA"/>
    <w:rsid w:val="009B3F14"/>
    <w:rsid w:val="009B4046"/>
    <w:rsid w:val="009B4EC6"/>
    <w:rsid w:val="009B5EB6"/>
    <w:rsid w:val="009B6829"/>
    <w:rsid w:val="009B705E"/>
    <w:rsid w:val="009C0BD8"/>
    <w:rsid w:val="009C243F"/>
    <w:rsid w:val="009C29C9"/>
    <w:rsid w:val="009C2F72"/>
    <w:rsid w:val="009C3048"/>
    <w:rsid w:val="009C3D53"/>
    <w:rsid w:val="009C48BF"/>
    <w:rsid w:val="009C54F8"/>
    <w:rsid w:val="009C5980"/>
    <w:rsid w:val="009C62D7"/>
    <w:rsid w:val="009C6D0C"/>
    <w:rsid w:val="009D03BF"/>
    <w:rsid w:val="009D2A13"/>
    <w:rsid w:val="009D2A99"/>
    <w:rsid w:val="009D43DC"/>
    <w:rsid w:val="009D52D4"/>
    <w:rsid w:val="009D6D60"/>
    <w:rsid w:val="009D796A"/>
    <w:rsid w:val="009D79EC"/>
    <w:rsid w:val="009D7D09"/>
    <w:rsid w:val="009E01B9"/>
    <w:rsid w:val="009E05A7"/>
    <w:rsid w:val="009E082D"/>
    <w:rsid w:val="009E0D00"/>
    <w:rsid w:val="009E1076"/>
    <w:rsid w:val="009E1D78"/>
    <w:rsid w:val="009E1E93"/>
    <w:rsid w:val="009E29C4"/>
    <w:rsid w:val="009E2D73"/>
    <w:rsid w:val="009E30DF"/>
    <w:rsid w:val="009E3167"/>
    <w:rsid w:val="009E342E"/>
    <w:rsid w:val="009E3502"/>
    <w:rsid w:val="009E3C8B"/>
    <w:rsid w:val="009E57EE"/>
    <w:rsid w:val="009E5D2F"/>
    <w:rsid w:val="009E6081"/>
    <w:rsid w:val="009E6525"/>
    <w:rsid w:val="009E65CE"/>
    <w:rsid w:val="009E70EF"/>
    <w:rsid w:val="009E7407"/>
    <w:rsid w:val="009E76C8"/>
    <w:rsid w:val="009E7B14"/>
    <w:rsid w:val="009F1218"/>
    <w:rsid w:val="009F1EE3"/>
    <w:rsid w:val="009F1F1E"/>
    <w:rsid w:val="009F23D4"/>
    <w:rsid w:val="009F24EA"/>
    <w:rsid w:val="009F31E5"/>
    <w:rsid w:val="009F3571"/>
    <w:rsid w:val="009F37BD"/>
    <w:rsid w:val="009F38D3"/>
    <w:rsid w:val="009F406C"/>
    <w:rsid w:val="009F57D2"/>
    <w:rsid w:val="009F6869"/>
    <w:rsid w:val="009F6A6A"/>
    <w:rsid w:val="009F6B7D"/>
    <w:rsid w:val="00A006C3"/>
    <w:rsid w:val="00A00DC1"/>
    <w:rsid w:val="00A011FC"/>
    <w:rsid w:val="00A01B7D"/>
    <w:rsid w:val="00A02266"/>
    <w:rsid w:val="00A0253B"/>
    <w:rsid w:val="00A027D4"/>
    <w:rsid w:val="00A02AAB"/>
    <w:rsid w:val="00A032BB"/>
    <w:rsid w:val="00A03464"/>
    <w:rsid w:val="00A034C2"/>
    <w:rsid w:val="00A038D0"/>
    <w:rsid w:val="00A03B78"/>
    <w:rsid w:val="00A042ED"/>
    <w:rsid w:val="00A0442F"/>
    <w:rsid w:val="00A059A9"/>
    <w:rsid w:val="00A0682F"/>
    <w:rsid w:val="00A07049"/>
    <w:rsid w:val="00A10C4B"/>
    <w:rsid w:val="00A10DD8"/>
    <w:rsid w:val="00A13778"/>
    <w:rsid w:val="00A139CB"/>
    <w:rsid w:val="00A149F2"/>
    <w:rsid w:val="00A151D2"/>
    <w:rsid w:val="00A161F3"/>
    <w:rsid w:val="00A171C8"/>
    <w:rsid w:val="00A178FD"/>
    <w:rsid w:val="00A20C96"/>
    <w:rsid w:val="00A2218E"/>
    <w:rsid w:val="00A23AAC"/>
    <w:rsid w:val="00A23FED"/>
    <w:rsid w:val="00A24395"/>
    <w:rsid w:val="00A24F95"/>
    <w:rsid w:val="00A25A40"/>
    <w:rsid w:val="00A25BB9"/>
    <w:rsid w:val="00A26194"/>
    <w:rsid w:val="00A26C79"/>
    <w:rsid w:val="00A27EAF"/>
    <w:rsid w:val="00A3072A"/>
    <w:rsid w:val="00A31071"/>
    <w:rsid w:val="00A31609"/>
    <w:rsid w:val="00A3188E"/>
    <w:rsid w:val="00A322C6"/>
    <w:rsid w:val="00A32DAB"/>
    <w:rsid w:val="00A33493"/>
    <w:rsid w:val="00A335A1"/>
    <w:rsid w:val="00A34356"/>
    <w:rsid w:val="00A3476F"/>
    <w:rsid w:val="00A34F17"/>
    <w:rsid w:val="00A362F5"/>
    <w:rsid w:val="00A3653F"/>
    <w:rsid w:val="00A3672B"/>
    <w:rsid w:val="00A36872"/>
    <w:rsid w:val="00A36A8B"/>
    <w:rsid w:val="00A36B40"/>
    <w:rsid w:val="00A40954"/>
    <w:rsid w:val="00A414DE"/>
    <w:rsid w:val="00A4487E"/>
    <w:rsid w:val="00A44E9C"/>
    <w:rsid w:val="00A47AAC"/>
    <w:rsid w:val="00A501F9"/>
    <w:rsid w:val="00A50BC8"/>
    <w:rsid w:val="00A517E3"/>
    <w:rsid w:val="00A51852"/>
    <w:rsid w:val="00A51AB5"/>
    <w:rsid w:val="00A522A7"/>
    <w:rsid w:val="00A5642C"/>
    <w:rsid w:val="00A56E7D"/>
    <w:rsid w:val="00A57B94"/>
    <w:rsid w:val="00A60195"/>
    <w:rsid w:val="00A60F13"/>
    <w:rsid w:val="00A61633"/>
    <w:rsid w:val="00A61857"/>
    <w:rsid w:val="00A630F2"/>
    <w:rsid w:val="00A6361C"/>
    <w:rsid w:val="00A63FAC"/>
    <w:rsid w:val="00A6417A"/>
    <w:rsid w:val="00A65D13"/>
    <w:rsid w:val="00A66AE0"/>
    <w:rsid w:val="00A6715D"/>
    <w:rsid w:val="00A67A71"/>
    <w:rsid w:val="00A67F1E"/>
    <w:rsid w:val="00A712A0"/>
    <w:rsid w:val="00A72C15"/>
    <w:rsid w:val="00A72C54"/>
    <w:rsid w:val="00A72C87"/>
    <w:rsid w:val="00A72EFA"/>
    <w:rsid w:val="00A730C9"/>
    <w:rsid w:val="00A7344D"/>
    <w:rsid w:val="00A746EF"/>
    <w:rsid w:val="00A75377"/>
    <w:rsid w:val="00A75778"/>
    <w:rsid w:val="00A7599D"/>
    <w:rsid w:val="00A759ED"/>
    <w:rsid w:val="00A75D71"/>
    <w:rsid w:val="00A75E54"/>
    <w:rsid w:val="00A76206"/>
    <w:rsid w:val="00A7716C"/>
    <w:rsid w:val="00A777C6"/>
    <w:rsid w:val="00A779E1"/>
    <w:rsid w:val="00A811E3"/>
    <w:rsid w:val="00A8130B"/>
    <w:rsid w:val="00A819C5"/>
    <w:rsid w:val="00A821CE"/>
    <w:rsid w:val="00A8359D"/>
    <w:rsid w:val="00A83B58"/>
    <w:rsid w:val="00A84158"/>
    <w:rsid w:val="00A84473"/>
    <w:rsid w:val="00A853E5"/>
    <w:rsid w:val="00A85818"/>
    <w:rsid w:val="00A8640A"/>
    <w:rsid w:val="00A86688"/>
    <w:rsid w:val="00A869C5"/>
    <w:rsid w:val="00A87004"/>
    <w:rsid w:val="00A87990"/>
    <w:rsid w:val="00A92A35"/>
    <w:rsid w:val="00A92C84"/>
    <w:rsid w:val="00A92F73"/>
    <w:rsid w:val="00A93072"/>
    <w:rsid w:val="00A93311"/>
    <w:rsid w:val="00A9337E"/>
    <w:rsid w:val="00A93BAA"/>
    <w:rsid w:val="00A94677"/>
    <w:rsid w:val="00A949EB"/>
    <w:rsid w:val="00A950EC"/>
    <w:rsid w:val="00A953CA"/>
    <w:rsid w:val="00A9595D"/>
    <w:rsid w:val="00A960F9"/>
    <w:rsid w:val="00A966FB"/>
    <w:rsid w:val="00A96BB4"/>
    <w:rsid w:val="00AA0EF3"/>
    <w:rsid w:val="00AA3040"/>
    <w:rsid w:val="00AA36F6"/>
    <w:rsid w:val="00AA3D80"/>
    <w:rsid w:val="00AA43FC"/>
    <w:rsid w:val="00AA48F1"/>
    <w:rsid w:val="00AA5033"/>
    <w:rsid w:val="00AA528D"/>
    <w:rsid w:val="00AA5B51"/>
    <w:rsid w:val="00AA5C47"/>
    <w:rsid w:val="00AA6308"/>
    <w:rsid w:val="00AA6DCF"/>
    <w:rsid w:val="00AA700D"/>
    <w:rsid w:val="00AA708C"/>
    <w:rsid w:val="00AA78EE"/>
    <w:rsid w:val="00AB0358"/>
    <w:rsid w:val="00AB0BFA"/>
    <w:rsid w:val="00AB1AFD"/>
    <w:rsid w:val="00AB30A4"/>
    <w:rsid w:val="00AB361D"/>
    <w:rsid w:val="00AB3834"/>
    <w:rsid w:val="00AB424A"/>
    <w:rsid w:val="00AB4A9E"/>
    <w:rsid w:val="00AB4BDD"/>
    <w:rsid w:val="00AB4E1D"/>
    <w:rsid w:val="00AB6A3A"/>
    <w:rsid w:val="00AB7D7C"/>
    <w:rsid w:val="00AC045F"/>
    <w:rsid w:val="00AC0A51"/>
    <w:rsid w:val="00AC1CF0"/>
    <w:rsid w:val="00AC3779"/>
    <w:rsid w:val="00AC37D7"/>
    <w:rsid w:val="00AC37F8"/>
    <w:rsid w:val="00AC401C"/>
    <w:rsid w:val="00AC423F"/>
    <w:rsid w:val="00AC5088"/>
    <w:rsid w:val="00AC5291"/>
    <w:rsid w:val="00AC7AD3"/>
    <w:rsid w:val="00AD08E2"/>
    <w:rsid w:val="00AD1C18"/>
    <w:rsid w:val="00AD1F42"/>
    <w:rsid w:val="00AD24CF"/>
    <w:rsid w:val="00AD39E2"/>
    <w:rsid w:val="00AD5C79"/>
    <w:rsid w:val="00AD6AE0"/>
    <w:rsid w:val="00AD76B4"/>
    <w:rsid w:val="00AD7B2C"/>
    <w:rsid w:val="00AE1B5F"/>
    <w:rsid w:val="00AE1E75"/>
    <w:rsid w:val="00AE34CC"/>
    <w:rsid w:val="00AE352D"/>
    <w:rsid w:val="00AE4F63"/>
    <w:rsid w:val="00AE5A89"/>
    <w:rsid w:val="00AE6A62"/>
    <w:rsid w:val="00AE6C96"/>
    <w:rsid w:val="00AE71E1"/>
    <w:rsid w:val="00AE7CF6"/>
    <w:rsid w:val="00AE7E55"/>
    <w:rsid w:val="00AF04CE"/>
    <w:rsid w:val="00AF11D1"/>
    <w:rsid w:val="00AF36E9"/>
    <w:rsid w:val="00AF3F7B"/>
    <w:rsid w:val="00AF4171"/>
    <w:rsid w:val="00AF42C8"/>
    <w:rsid w:val="00AF5210"/>
    <w:rsid w:val="00AF58DC"/>
    <w:rsid w:val="00AF5BE4"/>
    <w:rsid w:val="00AF6BC4"/>
    <w:rsid w:val="00AF6C40"/>
    <w:rsid w:val="00AF6F64"/>
    <w:rsid w:val="00AF702C"/>
    <w:rsid w:val="00AF7C4C"/>
    <w:rsid w:val="00B01B33"/>
    <w:rsid w:val="00B03ACA"/>
    <w:rsid w:val="00B04529"/>
    <w:rsid w:val="00B04A49"/>
    <w:rsid w:val="00B052BD"/>
    <w:rsid w:val="00B06668"/>
    <w:rsid w:val="00B117B5"/>
    <w:rsid w:val="00B124D9"/>
    <w:rsid w:val="00B1277A"/>
    <w:rsid w:val="00B13131"/>
    <w:rsid w:val="00B14558"/>
    <w:rsid w:val="00B14D42"/>
    <w:rsid w:val="00B15280"/>
    <w:rsid w:val="00B1597E"/>
    <w:rsid w:val="00B15E51"/>
    <w:rsid w:val="00B15F97"/>
    <w:rsid w:val="00B1638D"/>
    <w:rsid w:val="00B17449"/>
    <w:rsid w:val="00B20F22"/>
    <w:rsid w:val="00B20F73"/>
    <w:rsid w:val="00B2361B"/>
    <w:rsid w:val="00B23877"/>
    <w:rsid w:val="00B23E50"/>
    <w:rsid w:val="00B24238"/>
    <w:rsid w:val="00B25E87"/>
    <w:rsid w:val="00B26D89"/>
    <w:rsid w:val="00B2705B"/>
    <w:rsid w:val="00B273CD"/>
    <w:rsid w:val="00B27B45"/>
    <w:rsid w:val="00B305E4"/>
    <w:rsid w:val="00B30AE1"/>
    <w:rsid w:val="00B315C8"/>
    <w:rsid w:val="00B326F0"/>
    <w:rsid w:val="00B32B62"/>
    <w:rsid w:val="00B32B81"/>
    <w:rsid w:val="00B33891"/>
    <w:rsid w:val="00B3629E"/>
    <w:rsid w:val="00B368D6"/>
    <w:rsid w:val="00B372D9"/>
    <w:rsid w:val="00B379FD"/>
    <w:rsid w:val="00B40AEE"/>
    <w:rsid w:val="00B41793"/>
    <w:rsid w:val="00B417A8"/>
    <w:rsid w:val="00B423AB"/>
    <w:rsid w:val="00B42C75"/>
    <w:rsid w:val="00B4323D"/>
    <w:rsid w:val="00B43AD2"/>
    <w:rsid w:val="00B461F9"/>
    <w:rsid w:val="00B46AF3"/>
    <w:rsid w:val="00B47521"/>
    <w:rsid w:val="00B5014E"/>
    <w:rsid w:val="00B5027B"/>
    <w:rsid w:val="00B504D5"/>
    <w:rsid w:val="00B50761"/>
    <w:rsid w:val="00B50BD8"/>
    <w:rsid w:val="00B51001"/>
    <w:rsid w:val="00B513FD"/>
    <w:rsid w:val="00B542F6"/>
    <w:rsid w:val="00B54A7A"/>
    <w:rsid w:val="00B5517D"/>
    <w:rsid w:val="00B55BAE"/>
    <w:rsid w:val="00B5640B"/>
    <w:rsid w:val="00B57427"/>
    <w:rsid w:val="00B576FD"/>
    <w:rsid w:val="00B60677"/>
    <w:rsid w:val="00B613A7"/>
    <w:rsid w:val="00B61BDD"/>
    <w:rsid w:val="00B61E86"/>
    <w:rsid w:val="00B6249E"/>
    <w:rsid w:val="00B62FE2"/>
    <w:rsid w:val="00B6562E"/>
    <w:rsid w:val="00B668BF"/>
    <w:rsid w:val="00B668FB"/>
    <w:rsid w:val="00B6755A"/>
    <w:rsid w:val="00B67BCF"/>
    <w:rsid w:val="00B7083B"/>
    <w:rsid w:val="00B70B26"/>
    <w:rsid w:val="00B726DE"/>
    <w:rsid w:val="00B73670"/>
    <w:rsid w:val="00B73857"/>
    <w:rsid w:val="00B73D45"/>
    <w:rsid w:val="00B747BB"/>
    <w:rsid w:val="00B749A3"/>
    <w:rsid w:val="00B7552C"/>
    <w:rsid w:val="00B76696"/>
    <w:rsid w:val="00B77129"/>
    <w:rsid w:val="00B77204"/>
    <w:rsid w:val="00B81DD8"/>
    <w:rsid w:val="00B82468"/>
    <w:rsid w:val="00B83C8E"/>
    <w:rsid w:val="00B8413C"/>
    <w:rsid w:val="00B84380"/>
    <w:rsid w:val="00B851D2"/>
    <w:rsid w:val="00B854AB"/>
    <w:rsid w:val="00B85B5D"/>
    <w:rsid w:val="00B865C8"/>
    <w:rsid w:val="00B8707B"/>
    <w:rsid w:val="00B8763B"/>
    <w:rsid w:val="00B87AA2"/>
    <w:rsid w:val="00B90E58"/>
    <w:rsid w:val="00B9105A"/>
    <w:rsid w:val="00B917BA"/>
    <w:rsid w:val="00B93C46"/>
    <w:rsid w:val="00B940B0"/>
    <w:rsid w:val="00B942EF"/>
    <w:rsid w:val="00B95E95"/>
    <w:rsid w:val="00B971EB"/>
    <w:rsid w:val="00B9794A"/>
    <w:rsid w:val="00BA0022"/>
    <w:rsid w:val="00BA012D"/>
    <w:rsid w:val="00BA0989"/>
    <w:rsid w:val="00BA2E37"/>
    <w:rsid w:val="00BA4E9C"/>
    <w:rsid w:val="00BA50B9"/>
    <w:rsid w:val="00BA6986"/>
    <w:rsid w:val="00BB0789"/>
    <w:rsid w:val="00BB0B7A"/>
    <w:rsid w:val="00BB0ED8"/>
    <w:rsid w:val="00BB1A2A"/>
    <w:rsid w:val="00BB1B0F"/>
    <w:rsid w:val="00BB1B94"/>
    <w:rsid w:val="00BB24C2"/>
    <w:rsid w:val="00BB40AC"/>
    <w:rsid w:val="00BB5764"/>
    <w:rsid w:val="00BB5DFA"/>
    <w:rsid w:val="00BB7298"/>
    <w:rsid w:val="00BB779B"/>
    <w:rsid w:val="00BB7E93"/>
    <w:rsid w:val="00BC031A"/>
    <w:rsid w:val="00BC171C"/>
    <w:rsid w:val="00BC1D63"/>
    <w:rsid w:val="00BC22D2"/>
    <w:rsid w:val="00BC36C0"/>
    <w:rsid w:val="00BC37F0"/>
    <w:rsid w:val="00BC4E62"/>
    <w:rsid w:val="00BC5662"/>
    <w:rsid w:val="00BC659C"/>
    <w:rsid w:val="00BC6AB6"/>
    <w:rsid w:val="00BC6B78"/>
    <w:rsid w:val="00BC740E"/>
    <w:rsid w:val="00BD01B2"/>
    <w:rsid w:val="00BD0AA9"/>
    <w:rsid w:val="00BD0AD0"/>
    <w:rsid w:val="00BD1646"/>
    <w:rsid w:val="00BD24DF"/>
    <w:rsid w:val="00BD6342"/>
    <w:rsid w:val="00BD63EB"/>
    <w:rsid w:val="00BD730C"/>
    <w:rsid w:val="00BD7996"/>
    <w:rsid w:val="00BE0D1C"/>
    <w:rsid w:val="00BE0F25"/>
    <w:rsid w:val="00BE15D0"/>
    <w:rsid w:val="00BE1F74"/>
    <w:rsid w:val="00BE2109"/>
    <w:rsid w:val="00BE23CF"/>
    <w:rsid w:val="00BE2EBD"/>
    <w:rsid w:val="00BE5C50"/>
    <w:rsid w:val="00BE5FD9"/>
    <w:rsid w:val="00BE79E4"/>
    <w:rsid w:val="00BF0037"/>
    <w:rsid w:val="00BF0745"/>
    <w:rsid w:val="00BF08BE"/>
    <w:rsid w:val="00BF2329"/>
    <w:rsid w:val="00BF28EA"/>
    <w:rsid w:val="00BF29C8"/>
    <w:rsid w:val="00BF3043"/>
    <w:rsid w:val="00BF47CB"/>
    <w:rsid w:val="00BF4F95"/>
    <w:rsid w:val="00C00390"/>
    <w:rsid w:val="00C009C3"/>
    <w:rsid w:val="00C009FA"/>
    <w:rsid w:val="00C00CCC"/>
    <w:rsid w:val="00C01C9B"/>
    <w:rsid w:val="00C01E27"/>
    <w:rsid w:val="00C02496"/>
    <w:rsid w:val="00C0272A"/>
    <w:rsid w:val="00C02FBE"/>
    <w:rsid w:val="00C031E9"/>
    <w:rsid w:val="00C03A3F"/>
    <w:rsid w:val="00C03C25"/>
    <w:rsid w:val="00C0622E"/>
    <w:rsid w:val="00C06907"/>
    <w:rsid w:val="00C06DE0"/>
    <w:rsid w:val="00C06F97"/>
    <w:rsid w:val="00C10043"/>
    <w:rsid w:val="00C10D6E"/>
    <w:rsid w:val="00C118DE"/>
    <w:rsid w:val="00C11E0D"/>
    <w:rsid w:val="00C13889"/>
    <w:rsid w:val="00C14284"/>
    <w:rsid w:val="00C161D9"/>
    <w:rsid w:val="00C163DD"/>
    <w:rsid w:val="00C17DF5"/>
    <w:rsid w:val="00C200D8"/>
    <w:rsid w:val="00C208BB"/>
    <w:rsid w:val="00C2093F"/>
    <w:rsid w:val="00C20E55"/>
    <w:rsid w:val="00C21DE3"/>
    <w:rsid w:val="00C23C22"/>
    <w:rsid w:val="00C240E9"/>
    <w:rsid w:val="00C242CE"/>
    <w:rsid w:val="00C254B0"/>
    <w:rsid w:val="00C26F88"/>
    <w:rsid w:val="00C30452"/>
    <w:rsid w:val="00C32EDC"/>
    <w:rsid w:val="00C34D31"/>
    <w:rsid w:val="00C3569C"/>
    <w:rsid w:val="00C35D79"/>
    <w:rsid w:val="00C37892"/>
    <w:rsid w:val="00C37B15"/>
    <w:rsid w:val="00C37FD4"/>
    <w:rsid w:val="00C409A1"/>
    <w:rsid w:val="00C41366"/>
    <w:rsid w:val="00C4158C"/>
    <w:rsid w:val="00C417C2"/>
    <w:rsid w:val="00C42604"/>
    <w:rsid w:val="00C4311C"/>
    <w:rsid w:val="00C435D6"/>
    <w:rsid w:val="00C4454B"/>
    <w:rsid w:val="00C44E2C"/>
    <w:rsid w:val="00C454F1"/>
    <w:rsid w:val="00C4727C"/>
    <w:rsid w:val="00C47666"/>
    <w:rsid w:val="00C502B6"/>
    <w:rsid w:val="00C50801"/>
    <w:rsid w:val="00C50BBE"/>
    <w:rsid w:val="00C50C18"/>
    <w:rsid w:val="00C510B5"/>
    <w:rsid w:val="00C51617"/>
    <w:rsid w:val="00C5163D"/>
    <w:rsid w:val="00C51947"/>
    <w:rsid w:val="00C52C98"/>
    <w:rsid w:val="00C52F26"/>
    <w:rsid w:val="00C5432C"/>
    <w:rsid w:val="00C57BE2"/>
    <w:rsid w:val="00C6036F"/>
    <w:rsid w:val="00C61009"/>
    <w:rsid w:val="00C612B2"/>
    <w:rsid w:val="00C61C38"/>
    <w:rsid w:val="00C6278A"/>
    <w:rsid w:val="00C6385D"/>
    <w:rsid w:val="00C64A4B"/>
    <w:rsid w:val="00C64C75"/>
    <w:rsid w:val="00C64E1F"/>
    <w:rsid w:val="00C6531D"/>
    <w:rsid w:val="00C655CD"/>
    <w:rsid w:val="00C658C7"/>
    <w:rsid w:val="00C65ED7"/>
    <w:rsid w:val="00C65F4E"/>
    <w:rsid w:val="00C6608C"/>
    <w:rsid w:val="00C6628C"/>
    <w:rsid w:val="00C67E2F"/>
    <w:rsid w:val="00C712A1"/>
    <w:rsid w:val="00C71B9D"/>
    <w:rsid w:val="00C74AFC"/>
    <w:rsid w:val="00C75351"/>
    <w:rsid w:val="00C7565B"/>
    <w:rsid w:val="00C75AA6"/>
    <w:rsid w:val="00C76166"/>
    <w:rsid w:val="00C764BE"/>
    <w:rsid w:val="00C7683A"/>
    <w:rsid w:val="00C768BF"/>
    <w:rsid w:val="00C76D09"/>
    <w:rsid w:val="00C76E81"/>
    <w:rsid w:val="00C77D57"/>
    <w:rsid w:val="00C803AD"/>
    <w:rsid w:val="00C8061C"/>
    <w:rsid w:val="00C81540"/>
    <w:rsid w:val="00C815F7"/>
    <w:rsid w:val="00C82793"/>
    <w:rsid w:val="00C84754"/>
    <w:rsid w:val="00C8546F"/>
    <w:rsid w:val="00C857BB"/>
    <w:rsid w:val="00C85E3E"/>
    <w:rsid w:val="00C869DA"/>
    <w:rsid w:val="00C90556"/>
    <w:rsid w:val="00C907FD"/>
    <w:rsid w:val="00C90D14"/>
    <w:rsid w:val="00C90DB3"/>
    <w:rsid w:val="00C92510"/>
    <w:rsid w:val="00C93898"/>
    <w:rsid w:val="00C93C13"/>
    <w:rsid w:val="00C93F40"/>
    <w:rsid w:val="00C93FA3"/>
    <w:rsid w:val="00C94D9D"/>
    <w:rsid w:val="00C94F5B"/>
    <w:rsid w:val="00C9634A"/>
    <w:rsid w:val="00C967FC"/>
    <w:rsid w:val="00C9727C"/>
    <w:rsid w:val="00CA05EF"/>
    <w:rsid w:val="00CA12B6"/>
    <w:rsid w:val="00CA1492"/>
    <w:rsid w:val="00CA1C84"/>
    <w:rsid w:val="00CA24EF"/>
    <w:rsid w:val="00CA2D88"/>
    <w:rsid w:val="00CA314F"/>
    <w:rsid w:val="00CA31ED"/>
    <w:rsid w:val="00CA4389"/>
    <w:rsid w:val="00CA55A7"/>
    <w:rsid w:val="00CA6A4C"/>
    <w:rsid w:val="00CA720D"/>
    <w:rsid w:val="00CA785A"/>
    <w:rsid w:val="00CB0A1D"/>
    <w:rsid w:val="00CB18F8"/>
    <w:rsid w:val="00CB1F45"/>
    <w:rsid w:val="00CB2034"/>
    <w:rsid w:val="00CB2472"/>
    <w:rsid w:val="00CB2A02"/>
    <w:rsid w:val="00CB3184"/>
    <w:rsid w:val="00CB38B9"/>
    <w:rsid w:val="00CB3BC0"/>
    <w:rsid w:val="00CB3E78"/>
    <w:rsid w:val="00CB5ABF"/>
    <w:rsid w:val="00CB63C5"/>
    <w:rsid w:val="00CB734E"/>
    <w:rsid w:val="00CC0D54"/>
    <w:rsid w:val="00CC11A4"/>
    <w:rsid w:val="00CC37EA"/>
    <w:rsid w:val="00CC3F20"/>
    <w:rsid w:val="00CC4777"/>
    <w:rsid w:val="00CC49A2"/>
    <w:rsid w:val="00CC4C17"/>
    <w:rsid w:val="00CC5214"/>
    <w:rsid w:val="00CC5508"/>
    <w:rsid w:val="00CC5B11"/>
    <w:rsid w:val="00CC5F74"/>
    <w:rsid w:val="00CC663E"/>
    <w:rsid w:val="00CC6977"/>
    <w:rsid w:val="00CC6AB7"/>
    <w:rsid w:val="00CC76BF"/>
    <w:rsid w:val="00CC7ACB"/>
    <w:rsid w:val="00CD0AE1"/>
    <w:rsid w:val="00CD0FC1"/>
    <w:rsid w:val="00CD115A"/>
    <w:rsid w:val="00CD1848"/>
    <w:rsid w:val="00CD32BD"/>
    <w:rsid w:val="00CD3C27"/>
    <w:rsid w:val="00CD415B"/>
    <w:rsid w:val="00CD57C8"/>
    <w:rsid w:val="00CD5C84"/>
    <w:rsid w:val="00CD61A4"/>
    <w:rsid w:val="00CD7A74"/>
    <w:rsid w:val="00CE2316"/>
    <w:rsid w:val="00CE2456"/>
    <w:rsid w:val="00CE2D92"/>
    <w:rsid w:val="00CE3543"/>
    <w:rsid w:val="00CE35EB"/>
    <w:rsid w:val="00CE4D62"/>
    <w:rsid w:val="00CE64E7"/>
    <w:rsid w:val="00CE6F92"/>
    <w:rsid w:val="00CE7794"/>
    <w:rsid w:val="00CF04BB"/>
    <w:rsid w:val="00CF086F"/>
    <w:rsid w:val="00CF0BC0"/>
    <w:rsid w:val="00CF0F8F"/>
    <w:rsid w:val="00CF1BC2"/>
    <w:rsid w:val="00CF1D7D"/>
    <w:rsid w:val="00CF24BC"/>
    <w:rsid w:val="00CF2629"/>
    <w:rsid w:val="00CF2E9E"/>
    <w:rsid w:val="00CF4308"/>
    <w:rsid w:val="00CF4FC5"/>
    <w:rsid w:val="00CF5E45"/>
    <w:rsid w:val="00CF65E3"/>
    <w:rsid w:val="00CF670C"/>
    <w:rsid w:val="00CF6BF7"/>
    <w:rsid w:val="00CF730B"/>
    <w:rsid w:val="00CF7ED5"/>
    <w:rsid w:val="00D00F79"/>
    <w:rsid w:val="00D0141E"/>
    <w:rsid w:val="00D01474"/>
    <w:rsid w:val="00D016F3"/>
    <w:rsid w:val="00D02402"/>
    <w:rsid w:val="00D0287B"/>
    <w:rsid w:val="00D046A0"/>
    <w:rsid w:val="00D04C36"/>
    <w:rsid w:val="00D04F74"/>
    <w:rsid w:val="00D05231"/>
    <w:rsid w:val="00D062B1"/>
    <w:rsid w:val="00D06804"/>
    <w:rsid w:val="00D06C77"/>
    <w:rsid w:val="00D103E2"/>
    <w:rsid w:val="00D104B7"/>
    <w:rsid w:val="00D10EA4"/>
    <w:rsid w:val="00D1119B"/>
    <w:rsid w:val="00D11A66"/>
    <w:rsid w:val="00D122F7"/>
    <w:rsid w:val="00D12740"/>
    <w:rsid w:val="00D12BBD"/>
    <w:rsid w:val="00D135A6"/>
    <w:rsid w:val="00D142E4"/>
    <w:rsid w:val="00D143CA"/>
    <w:rsid w:val="00D15AF3"/>
    <w:rsid w:val="00D15E0E"/>
    <w:rsid w:val="00D161E8"/>
    <w:rsid w:val="00D1652C"/>
    <w:rsid w:val="00D16681"/>
    <w:rsid w:val="00D16990"/>
    <w:rsid w:val="00D17016"/>
    <w:rsid w:val="00D172AA"/>
    <w:rsid w:val="00D173A6"/>
    <w:rsid w:val="00D1761C"/>
    <w:rsid w:val="00D1781F"/>
    <w:rsid w:val="00D17ACF"/>
    <w:rsid w:val="00D17D88"/>
    <w:rsid w:val="00D22319"/>
    <w:rsid w:val="00D2257F"/>
    <w:rsid w:val="00D249CD"/>
    <w:rsid w:val="00D24AC1"/>
    <w:rsid w:val="00D2559F"/>
    <w:rsid w:val="00D25A97"/>
    <w:rsid w:val="00D25B37"/>
    <w:rsid w:val="00D260E6"/>
    <w:rsid w:val="00D30344"/>
    <w:rsid w:val="00D3082F"/>
    <w:rsid w:val="00D308C1"/>
    <w:rsid w:val="00D3215A"/>
    <w:rsid w:val="00D329C6"/>
    <w:rsid w:val="00D32F97"/>
    <w:rsid w:val="00D330FB"/>
    <w:rsid w:val="00D33154"/>
    <w:rsid w:val="00D34B02"/>
    <w:rsid w:val="00D354EE"/>
    <w:rsid w:val="00D3575A"/>
    <w:rsid w:val="00D358DC"/>
    <w:rsid w:val="00D36AAF"/>
    <w:rsid w:val="00D37389"/>
    <w:rsid w:val="00D374CF"/>
    <w:rsid w:val="00D404EB"/>
    <w:rsid w:val="00D407A5"/>
    <w:rsid w:val="00D409C9"/>
    <w:rsid w:val="00D40B5C"/>
    <w:rsid w:val="00D41752"/>
    <w:rsid w:val="00D425D1"/>
    <w:rsid w:val="00D42C68"/>
    <w:rsid w:val="00D43F11"/>
    <w:rsid w:val="00D4473E"/>
    <w:rsid w:val="00D449E5"/>
    <w:rsid w:val="00D45064"/>
    <w:rsid w:val="00D45603"/>
    <w:rsid w:val="00D45784"/>
    <w:rsid w:val="00D4698B"/>
    <w:rsid w:val="00D478BA"/>
    <w:rsid w:val="00D50133"/>
    <w:rsid w:val="00D50D35"/>
    <w:rsid w:val="00D52070"/>
    <w:rsid w:val="00D52676"/>
    <w:rsid w:val="00D52FE2"/>
    <w:rsid w:val="00D53350"/>
    <w:rsid w:val="00D54451"/>
    <w:rsid w:val="00D55FB1"/>
    <w:rsid w:val="00D5651B"/>
    <w:rsid w:val="00D56CEE"/>
    <w:rsid w:val="00D57AAF"/>
    <w:rsid w:val="00D57F39"/>
    <w:rsid w:val="00D60B36"/>
    <w:rsid w:val="00D60BD7"/>
    <w:rsid w:val="00D612EE"/>
    <w:rsid w:val="00D612F7"/>
    <w:rsid w:val="00D617E0"/>
    <w:rsid w:val="00D620A2"/>
    <w:rsid w:val="00D62401"/>
    <w:rsid w:val="00D6356A"/>
    <w:rsid w:val="00D6362D"/>
    <w:rsid w:val="00D63B30"/>
    <w:rsid w:val="00D64208"/>
    <w:rsid w:val="00D66D13"/>
    <w:rsid w:val="00D66DBA"/>
    <w:rsid w:val="00D66ED8"/>
    <w:rsid w:val="00D672F6"/>
    <w:rsid w:val="00D703E3"/>
    <w:rsid w:val="00D708B0"/>
    <w:rsid w:val="00D71CE7"/>
    <w:rsid w:val="00D71CEB"/>
    <w:rsid w:val="00D71D17"/>
    <w:rsid w:val="00D73C32"/>
    <w:rsid w:val="00D74300"/>
    <w:rsid w:val="00D762C0"/>
    <w:rsid w:val="00D76A0A"/>
    <w:rsid w:val="00D7712A"/>
    <w:rsid w:val="00D77971"/>
    <w:rsid w:val="00D779FC"/>
    <w:rsid w:val="00D806DA"/>
    <w:rsid w:val="00D8248A"/>
    <w:rsid w:val="00D824EF"/>
    <w:rsid w:val="00D82809"/>
    <w:rsid w:val="00D836D5"/>
    <w:rsid w:val="00D846E4"/>
    <w:rsid w:val="00D861F2"/>
    <w:rsid w:val="00D864E1"/>
    <w:rsid w:val="00D90E0D"/>
    <w:rsid w:val="00D91C11"/>
    <w:rsid w:val="00D91D7D"/>
    <w:rsid w:val="00D93032"/>
    <w:rsid w:val="00D93CA1"/>
    <w:rsid w:val="00D94255"/>
    <w:rsid w:val="00D9438A"/>
    <w:rsid w:val="00D94591"/>
    <w:rsid w:val="00D94E31"/>
    <w:rsid w:val="00D9647D"/>
    <w:rsid w:val="00D96ABC"/>
    <w:rsid w:val="00D96D70"/>
    <w:rsid w:val="00D96D75"/>
    <w:rsid w:val="00D9702F"/>
    <w:rsid w:val="00DA0B7A"/>
    <w:rsid w:val="00DA1266"/>
    <w:rsid w:val="00DA2A12"/>
    <w:rsid w:val="00DA2E67"/>
    <w:rsid w:val="00DA365A"/>
    <w:rsid w:val="00DA3838"/>
    <w:rsid w:val="00DA425A"/>
    <w:rsid w:val="00DA5A44"/>
    <w:rsid w:val="00DA5C4A"/>
    <w:rsid w:val="00DA631C"/>
    <w:rsid w:val="00DA65F1"/>
    <w:rsid w:val="00DB0C84"/>
    <w:rsid w:val="00DB10CF"/>
    <w:rsid w:val="00DB1978"/>
    <w:rsid w:val="00DB247F"/>
    <w:rsid w:val="00DB2FC3"/>
    <w:rsid w:val="00DB3F05"/>
    <w:rsid w:val="00DB6039"/>
    <w:rsid w:val="00DB6325"/>
    <w:rsid w:val="00DB68B1"/>
    <w:rsid w:val="00DB697A"/>
    <w:rsid w:val="00DB7F6A"/>
    <w:rsid w:val="00DC2263"/>
    <w:rsid w:val="00DC4760"/>
    <w:rsid w:val="00DC489D"/>
    <w:rsid w:val="00DC68D3"/>
    <w:rsid w:val="00DC6984"/>
    <w:rsid w:val="00DC6A23"/>
    <w:rsid w:val="00DC6DA9"/>
    <w:rsid w:val="00DC75C1"/>
    <w:rsid w:val="00DC7D45"/>
    <w:rsid w:val="00DD019D"/>
    <w:rsid w:val="00DD0827"/>
    <w:rsid w:val="00DD1308"/>
    <w:rsid w:val="00DD197F"/>
    <w:rsid w:val="00DD1D77"/>
    <w:rsid w:val="00DD2760"/>
    <w:rsid w:val="00DD3007"/>
    <w:rsid w:val="00DD3610"/>
    <w:rsid w:val="00DD3636"/>
    <w:rsid w:val="00DD3D55"/>
    <w:rsid w:val="00DD4506"/>
    <w:rsid w:val="00DD4C24"/>
    <w:rsid w:val="00DD526B"/>
    <w:rsid w:val="00DD56D0"/>
    <w:rsid w:val="00DD5D9F"/>
    <w:rsid w:val="00DD6614"/>
    <w:rsid w:val="00DD7170"/>
    <w:rsid w:val="00DE032C"/>
    <w:rsid w:val="00DE046A"/>
    <w:rsid w:val="00DE0E3B"/>
    <w:rsid w:val="00DE2EEF"/>
    <w:rsid w:val="00DE310A"/>
    <w:rsid w:val="00DE345F"/>
    <w:rsid w:val="00DE3580"/>
    <w:rsid w:val="00DE3AAE"/>
    <w:rsid w:val="00DE49CA"/>
    <w:rsid w:val="00DE4C1F"/>
    <w:rsid w:val="00DE6B0B"/>
    <w:rsid w:val="00DE6E6F"/>
    <w:rsid w:val="00DE7015"/>
    <w:rsid w:val="00DE73B1"/>
    <w:rsid w:val="00DE73E6"/>
    <w:rsid w:val="00DE7D21"/>
    <w:rsid w:val="00DF03E1"/>
    <w:rsid w:val="00DF0B6A"/>
    <w:rsid w:val="00DF2D06"/>
    <w:rsid w:val="00DF490D"/>
    <w:rsid w:val="00DF4FEB"/>
    <w:rsid w:val="00DF5547"/>
    <w:rsid w:val="00DF5A2F"/>
    <w:rsid w:val="00DF5BD3"/>
    <w:rsid w:val="00DF608A"/>
    <w:rsid w:val="00DF6312"/>
    <w:rsid w:val="00DF7C2A"/>
    <w:rsid w:val="00E00856"/>
    <w:rsid w:val="00E01153"/>
    <w:rsid w:val="00E02EDA"/>
    <w:rsid w:val="00E02FDB"/>
    <w:rsid w:val="00E035F6"/>
    <w:rsid w:val="00E03BE1"/>
    <w:rsid w:val="00E03D4F"/>
    <w:rsid w:val="00E06860"/>
    <w:rsid w:val="00E07931"/>
    <w:rsid w:val="00E079FA"/>
    <w:rsid w:val="00E07C7A"/>
    <w:rsid w:val="00E12ABD"/>
    <w:rsid w:val="00E12D18"/>
    <w:rsid w:val="00E13DD7"/>
    <w:rsid w:val="00E15B5A"/>
    <w:rsid w:val="00E15C72"/>
    <w:rsid w:val="00E17BEC"/>
    <w:rsid w:val="00E2035E"/>
    <w:rsid w:val="00E2102C"/>
    <w:rsid w:val="00E21B92"/>
    <w:rsid w:val="00E21BF1"/>
    <w:rsid w:val="00E21E42"/>
    <w:rsid w:val="00E22115"/>
    <w:rsid w:val="00E22125"/>
    <w:rsid w:val="00E22302"/>
    <w:rsid w:val="00E234F8"/>
    <w:rsid w:val="00E238E8"/>
    <w:rsid w:val="00E251E1"/>
    <w:rsid w:val="00E27BC1"/>
    <w:rsid w:val="00E302BB"/>
    <w:rsid w:val="00E30E03"/>
    <w:rsid w:val="00E31028"/>
    <w:rsid w:val="00E31333"/>
    <w:rsid w:val="00E31C2F"/>
    <w:rsid w:val="00E32058"/>
    <w:rsid w:val="00E323A8"/>
    <w:rsid w:val="00E32B3E"/>
    <w:rsid w:val="00E3357A"/>
    <w:rsid w:val="00E33B49"/>
    <w:rsid w:val="00E3535D"/>
    <w:rsid w:val="00E361B5"/>
    <w:rsid w:val="00E3658E"/>
    <w:rsid w:val="00E36E63"/>
    <w:rsid w:val="00E36FC4"/>
    <w:rsid w:val="00E370DE"/>
    <w:rsid w:val="00E401F3"/>
    <w:rsid w:val="00E417B3"/>
    <w:rsid w:val="00E42748"/>
    <w:rsid w:val="00E44C7B"/>
    <w:rsid w:val="00E4503E"/>
    <w:rsid w:val="00E45152"/>
    <w:rsid w:val="00E4607B"/>
    <w:rsid w:val="00E464D9"/>
    <w:rsid w:val="00E47E25"/>
    <w:rsid w:val="00E50354"/>
    <w:rsid w:val="00E50359"/>
    <w:rsid w:val="00E51119"/>
    <w:rsid w:val="00E522DE"/>
    <w:rsid w:val="00E5283D"/>
    <w:rsid w:val="00E534C2"/>
    <w:rsid w:val="00E5351D"/>
    <w:rsid w:val="00E547D9"/>
    <w:rsid w:val="00E54F7D"/>
    <w:rsid w:val="00E5572B"/>
    <w:rsid w:val="00E56800"/>
    <w:rsid w:val="00E56A1D"/>
    <w:rsid w:val="00E5746B"/>
    <w:rsid w:val="00E602B6"/>
    <w:rsid w:val="00E61E26"/>
    <w:rsid w:val="00E629B2"/>
    <w:rsid w:val="00E62F54"/>
    <w:rsid w:val="00E633F8"/>
    <w:rsid w:val="00E6388C"/>
    <w:rsid w:val="00E646DA"/>
    <w:rsid w:val="00E64947"/>
    <w:rsid w:val="00E64AC9"/>
    <w:rsid w:val="00E64B83"/>
    <w:rsid w:val="00E660F1"/>
    <w:rsid w:val="00E6643C"/>
    <w:rsid w:val="00E66A0D"/>
    <w:rsid w:val="00E671BA"/>
    <w:rsid w:val="00E675E5"/>
    <w:rsid w:val="00E67DA9"/>
    <w:rsid w:val="00E7026A"/>
    <w:rsid w:val="00E70F5F"/>
    <w:rsid w:val="00E71047"/>
    <w:rsid w:val="00E7183D"/>
    <w:rsid w:val="00E718C7"/>
    <w:rsid w:val="00E72B5A"/>
    <w:rsid w:val="00E731B2"/>
    <w:rsid w:val="00E7324F"/>
    <w:rsid w:val="00E7491D"/>
    <w:rsid w:val="00E74EB2"/>
    <w:rsid w:val="00E752A2"/>
    <w:rsid w:val="00E75367"/>
    <w:rsid w:val="00E76072"/>
    <w:rsid w:val="00E76356"/>
    <w:rsid w:val="00E76448"/>
    <w:rsid w:val="00E76796"/>
    <w:rsid w:val="00E76874"/>
    <w:rsid w:val="00E76907"/>
    <w:rsid w:val="00E77E99"/>
    <w:rsid w:val="00E820B7"/>
    <w:rsid w:val="00E8229E"/>
    <w:rsid w:val="00E8269D"/>
    <w:rsid w:val="00E83B9E"/>
    <w:rsid w:val="00E848BF"/>
    <w:rsid w:val="00E85EEC"/>
    <w:rsid w:val="00E861D4"/>
    <w:rsid w:val="00E86445"/>
    <w:rsid w:val="00E864D0"/>
    <w:rsid w:val="00E86DC3"/>
    <w:rsid w:val="00E870F9"/>
    <w:rsid w:val="00E90339"/>
    <w:rsid w:val="00E91DF1"/>
    <w:rsid w:val="00E91E6C"/>
    <w:rsid w:val="00E91EF4"/>
    <w:rsid w:val="00E94E87"/>
    <w:rsid w:val="00E96174"/>
    <w:rsid w:val="00E96795"/>
    <w:rsid w:val="00E96D58"/>
    <w:rsid w:val="00E97771"/>
    <w:rsid w:val="00E97B46"/>
    <w:rsid w:val="00EA1D64"/>
    <w:rsid w:val="00EA1FDA"/>
    <w:rsid w:val="00EA2E13"/>
    <w:rsid w:val="00EA444B"/>
    <w:rsid w:val="00EA7321"/>
    <w:rsid w:val="00EA733C"/>
    <w:rsid w:val="00EB0391"/>
    <w:rsid w:val="00EB03B3"/>
    <w:rsid w:val="00EB0CD6"/>
    <w:rsid w:val="00EB14CB"/>
    <w:rsid w:val="00EB16D9"/>
    <w:rsid w:val="00EB1AD4"/>
    <w:rsid w:val="00EB2C38"/>
    <w:rsid w:val="00EB32A6"/>
    <w:rsid w:val="00EB4C2B"/>
    <w:rsid w:val="00EB5B0E"/>
    <w:rsid w:val="00EB5B13"/>
    <w:rsid w:val="00EB5EA5"/>
    <w:rsid w:val="00EB5EF0"/>
    <w:rsid w:val="00EB6D66"/>
    <w:rsid w:val="00EC0977"/>
    <w:rsid w:val="00EC0AD7"/>
    <w:rsid w:val="00EC12DA"/>
    <w:rsid w:val="00EC1373"/>
    <w:rsid w:val="00EC37CC"/>
    <w:rsid w:val="00EC5934"/>
    <w:rsid w:val="00EC5DC8"/>
    <w:rsid w:val="00EC6039"/>
    <w:rsid w:val="00EC63C8"/>
    <w:rsid w:val="00EC6619"/>
    <w:rsid w:val="00EC7285"/>
    <w:rsid w:val="00ED08C5"/>
    <w:rsid w:val="00ED0B49"/>
    <w:rsid w:val="00ED1424"/>
    <w:rsid w:val="00ED19D0"/>
    <w:rsid w:val="00ED2673"/>
    <w:rsid w:val="00ED2806"/>
    <w:rsid w:val="00ED2917"/>
    <w:rsid w:val="00ED3102"/>
    <w:rsid w:val="00ED3AA0"/>
    <w:rsid w:val="00ED4799"/>
    <w:rsid w:val="00ED4A01"/>
    <w:rsid w:val="00ED510B"/>
    <w:rsid w:val="00ED5302"/>
    <w:rsid w:val="00ED670E"/>
    <w:rsid w:val="00ED6B20"/>
    <w:rsid w:val="00ED711A"/>
    <w:rsid w:val="00EE0764"/>
    <w:rsid w:val="00EE0B00"/>
    <w:rsid w:val="00EE3435"/>
    <w:rsid w:val="00EE3C17"/>
    <w:rsid w:val="00EE40AA"/>
    <w:rsid w:val="00EE46B3"/>
    <w:rsid w:val="00EE56D8"/>
    <w:rsid w:val="00EE67C7"/>
    <w:rsid w:val="00EE71A3"/>
    <w:rsid w:val="00EF13D9"/>
    <w:rsid w:val="00EF1A1B"/>
    <w:rsid w:val="00EF2808"/>
    <w:rsid w:val="00EF2D55"/>
    <w:rsid w:val="00EF380D"/>
    <w:rsid w:val="00EF3D7E"/>
    <w:rsid w:val="00EF49F0"/>
    <w:rsid w:val="00EF4B0E"/>
    <w:rsid w:val="00EF4D23"/>
    <w:rsid w:val="00EF5458"/>
    <w:rsid w:val="00EF610D"/>
    <w:rsid w:val="00EF71F2"/>
    <w:rsid w:val="00EF7BCB"/>
    <w:rsid w:val="00F00955"/>
    <w:rsid w:val="00F0110A"/>
    <w:rsid w:val="00F013D4"/>
    <w:rsid w:val="00F01E4E"/>
    <w:rsid w:val="00F02043"/>
    <w:rsid w:val="00F020BB"/>
    <w:rsid w:val="00F027C7"/>
    <w:rsid w:val="00F0367E"/>
    <w:rsid w:val="00F049A2"/>
    <w:rsid w:val="00F055D8"/>
    <w:rsid w:val="00F05E78"/>
    <w:rsid w:val="00F066F9"/>
    <w:rsid w:val="00F06FE5"/>
    <w:rsid w:val="00F07B93"/>
    <w:rsid w:val="00F102CD"/>
    <w:rsid w:val="00F11B1D"/>
    <w:rsid w:val="00F12D7E"/>
    <w:rsid w:val="00F14995"/>
    <w:rsid w:val="00F15F42"/>
    <w:rsid w:val="00F16307"/>
    <w:rsid w:val="00F16F47"/>
    <w:rsid w:val="00F172BB"/>
    <w:rsid w:val="00F17D40"/>
    <w:rsid w:val="00F20053"/>
    <w:rsid w:val="00F202CC"/>
    <w:rsid w:val="00F20D14"/>
    <w:rsid w:val="00F212BB"/>
    <w:rsid w:val="00F2211B"/>
    <w:rsid w:val="00F22988"/>
    <w:rsid w:val="00F22ABD"/>
    <w:rsid w:val="00F269E2"/>
    <w:rsid w:val="00F26FDE"/>
    <w:rsid w:val="00F274ED"/>
    <w:rsid w:val="00F27FBE"/>
    <w:rsid w:val="00F30243"/>
    <w:rsid w:val="00F303AD"/>
    <w:rsid w:val="00F30494"/>
    <w:rsid w:val="00F30CE7"/>
    <w:rsid w:val="00F31E29"/>
    <w:rsid w:val="00F31F7F"/>
    <w:rsid w:val="00F329EE"/>
    <w:rsid w:val="00F35094"/>
    <w:rsid w:val="00F3513D"/>
    <w:rsid w:val="00F3530E"/>
    <w:rsid w:val="00F353CF"/>
    <w:rsid w:val="00F356EE"/>
    <w:rsid w:val="00F359F1"/>
    <w:rsid w:val="00F360D6"/>
    <w:rsid w:val="00F3630D"/>
    <w:rsid w:val="00F370AB"/>
    <w:rsid w:val="00F370D3"/>
    <w:rsid w:val="00F37E12"/>
    <w:rsid w:val="00F40B62"/>
    <w:rsid w:val="00F40D00"/>
    <w:rsid w:val="00F42480"/>
    <w:rsid w:val="00F4257F"/>
    <w:rsid w:val="00F452F2"/>
    <w:rsid w:val="00F45D11"/>
    <w:rsid w:val="00F463C1"/>
    <w:rsid w:val="00F46976"/>
    <w:rsid w:val="00F470B4"/>
    <w:rsid w:val="00F47410"/>
    <w:rsid w:val="00F47A27"/>
    <w:rsid w:val="00F47A89"/>
    <w:rsid w:val="00F47E78"/>
    <w:rsid w:val="00F500BB"/>
    <w:rsid w:val="00F50905"/>
    <w:rsid w:val="00F51CF1"/>
    <w:rsid w:val="00F51D30"/>
    <w:rsid w:val="00F51F24"/>
    <w:rsid w:val="00F53CE1"/>
    <w:rsid w:val="00F54980"/>
    <w:rsid w:val="00F5546F"/>
    <w:rsid w:val="00F558C7"/>
    <w:rsid w:val="00F563B5"/>
    <w:rsid w:val="00F5726A"/>
    <w:rsid w:val="00F579E7"/>
    <w:rsid w:val="00F6181E"/>
    <w:rsid w:val="00F62314"/>
    <w:rsid w:val="00F6273E"/>
    <w:rsid w:val="00F627C0"/>
    <w:rsid w:val="00F63F6C"/>
    <w:rsid w:val="00F641F0"/>
    <w:rsid w:val="00F661FC"/>
    <w:rsid w:val="00F6688A"/>
    <w:rsid w:val="00F669B4"/>
    <w:rsid w:val="00F67452"/>
    <w:rsid w:val="00F7026B"/>
    <w:rsid w:val="00F70D9C"/>
    <w:rsid w:val="00F71A06"/>
    <w:rsid w:val="00F74A1B"/>
    <w:rsid w:val="00F74E04"/>
    <w:rsid w:val="00F75117"/>
    <w:rsid w:val="00F769AD"/>
    <w:rsid w:val="00F76BA1"/>
    <w:rsid w:val="00F76F64"/>
    <w:rsid w:val="00F77170"/>
    <w:rsid w:val="00F771A0"/>
    <w:rsid w:val="00F777C4"/>
    <w:rsid w:val="00F8003C"/>
    <w:rsid w:val="00F8064C"/>
    <w:rsid w:val="00F80E8B"/>
    <w:rsid w:val="00F80F01"/>
    <w:rsid w:val="00F80F65"/>
    <w:rsid w:val="00F8196A"/>
    <w:rsid w:val="00F81ED0"/>
    <w:rsid w:val="00F85A68"/>
    <w:rsid w:val="00F85FD2"/>
    <w:rsid w:val="00F868D8"/>
    <w:rsid w:val="00F87E53"/>
    <w:rsid w:val="00F87FDF"/>
    <w:rsid w:val="00F91394"/>
    <w:rsid w:val="00F91428"/>
    <w:rsid w:val="00F940AF"/>
    <w:rsid w:val="00F941E4"/>
    <w:rsid w:val="00F94EC7"/>
    <w:rsid w:val="00F953F9"/>
    <w:rsid w:val="00F95B5C"/>
    <w:rsid w:val="00F967F6"/>
    <w:rsid w:val="00F97815"/>
    <w:rsid w:val="00F97965"/>
    <w:rsid w:val="00FA0D6D"/>
    <w:rsid w:val="00FA21D9"/>
    <w:rsid w:val="00FA30BF"/>
    <w:rsid w:val="00FA3878"/>
    <w:rsid w:val="00FA3CF5"/>
    <w:rsid w:val="00FA3E24"/>
    <w:rsid w:val="00FA51EE"/>
    <w:rsid w:val="00FA5D4A"/>
    <w:rsid w:val="00FA5E6D"/>
    <w:rsid w:val="00FA6385"/>
    <w:rsid w:val="00FA6A59"/>
    <w:rsid w:val="00FA71E9"/>
    <w:rsid w:val="00FA78EF"/>
    <w:rsid w:val="00FB0F3E"/>
    <w:rsid w:val="00FB14B0"/>
    <w:rsid w:val="00FB1592"/>
    <w:rsid w:val="00FB22A8"/>
    <w:rsid w:val="00FB3552"/>
    <w:rsid w:val="00FB387D"/>
    <w:rsid w:val="00FB3BDF"/>
    <w:rsid w:val="00FB4A2D"/>
    <w:rsid w:val="00FB4C40"/>
    <w:rsid w:val="00FB4D1A"/>
    <w:rsid w:val="00FB6C85"/>
    <w:rsid w:val="00FB6D54"/>
    <w:rsid w:val="00FB7CC6"/>
    <w:rsid w:val="00FC0453"/>
    <w:rsid w:val="00FC057F"/>
    <w:rsid w:val="00FC22B2"/>
    <w:rsid w:val="00FC2516"/>
    <w:rsid w:val="00FC2927"/>
    <w:rsid w:val="00FC3B9B"/>
    <w:rsid w:val="00FC42B4"/>
    <w:rsid w:val="00FC5D39"/>
    <w:rsid w:val="00FC5FB2"/>
    <w:rsid w:val="00FC63B9"/>
    <w:rsid w:val="00FC693A"/>
    <w:rsid w:val="00FC6D21"/>
    <w:rsid w:val="00FC7ED8"/>
    <w:rsid w:val="00FD0284"/>
    <w:rsid w:val="00FD0B0A"/>
    <w:rsid w:val="00FD1A84"/>
    <w:rsid w:val="00FD289D"/>
    <w:rsid w:val="00FD2BF1"/>
    <w:rsid w:val="00FD30E3"/>
    <w:rsid w:val="00FD4053"/>
    <w:rsid w:val="00FD427A"/>
    <w:rsid w:val="00FD4982"/>
    <w:rsid w:val="00FD4A6A"/>
    <w:rsid w:val="00FD4C8C"/>
    <w:rsid w:val="00FD5AC3"/>
    <w:rsid w:val="00FD5AF9"/>
    <w:rsid w:val="00FD6717"/>
    <w:rsid w:val="00FD72B8"/>
    <w:rsid w:val="00FE3966"/>
    <w:rsid w:val="00FE3CCE"/>
    <w:rsid w:val="00FE7F9D"/>
    <w:rsid w:val="00FF2855"/>
    <w:rsid w:val="00FF30E6"/>
    <w:rsid w:val="00FF3116"/>
    <w:rsid w:val="00FF3660"/>
    <w:rsid w:val="00FF379D"/>
    <w:rsid w:val="00FF3CA6"/>
    <w:rsid w:val="00FF400A"/>
    <w:rsid w:val="00FF4C75"/>
    <w:rsid w:val="00FF65FA"/>
    <w:rsid w:val="00FF6F82"/>
    <w:rsid w:val="00FF73D5"/>
    <w:rsid w:val="00FF749E"/>
    <w:rsid w:val="00FF7CF6"/>
    <w:rsid w:val="4BDF551E"/>
    <w:rsid w:val="70B86A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E346D0"/>
  <w14:defaultImageDpi w14:val="300"/>
  <w15:docId w15:val="{8D4F2822-025C-416C-BFD0-A975F335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B9"/>
    <w:pPr>
      <w:spacing w:line="264" w:lineRule="auto"/>
    </w:pPr>
    <w:rPr>
      <w:rFonts w:ascii="Aptos" w:hAnsi="Aptos" w:cs="Arial"/>
    </w:rPr>
  </w:style>
  <w:style w:type="paragraph" w:styleId="Heading1">
    <w:name w:val="heading 1"/>
    <w:basedOn w:val="Normal"/>
    <w:next w:val="Normal"/>
    <w:link w:val="Heading1Char"/>
    <w:uiPriority w:val="9"/>
    <w:qFormat/>
    <w:rsid w:val="00E8269D"/>
    <w:pPr>
      <w:keepNext/>
      <w:keepLines/>
      <w:outlineLvl w:val="0"/>
    </w:pPr>
    <w:rPr>
      <w:rFonts w:ascii="Aptos Black" w:eastAsiaTheme="majorEastAsia" w:hAnsi="Aptos Black"/>
      <w:color w:val="FFFFFF" w:themeColor="background1"/>
      <w:sz w:val="40"/>
      <w:szCs w:val="40"/>
    </w:rPr>
  </w:style>
  <w:style w:type="paragraph" w:styleId="Heading2">
    <w:name w:val="heading 2"/>
    <w:basedOn w:val="Normal"/>
    <w:next w:val="Normal"/>
    <w:link w:val="Heading2Char"/>
    <w:uiPriority w:val="9"/>
    <w:unhideWhenUsed/>
    <w:qFormat/>
    <w:rsid w:val="003039BB"/>
    <w:pPr>
      <w:keepNext/>
      <w:keepLines/>
      <w:pBdr>
        <w:top w:val="single" w:sz="2" w:space="1" w:color="92D050"/>
        <w:left w:val="single" w:sz="2" w:space="4" w:color="92D050"/>
        <w:bottom w:val="single" w:sz="2" w:space="1" w:color="92D050"/>
        <w:right w:val="single" w:sz="2" w:space="4" w:color="92D050"/>
      </w:pBdr>
      <w:shd w:val="clear" w:color="auto" w:fill="528D27"/>
      <w:outlineLvl w:val="1"/>
    </w:pPr>
    <w:rPr>
      <w:rFonts w:eastAsiaTheme="majorEastAsia" w:cstheme="majorBidi"/>
      <w:b/>
      <w:bCs/>
      <w:color w:val="FFFFFF" w:themeColor="background1"/>
      <w:sz w:val="40"/>
      <w:szCs w:val="32"/>
    </w:rPr>
  </w:style>
  <w:style w:type="paragraph" w:styleId="Heading3">
    <w:name w:val="heading 3"/>
    <w:basedOn w:val="Normal"/>
    <w:next w:val="Normal"/>
    <w:link w:val="Heading3Char"/>
    <w:uiPriority w:val="9"/>
    <w:unhideWhenUsed/>
    <w:qFormat/>
    <w:rsid w:val="00CF4FC5"/>
    <w:pPr>
      <w:keepNext/>
      <w:keepLines/>
      <w:outlineLvl w:val="2"/>
    </w:pPr>
    <w:rPr>
      <w:rFonts w:eastAsiaTheme="majorEastAsia" w:cstheme="majorBidi"/>
      <w:b/>
      <w:bCs/>
      <w:color w:val="82C836"/>
      <w:sz w:val="32"/>
    </w:rPr>
  </w:style>
  <w:style w:type="paragraph" w:styleId="Heading4">
    <w:name w:val="heading 4"/>
    <w:basedOn w:val="Normal"/>
    <w:next w:val="Normal"/>
    <w:link w:val="Heading4Char"/>
    <w:uiPriority w:val="9"/>
    <w:unhideWhenUsed/>
    <w:qFormat/>
    <w:rsid w:val="00CF4FC5"/>
    <w:pPr>
      <w:keepNext/>
      <w:keepLines/>
      <w:outlineLvl w:val="3"/>
    </w:pPr>
    <w:rPr>
      <w:rFonts w:eastAsiaTheme="majorEastAsia" w:cstheme="majorBidi"/>
      <w:b/>
      <w:bCs/>
      <w:i/>
      <w:iCs/>
      <w:color w:val="82C836"/>
    </w:rPr>
  </w:style>
  <w:style w:type="paragraph" w:styleId="Heading5">
    <w:name w:val="heading 5"/>
    <w:basedOn w:val="Normal"/>
    <w:next w:val="Normal"/>
    <w:link w:val="Heading5Char"/>
    <w:uiPriority w:val="9"/>
    <w:semiHidden/>
    <w:unhideWhenUsed/>
    <w:qFormat/>
    <w:rsid w:val="00CF4FC5"/>
    <w:pPr>
      <w:keepNext/>
      <w:keepLines/>
      <w:spacing w:before="40"/>
      <w:outlineLvl w:val="4"/>
    </w:pPr>
    <w:rPr>
      <w:rFonts w:eastAsiaTheme="majorEastAsia" w:cstheme="majorBidi"/>
      <w:color w:val="82C8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E8269D"/>
    <w:rPr>
      <w:rFonts w:ascii="Aptos Black" w:eastAsiaTheme="majorEastAsia" w:hAnsi="Aptos Black" w:cs="Arial"/>
      <w:color w:val="FFFFFF" w:themeColor="background1"/>
      <w:sz w:val="40"/>
      <w:szCs w:val="40"/>
    </w:rPr>
  </w:style>
  <w:style w:type="character" w:customStyle="1" w:styleId="Heading2Char">
    <w:name w:val="Heading 2 Char"/>
    <w:basedOn w:val="DefaultParagraphFont"/>
    <w:link w:val="Heading2"/>
    <w:uiPriority w:val="9"/>
    <w:rsid w:val="003039BB"/>
    <w:rPr>
      <w:rFonts w:ascii="Aptos" w:eastAsiaTheme="majorEastAsia" w:hAnsi="Aptos" w:cstheme="majorBidi"/>
      <w:b/>
      <w:bCs/>
      <w:color w:val="FFFFFF" w:themeColor="background1"/>
      <w:sz w:val="40"/>
      <w:szCs w:val="32"/>
      <w:shd w:val="clear" w:color="auto" w:fill="528D27"/>
    </w:rPr>
  </w:style>
  <w:style w:type="character" w:customStyle="1" w:styleId="Heading3Char">
    <w:name w:val="Heading 3 Char"/>
    <w:basedOn w:val="DefaultParagraphFont"/>
    <w:link w:val="Heading3"/>
    <w:uiPriority w:val="9"/>
    <w:rsid w:val="00CF4FC5"/>
    <w:rPr>
      <w:rFonts w:ascii="Aptos" w:eastAsiaTheme="majorEastAsia" w:hAnsi="Aptos" w:cstheme="majorBidi"/>
      <w:b/>
      <w:bCs/>
      <w:color w:val="82C836"/>
      <w:sz w:val="32"/>
    </w:rPr>
  </w:style>
  <w:style w:type="character" w:customStyle="1" w:styleId="Heading4Char">
    <w:name w:val="Heading 4 Char"/>
    <w:basedOn w:val="DefaultParagraphFont"/>
    <w:link w:val="Heading4"/>
    <w:uiPriority w:val="9"/>
    <w:rsid w:val="00CF4FC5"/>
    <w:rPr>
      <w:rFonts w:ascii="Aptos" w:eastAsiaTheme="majorEastAsia" w:hAnsi="Aptos" w:cstheme="majorBidi"/>
      <w:b/>
      <w:bCs/>
      <w:i/>
      <w:iCs/>
      <w:color w:val="82C836"/>
    </w:rPr>
  </w:style>
  <w:style w:type="paragraph" w:customStyle="1" w:styleId="ItalicBody">
    <w:name w:val="Italic Body"/>
    <w:basedOn w:val="Normal"/>
    <w:qFormat/>
    <w:rsid w:val="009E01B9"/>
    <w:rPr>
      <w:i/>
      <w:iCs/>
    </w:rPr>
  </w:style>
  <w:style w:type="paragraph" w:styleId="ListParagraph">
    <w:name w:val="List Paragraph"/>
    <w:basedOn w:val="Normal"/>
    <w:uiPriority w:val="34"/>
    <w:qFormat/>
    <w:rsid w:val="009E01B9"/>
    <w:pPr>
      <w:numPr>
        <w:numId w:val="1"/>
      </w:numPr>
      <w:contextualSpacing/>
    </w:pPr>
  </w:style>
  <w:style w:type="numbering" w:customStyle="1" w:styleId="CurrentList1">
    <w:name w:val="Current List1"/>
    <w:uiPriority w:val="99"/>
    <w:rsid w:val="00B1277A"/>
    <w:pPr>
      <w:numPr>
        <w:numId w:val="2"/>
      </w:numPr>
    </w:pPr>
  </w:style>
  <w:style w:type="numbering" w:customStyle="1" w:styleId="CurrentList2">
    <w:name w:val="Current List2"/>
    <w:uiPriority w:val="99"/>
    <w:rsid w:val="00B1277A"/>
    <w:pPr>
      <w:numPr>
        <w:numId w:val="3"/>
      </w:numPr>
    </w:pPr>
  </w:style>
  <w:style w:type="numbering" w:customStyle="1" w:styleId="CurrentList3">
    <w:name w:val="Current List3"/>
    <w:uiPriority w:val="99"/>
    <w:rsid w:val="00104B53"/>
    <w:pPr>
      <w:numPr>
        <w:numId w:val="4"/>
      </w:numPr>
    </w:pPr>
  </w:style>
  <w:style w:type="paragraph" w:styleId="BodyText">
    <w:name w:val="Body Text"/>
    <w:basedOn w:val="Normal"/>
    <w:link w:val="BodyTextChar"/>
    <w:uiPriority w:val="1"/>
    <w:qFormat/>
    <w:rsid w:val="009E01B9"/>
    <w:pPr>
      <w:autoSpaceDE w:val="0"/>
      <w:autoSpaceDN w:val="0"/>
      <w:adjustRightInd w:val="0"/>
      <w:spacing w:before="63" w:line="240" w:lineRule="auto"/>
    </w:pPr>
    <w:rPr>
      <w:rFonts w:cs="Agenda Medium"/>
      <w:sz w:val="33"/>
      <w:szCs w:val="33"/>
    </w:rPr>
  </w:style>
  <w:style w:type="character" w:customStyle="1" w:styleId="BodyTextChar">
    <w:name w:val="Body Text Char"/>
    <w:basedOn w:val="DefaultParagraphFont"/>
    <w:link w:val="BodyText"/>
    <w:uiPriority w:val="1"/>
    <w:rsid w:val="009E01B9"/>
    <w:rPr>
      <w:rFonts w:ascii="Aptos" w:hAnsi="Aptos" w:cs="Agenda Medium"/>
      <w:sz w:val="33"/>
      <w:szCs w:val="33"/>
    </w:rPr>
  </w:style>
  <w:style w:type="paragraph" w:styleId="NoSpacing">
    <w:name w:val="No Spacing"/>
    <w:uiPriority w:val="1"/>
    <w:qFormat/>
    <w:rsid w:val="009E01B9"/>
    <w:rPr>
      <w:rFonts w:ascii="Aptos" w:hAnsi="Aptos" w:cs="Arial"/>
    </w:rPr>
  </w:style>
  <w:style w:type="paragraph" w:styleId="Title">
    <w:name w:val="Title"/>
    <w:basedOn w:val="Normal"/>
    <w:next w:val="Normal"/>
    <w:link w:val="TitleChar"/>
    <w:uiPriority w:val="10"/>
    <w:qFormat/>
    <w:rsid w:val="0061287C"/>
    <w:pPr>
      <w:spacing w:line="240" w:lineRule="auto"/>
      <w:contextualSpacing/>
    </w:pPr>
    <w:rPr>
      <w:rFonts w:ascii="Aptos Light" w:eastAsiaTheme="majorEastAsia" w:hAnsi="Aptos Light" w:cstheme="majorBidi"/>
      <w:b/>
      <w:spacing w:val="-10"/>
      <w:kern w:val="28"/>
      <w:sz w:val="56"/>
      <w:szCs w:val="56"/>
    </w:rPr>
  </w:style>
  <w:style w:type="character" w:customStyle="1" w:styleId="TitleChar">
    <w:name w:val="Title Char"/>
    <w:basedOn w:val="DefaultParagraphFont"/>
    <w:link w:val="Title"/>
    <w:uiPriority w:val="10"/>
    <w:rsid w:val="0061287C"/>
    <w:rPr>
      <w:rFonts w:ascii="Aptos Light" w:eastAsiaTheme="majorEastAsia" w:hAnsi="Aptos Light" w:cstheme="majorBidi"/>
      <w:b/>
      <w:spacing w:val="-10"/>
      <w:kern w:val="28"/>
      <w:sz w:val="56"/>
      <w:szCs w:val="56"/>
    </w:rPr>
  </w:style>
  <w:style w:type="character" w:styleId="CommentReference">
    <w:name w:val="annotation reference"/>
    <w:basedOn w:val="DefaultParagraphFont"/>
    <w:uiPriority w:val="99"/>
    <w:semiHidden/>
    <w:unhideWhenUsed/>
    <w:rsid w:val="0021309E"/>
    <w:rPr>
      <w:sz w:val="16"/>
      <w:szCs w:val="16"/>
    </w:rPr>
  </w:style>
  <w:style w:type="paragraph" w:styleId="CommentText">
    <w:name w:val="annotation text"/>
    <w:basedOn w:val="Normal"/>
    <w:link w:val="CommentTextChar"/>
    <w:uiPriority w:val="99"/>
    <w:unhideWhenUsed/>
    <w:rsid w:val="0021309E"/>
    <w:pPr>
      <w:spacing w:before="120" w:after="120" w:line="240" w:lineRule="auto"/>
      <w:contextualSpacing/>
    </w:pPr>
    <w:rPr>
      <w:rFonts w:cstheme="minorBidi"/>
      <w:sz w:val="20"/>
      <w:szCs w:val="20"/>
    </w:rPr>
  </w:style>
  <w:style w:type="character" w:customStyle="1" w:styleId="CommentTextChar">
    <w:name w:val="Comment Text Char"/>
    <w:basedOn w:val="DefaultParagraphFont"/>
    <w:link w:val="CommentText"/>
    <w:uiPriority w:val="99"/>
    <w:rsid w:val="0021309E"/>
    <w:rPr>
      <w:rFonts w:ascii="Arial" w:hAnsi="Arial"/>
      <w:sz w:val="20"/>
      <w:szCs w:val="20"/>
    </w:rPr>
  </w:style>
  <w:style w:type="character" w:styleId="Mention">
    <w:name w:val="Mention"/>
    <w:basedOn w:val="DefaultParagraphFont"/>
    <w:uiPriority w:val="99"/>
    <w:unhideWhenUsed/>
    <w:rsid w:val="0021309E"/>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D96D75"/>
    <w:pPr>
      <w:spacing w:before="0" w:after="0"/>
      <w:contextualSpacing w:val="0"/>
    </w:pPr>
    <w:rPr>
      <w:rFonts w:cs="Arial"/>
      <w:b/>
      <w:bCs/>
    </w:rPr>
  </w:style>
  <w:style w:type="character" w:customStyle="1" w:styleId="CommentSubjectChar">
    <w:name w:val="Comment Subject Char"/>
    <w:basedOn w:val="CommentTextChar"/>
    <w:link w:val="CommentSubject"/>
    <w:uiPriority w:val="99"/>
    <w:semiHidden/>
    <w:rsid w:val="00D96D75"/>
    <w:rPr>
      <w:rFonts w:ascii="Arial" w:hAnsi="Arial" w:cs="Arial"/>
      <w:b/>
      <w:bCs/>
      <w:sz w:val="20"/>
      <w:szCs w:val="20"/>
    </w:rPr>
  </w:style>
  <w:style w:type="character" w:styleId="Hyperlink">
    <w:name w:val="Hyperlink"/>
    <w:basedOn w:val="DefaultParagraphFont"/>
    <w:uiPriority w:val="99"/>
    <w:unhideWhenUsed/>
    <w:rsid w:val="00DB697A"/>
    <w:rPr>
      <w:color w:val="0000FF" w:themeColor="hyperlink"/>
      <w:u w:val="single"/>
    </w:rPr>
  </w:style>
  <w:style w:type="character" w:styleId="UnresolvedMention">
    <w:name w:val="Unresolved Mention"/>
    <w:basedOn w:val="DefaultParagraphFont"/>
    <w:uiPriority w:val="99"/>
    <w:semiHidden/>
    <w:unhideWhenUsed/>
    <w:rsid w:val="00DB697A"/>
    <w:rPr>
      <w:color w:val="605E5C"/>
      <w:shd w:val="clear" w:color="auto" w:fill="E1DFDD"/>
    </w:rPr>
  </w:style>
  <w:style w:type="table" w:styleId="TableGrid">
    <w:name w:val="Table Grid"/>
    <w:basedOn w:val="TableNormal"/>
    <w:uiPriority w:val="39"/>
    <w:rsid w:val="001D1A0E"/>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1D1A0E"/>
    <w:rPr>
      <w:rFonts w:ascii="Times New Roman" w:hAnsi="Times New Roman" w:cs="Times New Roman" w:hint="default"/>
    </w:rPr>
  </w:style>
  <w:style w:type="table" w:styleId="GridTable1Light-Accent6">
    <w:name w:val="Grid Table 1 Light Accent 6"/>
    <w:basedOn w:val="TableNormal"/>
    <w:uiPriority w:val="46"/>
    <w:rsid w:val="001D1A0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D1A0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1">
    <w:name w:val="Table Grid1"/>
    <w:basedOn w:val="TableNormal"/>
    <w:next w:val="TableGrid"/>
    <w:uiPriority w:val="39"/>
    <w:rsid w:val="00FB0F3E"/>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3C25"/>
    <w:pPr>
      <w:spacing w:before="240" w:line="259" w:lineRule="auto"/>
      <w:outlineLvl w:val="9"/>
    </w:pPr>
    <w:rPr>
      <w:rFonts w:asciiTheme="majorHAnsi" w:hAnsiTheme="majorHAnsi" w:cstheme="majorBidi"/>
      <w:color w:val="365F91" w:themeColor="accent1" w:themeShade="BF"/>
      <w:sz w:val="32"/>
      <w:szCs w:val="32"/>
      <w:lang w:eastAsia="en-GB"/>
    </w:rPr>
  </w:style>
  <w:style w:type="paragraph" w:styleId="FootnoteText">
    <w:name w:val="footnote text"/>
    <w:basedOn w:val="Normal"/>
    <w:link w:val="FootnoteTextChar"/>
    <w:uiPriority w:val="99"/>
    <w:semiHidden/>
    <w:unhideWhenUsed/>
    <w:rsid w:val="00EA444B"/>
    <w:pPr>
      <w:spacing w:line="240" w:lineRule="auto"/>
      <w:contextualSpacing/>
    </w:pPr>
    <w:rPr>
      <w:rFonts w:cstheme="minorBidi"/>
      <w:sz w:val="20"/>
      <w:szCs w:val="20"/>
    </w:rPr>
  </w:style>
  <w:style w:type="character" w:customStyle="1" w:styleId="FootnoteTextChar">
    <w:name w:val="Footnote Text Char"/>
    <w:basedOn w:val="DefaultParagraphFont"/>
    <w:link w:val="FootnoteText"/>
    <w:uiPriority w:val="99"/>
    <w:semiHidden/>
    <w:rsid w:val="00EA444B"/>
    <w:rPr>
      <w:rFonts w:ascii="Arial" w:hAnsi="Arial"/>
      <w:sz w:val="20"/>
      <w:szCs w:val="20"/>
    </w:rPr>
  </w:style>
  <w:style w:type="character" w:styleId="FootnoteReference">
    <w:name w:val="footnote reference"/>
    <w:basedOn w:val="DefaultParagraphFont"/>
    <w:semiHidden/>
    <w:unhideWhenUsed/>
    <w:rsid w:val="00EA444B"/>
    <w:rPr>
      <w:position w:val="0"/>
      <w:vertAlign w:val="superscript"/>
    </w:rPr>
  </w:style>
  <w:style w:type="paragraph" w:styleId="NormalWeb">
    <w:name w:val="Normal (Web)"/>
    <w:basedOn w:val="Normal"/>
    <w:uiPriority w:val="99"/>
    <w:unhideWhenUsed/>
    <w:rsid w:val="00816BAA"/>
    <w:pPr>
      <w:spacing w:before="100" w:beforeAutospacing="1" w:after="100" w:afterAutospacing="1" w:line="240" w:lineRule="auto"/>
      <w:contextualSpacing/>
    </w:pPr>
    <w:rPr>
      <w:rFonts w:ascii="Times New Roman" w:eastAsia="Times New Roman" w:hAnsi="Times New Roman" w:cs="Times New Roman"/>
      <w:lang w:eastAsia="en-GB"/>
    </w:rPr>
  </w:style>
  <w:style w:type="character" w:customStyle="1" w:styleId="cf01">
    <w:name w:val="cf01"/>
    <w:basedOn w:val="DefaultParagraphFont"/>
    <w:rsid w:val="008E4C64"/>
    <w:rPr>
      <w:rFonts w:ascii="Segoe UI" w:hAnsi="Segoe UI" w:cs="Segoe UI" w:hint="default"/>
      <w:sz w:val="18"/>
      <w:szCs w:val="18"/>
    </w:rPr>
  </w:style>
  <w:style w:type="table" w:styleId="GridTable4-Accent5">
    <w:name w:val="Grid Table 4 Accent 5"/>
    <w:basedOn w:val="TableNormal"/>
    <w:uiPriority w:val="49"/>
    <w:rsid w:val="00CF2629"/>
    <w:rPr>
      <w:sz w:val="21"/>
      <w:szCs w:val="21"/>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2">
    <w:name w:val="toc 2"/>
    <w:basedOn w:val="Normal"/>
    <w:next w:val="Normal"/>
    <w:autoRedefine/>
    <w:uiPriority w:val="39"/>
    <w:unhideWhenUsed/>
    <w:rsid w:val="004B23DA"/>
    <w:pPr>
      <w:spacing w:after="100"/>
      <w:ind w:left="240"/>
    </w:pPr>
  </w:style>
  <w:style w:type="paragraph" w:styleId="TOC3">
    <w:name w:val="toc 3"/>
    <w:basedOn w:val="Normal"/>
    <w:next w:val="Normal"/>
    <w:autoRedefine/>
    <w:uiPriority w:val="39"/>
    <w:unhideWhenUsed/>
    <w:rsid w:val="004B23DA"/>
    <w:pPr>
      <w:spacing w:after="100"/>
      <w:ind w:left="480"/>
    </w:pPr>
  </w:style>
  <w:style w:type="paragraph" w:customStyle="1" w:styleId="xmsonormal">
    <w:name w:val="x_msonormal"/>
    <w:basedOn w:val="Normal"/>
    <w:rsid w:val="00AE352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aragraph">
    <w:name w:val="paragraph"/>
    <w:basedOn w:val="Normal"/>
    <w:rsid w:val="00C03A3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03A3F"/>
  </w:style>
  <w:style w:type="character" w:customStyle="1" w:styleId="eop">
    <w:name w:val="eop"/>
    <w:basedOn w:val="DefaultParagraphFont"/>
    <w:rsid w:val="00C03A3F"/>
  </w:style>
  <w:style w:type="table" w:styleId="GridTable3-Accent2">
    <w:name w:val="Grid Table 3 Accent 2"/>
    <w:basedOn w:val="TableNormal"/>
    <w:uiPriority w:val="48"/>
    <w:rsid w:val="00FA0D6D"/>
    <w:rPr>
      <w:rFonts w:eastAsiaTheme="minorHAnsi"/>
      <w:kern w:val="2"/>
      <w:sz w:val="22"/>
      <w:szCs w:val="22"/>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PlainTable5">
    <w:name w:val="Plain Table 5"/>
    <w:basedOn w:val="TableNormal"/>
    <w:uiPriority w:val="99"/>
    <w:rsid w:val="00542B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542B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CF4FC5"/>
    <w:rPr>
      <w:rFonts w:ascii="Aptos" w:eastAsiaTheme="majorEastAsia" w:hAnsi="Aptos" w:cstheme="majorBidi"/>
      <w:color w:val="82C836"/>
    </w:rPr>
  </w:style>
  <w:style w:type="character" w:styleId="FollowedHyperlink">
    <w:name w:val="FollowedHyperlink"/>
    <w:basedOn w:val="DefaultParagraphFont"/>
    <w:uiPriority w:val="99"/>
    <w:semiHidden/>
    <w:unhideWhenUsed/>
    <w:rsid w:val="004718FA"/>
    <w:rPr>
      <w:color w:val="800080" w:themeColor="followedHyperlink"/>
      <w:u w:val="single"/>
    </w:rPr>
  </w:style>
  <w:style w:type="paragraph" w:customStyle="1" w:styleId="TableParagraph">
    <w:name w:val="Table Paragraph"/>
    <w:basedOn w:val="Normal"/>
    <w:uiPriority w:val="1"/>
    <w:qFormat/>
    <w:rsid w:val="00293AC5"/>
    <w:pPr>
      <w:widowControl w:val="0"/>
      <w:autoSpaceDE w:val="0"/>
      <w:autoSpaceDN w:val="0"/>
      <w:spacing w:line="240" w:lineRule="auto"/>
    </w:pPr>
    <w:rPr>
      <w:rFonts w:ascii="Arial" w:eastAsia="Arial" w:hAnsi="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439600">
      <w:bodyDiv w:val="1"/>
      <w:marLeft w:val="0"/>
      <w:marRight w:val="0"/>
      <w:marTop w:val="0"/>
      <w:marBottom w:val="0"/>
      <w:divBdr>
        <w:top w:val="none" w:sz="0" w:space="0" w:color="auto"/>
        <w:left w:val="none" w:sz="0" w:space="0" w:color="auto"/>
        <w:bottom w:val="none" w:sz="0" w:space="0" w:color="auto"/>
        <w:right w:val="none" w:sz="0" w:space="0" w:color="auto"/>
      </w:divBdr>
    </w:div>
    <w:div w:id="747190491">
      <w:bodyDiv w:val="1"/>
      <w:marLeft w:val="0"/>
      <w:marRight w:val="0"/>
      <w:marTop w:val="0"/>
      <w:marBottom w:val="0"/>
      <w:divBdr>
        <w:top w:val="none" w:sz="0" w:space="0" w:color="auto"/>
        <w:left w:val="none" w:sz="0" w:space="0" w:color="auto"/>
        <w:bottom w:val="none" w:sz="0" w:space="0" w:color="auto"/>
        <w:right w:val="none" w:sz="0" w:space="0" w:color="auto"/>
      </w:divBdr>
    </w:div>
    <w:div w:id="1152216461">
      <w:bodyDiv w:val="1"/>
      <w:marLeft w:val="0"/>
      <w:marRight w:val="0"/>
      <w:marTop w:val="0"/>
      <w:marBottom w:val="0"/>
      <w:divBdr>
        <w:top w:val="none" w:sz="0" w:space="0" w:color="auto"/>
        <w:left w:val="none" w:sz="0" w:space="0" w:color="auto"/>
        <w:bottom w:val="none" w:sz="0" w:space="0" w:color="auto"/>
        <w:right w:val="none" w:sz="0" w:space="0" w:color="auto"/>
      </w:divBdr>
    </w:div>
    <w:div w:id="1274436054">
      <w:bodyDiv w:val="1"/>
      <w:marLeft w:val="0"/>
      <w:marRight w:val="0"/>
      <w:marTop w:val="0"/>
      <w:marBottom w:val="0"/>
      <w:divBdr>
        <w:top w:val="none" w:sz="0" w:space="0" w:color="auto"/>
        <w:left w:val="none" w:sz="0" w:space="0" w:color="auto"/>
        <w:bottom w:val="none" w:sz="0" w:space="0" w:color="auto"/>
        <w:right w:val="none" w:sz="0" w:space="0" w:color="auto"/>
      </w:divBdr>
    </w:div>
    <w:div w:id="1711296056">
      <w:bodyDiv w:val="1"/>
      <w:marLeft w:val="0"/>
      <w:marRight w:val="0"/>
      <w:marTop w:val="0"/>
      <w:marBottom w:val="0"/>
      <w:divBdr>
        <w:top w:val="none" w:sz="0" w:space="0" w:color="auto"/>
        <w:left w:val="none" w:sz="0" w:space="0" w:color="auto"/>
        <w:bottom w:val="none" w:sz="0" w:space="0" w:color="auto"/>
        <w:right w:val="none" w:sz="0" w:space="0" w:color="auto"/>
      </w:divBdr>
    </w:div>
    <w:div w:id="1746413331">
      <w:bodyDiv w:val="1"/>
      <w:marLeft w:val="0"/>
      <w:marRight w:val="0"/>
      <w:marTop w:val="0"/>
      <w:marBottom w:val="0"/>
      <w:divBdr>
        <w:top w:val="none" w:sz="0" w:space="0" w:color="auto"/>
        <w:left w:val="none" w:sz="0" w:space="0" w:color="auto"/>
        <w:bottom w:val="none" w:sz="0" w:space="0" w:color="auto"/>
        <w:right w:val="none" w:sz="0" w:space="0" w:color="auto"/>
      </w:divBdr>
    </w:div>
    <w:div w:id="1958440877">
      <w:bodyDiv w:val="1"/>
      <w:marLeft w:val="0"/>
      <w:marRight w:val="0"/>
      <w:marTop w:val="0"/>
      <w:marBottom w:val="0"/>
      <w:divBdr>
        <w:top w:val="none" w:sz="0" w:space="0" w:color="auto"/>
        <w:left w:val="none" w:sz="0" w:space="0" w:color="auto"/>
        <w:bottom w:val="none" w:sz="0" w:space="0" w:color="auto"/>
        <w:right w:val="none" w:sz="0" w:space="0" w:color="auto"/>
      </w:divBdr>
    </w:div>
    <w:div w:id="1979994804">
      <w:bodyDiv w:val="1"/>
      <w:marLeft w:val="0"/>
      <w:marRight w:val="0"/>
      <w:marTop w:val="0"/>
      <w:marBottom w:val="0"/>
      <w:divBdr>
        <w:top w:val="none" w:sz="0" w:space="0" w:color="auto"/>
        <w:left w:val="none" w:sz="0" w:space="0" w:color="auto"/>
        <w:bottom w:val="none" w:sz="0" w:space="0" w:color="auto"/>
        <w:right w:val="none" w:sz="0" w:space="0" w:color="auto"/>
      </w:divBdr>
      <w:divsChild>
        <w:div w:id="391852052">
          <w:marLeft w:val="0"/>
          <w:marRight w:val="0"/>
          <w:marTop w:val="0"/>
          <w:marBottom w:val="0"/>
          <w:divBdr>
            <w:top w:val="none" w:sz="0" w:space="0" w:color="auto"/>
            <w:left w:val="none" w:sz="0" w:space="0" w:color="auto"/>
            <w:bottom w:val="none" w:sz="0" w:space="0" w:color="auto"/>
            <w:right w:val="none" w:sz="0" w:space="0" w:color="auto"/>
          </w:divBdr>
          <w:divsChild>
            <w:div w:id="403992811">
              <w:marLeft w:val="0"/>
              <w:marRight w:val="0"/>
              <w:marTop w:val="100"/>
              <w:marBottom w:val="100"/>
              <w:divBdr>
                <w:top w:val="single" w:sz="2" w:space="0" w:color="E3E3E3"/>
                <w:left w:val="single" w:sz="2" w:space="0" w:color="E3E3E3"/>
                <w:bottom w:val="single" w:sz="2" w:space="0" w:color="E3E3E3"/>
                <w:right w:val="single" w:sz="2" w:space="0" w:color="E3E3E3"/>
              </w:divBdr>
              <w:divsChild>
                <w:div w:id="2077967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71441509">
          <w:marLeft w:val="0"/>
          <w:marRight w:val="0"/>
          <w:marTop w:val="0"/>
          <w:marBottom w:val="0"/>
          <w:divBdr>
            <w:top w:val="single" w:sz="2" w:space="0" w:color="E3E3E3"/>
            <w:left w:val="single" w:sz="2" w:space="0" w:color="E3E3E3"/>
            <w:bottom w:val="single" w:sz="2" w:space="0" w:color="E3E3E3"/>
            <w:right w:val="single" w:sz="2" w:space="0" w:color="E3E3E3"/>
          </w:divBdr>
          <w:divsChild>
            <w:div w:id="1680698508">
              <w:marLeft w:val="0"/>
              <w:marRight w:val="0"/>
              <w:marTop w:val="0"/>
              <w:marBottom w:val="0"/>
              <w:divBdr>
                <w:top w:val="single" w:sz="2" w:space="0" w:color="E3E3E3"/>
                <w:left w:val="single" w:sz="2" w:space="0" w:color="E3E3E3"/>
                <w:bottom w:val="single" w:sz="2" w:space="0" w:color="E3E3E3"/>
                <w:right w:val="single" w:sz="2" w:space="0" w:color="E3E3E3"/>
              </w:divBdr>
              <w:divsChild>
                <w:div w:id="749691580">
                  <w:marLeft w:val="0"/>
                  <w:marRight w:val="0"/>
                  <w:marTop w:val="0"/>
                  <w:marBottom w:val="0"/>
                  <w:divBdr>
                    <w:top w:val="single" w:sz="2" w:space="0" w:color="E3E3E3"/>
                    <w:left w:val="single" w:sz="2" w:space="0" w:color="E3E3E3"/>
                    <w:bottom w:val="single" w:sz="2" w:space="0" w:color="E3E3E3"/>
                    <w:right w:val="single" w:sz="2" w:space="0" w:color="E3E3E3"/>
                  </w:divBdr>
                  <w:divsChild>
                    <w:div w:id="11495479">
                      <w:marLeft w:val="0"/>
                      <w:marRight w:val="0"/>
                      <w:marTop w:val="0"/>
                      <w:marBottom w:val="0"/>
                      <w:divBdr>
                        <w:top w:val="single" w:sz="2" w:space="0" w:color="E3E3E3"/>
                        <w:left w:val="single" w:sz="2" w:space="0" w:color="E3E3E3"/>
                        <w:bottom w:val="single" w:sz="2" w:space="0" w:color="E3E3E3"/>
                        <w:right w:val="single" w:sz="2" w:space="0" w:color="E3E3E3"/>
                      </w:divBdr>
                      <w:divsChild>
                        <w:div w:id="864639339">
                          <w:marLeft w:val="0"/>
                          <w:marRight w:val="0"/>
                          <w:marTop w:val="0"/>
                          <w:marBottom w:val="0"/>
                          <w:divBdr>
                            <w:top w:val="single" w:sz="2" w:space="0" w:color="E3E3E3"/>
                            <w:left w:val="single" w:sz="2" w:space="0" w:color="E3E3E3"/>
                            <w:bottom w:val="single" w:sz="2" w:space="0" w:color="E3E3E3"/>
                            <w:right w:val="single" w:sz="2" w:space="0" w:color="E3E3E3"/>
                          </w:divBdr>
                          <w:divsChild>
                            <w:div w:id="1708945260">
                              <w:marLeft w:val="0"/>
                              <w:marRight w:val="0"/>
                              <w:marTop w:val="0"/>
                              <w:marBottom w:val="0"/>
                              <w:divBdr>
                                <w:top w:val="single" w:sz="2" w:space="0" w:color="E3E3E3"/>
                                <w:left w:val="single" w:sz="2" w:space="0" w:color="E3E3E3"/>
                                <w:bottom w:val="single" w:sz="2" w:space="0" w:color="E3E3E3"/>
                                <w:right w:val="single" w:sz="2" w:space="0" w:color="E3E3E3"/>
                              </w:divBdr>
                              <w:divsChild>
                                <w:div w:id="86417162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2268158">
                                      <w:marLeft w:val="0"/>
                                      <w:marRight w:val="0"/>
                                      <w:marTop w:val="0"/>
                                      <w:marBottom w:val="0"/>
                                      <w:divBdr>
                                        <w:top w:val="single" w:sz="2" w:space="0" w:color="E3E3E3"/>
                                        <w:left w:val="single" w:sz="2" w:space="0" w:color="E3E3E3"/>
                                        <w:bottom w:val="single" w:sz="2" w:space="0" w:color="E3E3E3"/>
                                        <w:right w:val="single" w:sz="2" w:space="0" w:color="E3E3E3"/>
                                      </w:divBdr>
                                      <w:divsChild>
                                        <w:div w:id="2036997599">
                                          <w:marLeft w:val="0"/>
                                          <w:marRight w:val="0"/>
                                          <w:marTop w:val="0"/>
                                          <w:marBottom w:val="0"/>
                                          <w:divBdr>
                                            <w:top w:val="single" w:sz="2" w:space="0" w:color="E3E3E3"/>
                                            <w:left w:val="single" w:sz="2" w:space="0" w:color="E3E3E3"/>
                                            <w:bottom w:val="single" w:sz="2" w:space="0" w:color="E3E3E3"/>
                                            <w:right w:val="single" w:sz="2" w:space="0" w:color="E3E3E3"/>
                                          </w:divBdr>
                                          <w:divsChild>
                                            <w:div w:id="1638149196">
                                              <w:marLeft w:val="0"/>
                                              <w:marRight w:val="0"/>
                                              <w:marTop w:val="0"/>
                                              <w:marBottom w:val="0"/>
                                              <w:divBdr>
                                                <w:top w:val="single" w:sz="2" w:space="0" w:color="E3E3E3"/>
                                                <w:left w:val="single" w:sz="2" w:space="0" w:color="E3E3E3"/>
                                                <w:bottom w:val="single" w:sz="2" w:space="0" w:color="E3E3E3"/>
                                                <w:right w:val="single" w:sz="2" w:space="0" w:color="E3E3E3"/>
                                              </w:divBdr>
                                              <w:divsChild>
                                                <w:div w:id="683291737">
                                                  <w:marLeft w:val="0"/>
                                                  <w:marRight w:val="0"/>
                                                  <w:marTop w:val="0"/>
                                                  <w:marBottom w:val="0"/>
                                                  <w:divBdr>
                                                    <w:top w:val="single" w:sz="2" w:space="0" w:color="E3E3E3"/>
                                                    <w:left w:val="single" w:sz="2" w:space="0" w:color="E3E3E3"/>
                                                    <w:bottom w:val="single" w:sz="2" w:space="0" w:color="E3E3E3"/>
                                                    <w:right w:val="single" w:sz="2" w:space="0" w:color="E3E3E3"/>
                                                  </w:divBdr>
                                                  <w:divsChild>
                                                    <w:div w:id="908198192">
                                                      <w:marLeft w:val="0"/>
                                                      <w:marRight w:val="0"/>
                                                      <w:marTop w:val="0"/>
                                                      <w:marBottom w:val="0"/>
                                                      <w:divBdr>
                                                        <w:top w:val="single" w:sz="2" w:space="0" w:color="E3E3E3"/>
                                                        <w:left w:val="single" w:sz="2" w:space="0" w:color="E3E3E3"/>
                                                        <w:bottom w:val="single" w:sz="2" w:space="0" w:color="E3E3E3"/>
                                                        <w:right w:val="single" w:sz="2" w:space="0" w:color="E3E3E3"/>
                                                      </w:divBdr>
                                                      <w:divsChild>
                                                        <w:div w:id="1277054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wcpp-northsomerset.trixonline.co.uk/contents/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Orange%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5EC1B44D789647ADBAD09F121728E0" ma:contentTypeVersion="13" ma:contentTypeDescription="Create a new document." ma:contentTypeScope="" ma:versionID="b56e6896c4d310ecd3b7d4931b11089c">
  <xsd:schema xmlns:xsd="http://www.w3.org/2001/XMLSchema" xmlns:xs="http://www.w3.org/2001/XMLSchema" xmlns:p="http://schemas.microsoft.com/office/2006/metadata/properties" xmlns:ns2="cb5bd678-1069-4ccc-b7c1-c81dc1ba94af" xmlns:ns3="30e90b9f-d3d4-4a8d-ae41-00c0796a11db" targetNamespace="http://schemas.microsoft.com/office/2006/metadata/properties" ma:root="true" ma:fieldsID="368f0b112e1fd88e75b01e9ff1291f34" ns2:_="" ns3:_="">
    <xsd:import namespace="cb5bd678-1069-4ccc-b7c1-c81dc1ba94af"/>
    <xsd:import namespace="30e90b9f-d3d4-4a8d-ae41-00c0796a11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bd678-1069-4ccc-b7c1-c81dc1ba9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90b9f-d3d4-4a8d-ae41-00c0796a11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d821ca3-e911-46b4-be27-70d1c2b0ffcd}" ma:internalName="TaxCatchAll" ma:showField="CatchAllData" ma:web="30e90b9f-d3d4-4a8d-ae41-00c0796a1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0e90b9f-d3d4-4a8d-ae41-00c0796a11db" xsi:nil="true"/>
    <lcf76f155ced4ddcb4097134ff3c332f xmlns="cb5bd678-1069-4ccc-b7c1-c81dc1ba94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customXml/itemProps2.xml><?xml version="1.0" encoding="utf-8"?>
<ds:datastoreItem xmlns:ds="http://schemas.openxmlformats.org/officeDocument/2006/customXml" ds:itemID="{CE7AB14E-5307-49D7-A6C5-B26202F263B0}">
  <ds:schemaRefs>
    <ds:schemaRef ds:uri="http://schemas.microsoft.com/sharepoint/v3/contenttype/forms"/>
  </ds:schemaRefs>
</ds:datastoreItem>
</file>

<file path=customXml/itemProps3.xml><?xml version="1.0" encoding="utf-8"?>
<ds:datastoreItem xmlns:ds="http://schemas.openxmlformats.org/officeDocument/2006/customXml" ds:itemID="{7D824B79-FE11-4C85-8364-4E8B3E70A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bd678-1069-4ccc-b7c1-c81dc1ba94af"/>
    <ds:schemaRef ds:uri="30e90b9f-d3d4-4a8d-ae41-00c0796a1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717AE9-FD80-40C2-97CE-5848862A3F96}">
  <ds:schemaRefs>
    <ds:schemaRef ds:uri="http://purl.org/dc/elements/1.1/"/>
    <ds:schemaRef ds:uri="http://schemas.microsoft.com/office/2006/metadata/properties"/>
    <ds:schemaRef ds:uri="http://schemas.microsoft.com/office/2006/documentManagement/types"/>
    <ds:schemaRef ds:uri="http://purl.org/dc/terms/"/>
    <ds:schemaRef ds:uri="cb5bd678-1069-4ccc-b7c1-c81dc1ba94af"/>
    <ds:schemaRef ds:uri="http://purl.org/dc/dcmitype/"/>
    <ds:schemaRef ds:uri="http://schemas.microsoft.com/office/infopath/2007/PartnerControls"/>
    <ds:schemaRef ds:uri="http://schemas.openxmlformats.org/package/2006/metadata/core-properties"/>
    <ds:schemaRef ds:uri="30e90b9f-d3d4-4a8d-ae41-00c0796a11d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Orange Portrait</Template>
  <TotalTime>1</TotalTime>
  <Pages>8</Pages>
  <Words>2108</Words>
  <Characters>10881</Characters>
  <Application>Microsoft Office Word</Application>
  <DocSecurity>4</DocSecurity>
  <Lines>340</Lines>
  <Paragraphs>114</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NSSCP issue resolution policy</dc:title>
  <dc:subject/>
  <dc:creator>Riccardo Enoch</dc:creator>
  <cp:keywords/>
  <dc:description/>
  <cp:lastModifiedBy>Rachel Dunston</cp:lastModifiedBy>
  <cp:revision>2</cp:revision>
  <cp:lastPrinted>2024-12-20T12:07:00Z</cp:lastPrinted>
  <dcterms:created xsi:type="dcterms:W3CDTF">2026-01-13T09:28:00Z</dcterms:created>
  <dcterms:modified xsi:type="dcterms:W3CDTF">2026-01-13T09:28:00Z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0x010100CF5EC1B44D789647ADBAD09F121728E0</vt:lpwstr>
  </property>
</Properties>
</file>