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2D281" w14:textId="5BFB9C54" w:rsidR="00476976" w:rsidRPr="00AC28C7" w:rsidRDefault="00476976" w:rsidP="00E45C5E">
      <w:pPr>
        <w:spacing w:before="1200"/>
        <w:rPr>
          <w:sz w:val="44"/>
          <w:szCs w:val="44"/>
        </w:rPr>
      </w:pPr>
      <w:r w:rsidRPr="00AC28C7">
        <w:rPr>
          <w:sz w:val="44"/>
          <w:szCs w:val="44"/>
        </w:rPr>
        <w:t>North Somerset</w:t>
      </w:r>
    </w:p>
    <w:p w14:paraId="6489F18F" w14:textId="4B6D58DB" w:rsidR="00AD1C18" w:rsidRPr="00165BE4" w:rsidRDefault="00DB75BA" w:rsidP="00E45C5E">
      <w:pPr>
        <w:pStyle w:val="Heading1"/>
        <w:spacing w:before="0"/>
        <w:rPr>
          <w:sz w:val="180"/>
          <w:szCs w:val="48"/>
        </w:rPr>
      </w:pPr>
      <w:r w:rsidRPr="00165BE4">
        <w:rPr>
          <w:sz w:val="180"/>
          <w:szCs w:val="48"/>
        </w:rPr>
        <w:t xml:space="preserve">Safer Me </w:t>
      </w:r>
      <w:r w:rsidR="00165BE4" w:rsidRPr="00165BE4">
        <w:rPr>
          <w:sz w:val="180"/>
          <w:szCs w:val="48"/>
        </w:rPr>
        <w:t>Tool</w:t>
      </w:r>
    </w:p>
    <w:p w14:paraId="786DA6CD" w14:textId="6BE64ADF" w:rsidR="000218ED" w:rsidRDefault="00165BE4" w:rsidP="00841F19">
      <w:pPr>
        <w:spacing w:after="12000"/>
        <w:rPr>
          <w:sz w:val="44"/>
          <w:szCs w:val="44"/>
        </w:rPr>
      </w:pPr>
      <w:r>
        <w:rPr>
          <w:sz w:val="44"/>
          <w:szCs w:val="44"/>
        </w:rPr>
        <w:t>2025</w:t>
      </w:r>
    </w:p>
    <w:p w14:paraId="403343C3" w14:textId="1D460340" w:rsidR="00675EF0" w:rsidRPr="00AC28C7" w:rsidRDefault="00675EF0" w:rsidP="00D5766B">
      <w:pPr>
        <w:pStyle w:val="Heading2"/>
        <w:rPr>
          <w:color w:val="A01E00"/>
        </w:rPr>
      </w:pPr>
      <w:r w:rsidRPr="00AC28C7">
        <w:rPr>
          <w:color w:val="A01E00"/>
        </w:rPr>
        <w:lastRenderedPageBreak/>
        <w:t xml:space="preserve">Contextual </w:t>
      </w:r>
      <w:r w:rsidR="00F63BE1" w:rsidRPr="00AC28C7">
        <w:rPr>
          <w:color w:val="A01E00"/>
        </w:rPr>
        <w:t>s</w:t>
      </w:r>
      <w:r w:rsidRPr="00AC28C7">
        <w:rPr>
          <w:color w:val="A01E00"/>
        </w:rPr>
        <w:t>afeguarding</w:t>
      </w:r>
    </w:p>
    <w:p w14:paraId="5AC30ED7" w14:textId="5AA18950" w:rsidR="00A05D03" w:rsidRPr="00AC28C7" w:rsidRDefault="00A05D03" w:rsidP="00A05D03">
      <w:pPr>
        <w:pStyle w:val="Heading3"/>
        <w:rPr>
          <w:color w:val="A01E00"/>
        </w:rPr>
      </w:pPr>
      <w:r w:rsidRPr="00AC28C7">
        <w:rPr>
          <w:color w:val="A01E00"/>
        </w:rPr>
        <w:t>Extra-familial harm</w:t>
      </w:r>
    </w:p>
    <w:p w14:paraId="6551B01E" w14:textId="687AAFF0" w:rsidR="00F20F51" w:rsidRDefault="00A05D03" w:rsidP="000220C2">
      <w:pPr>
        <w:spacing w:after="240"/>
      </w:pPr>
      <w:r>
        <w:t xml:space="preserve">Contextual safeguarding </w:t>
      </w:r>
      <w:r w:rsidR="0030284B">
        <w:t>describes t</w:t>
      </w:r>
      <w:r w:rsidR="00F63BE1">
        <w:t>he</w:t>
      </w:r>
      <w:r w:rsidR="0030284B">
        <w:t xml:space="preserve"> multi-agency response to risk</w:t>
      </w:r>
      <w:r w:rsidR="00780B59">
        <w:t xml:space="preserve"> outside the home. </w:t>
      </w:r>
      <w:r w:rsidR="001664D2">
        <w:t>Threats to the safety and welfare of children</w:t>
      </w:r>
      <w:r w:rsidR="007274FD">
        <w:t xml:space="preserve"> can occur within the home or family, while some </w:t>
      </w:r>
      <w:r w:rsidR="00F20F51" w:rsidRPr="00F20F51">
        <w:t>children experience abuse and exploitation outside the home. This is often referred to as “extra-familial harm”. Harm can occur in a range of extra-familial contexts, including school and other educational settings, peer groups, or within community/public spaces, and/or online. Children may experience this type of harm from other children and/or from adults. Forms of extra-familial harm include exploitation by criminal and organised crime groups and individuals (such as county lines and financial exploitation), serious violence, modern slavery and trafficking, online harm, sexual exploitation, teenage relationship abuse, and the influences of extremism which could lead to radicalisation. Children of all ages can experience extra-familial harm.</w:t>
      </w:r>
      <w:r w:rsidR="00454DEF">
        <w:t xml:space="preserve"> (</w:t>
      </w:r>
      <w:r w:rsidR="00454DEF" w:rsidRPr="00F633E0">
        <w:rPr>
          <w:i/>
          <w:iCs/>
        </w:rPr>
        <w:t>Working Together</w:t>
      </w:r>
      <w:r w:rsidR="00454DEF">
        <w:t>, 2023)</w:t>
      </w:r>
      <w:r w:rsidR="00454DEF" w:rsidRPr="00626CAC">
        <w:t>.</w:t>
      </w:r>
    </w:p>
    <w:p w14:paraId="3BB9D39D" w14:textId="77777777" w:rsidR="00791C70" w:rsidRPr="00AC28C7" w:rsidRDefault="00791C70" w:rsidP="00791C70">
      <w:pPr>
        <w:pStyle w:val="Heading3"/>
        <w:rPr>
          <w:color w:val="A01E00"/>
        </w:rPr>
      </w:pPr>
      <w:r w:rsidRPr="00AC28C7">
        <w:rPr>
          <w:color w:val="A01E00"/>
        </w:rPr>
        <w:t>Resources:</w:t>
      </w:r>
    </w:p>
    <w:p w14:paraId="376F165E" w14:textId="20EB6616" w:rsidR="00791C70" w:rsidRDefault="00791C70" w:rsidP="008A210C">
      <w:pPr>
        <w:spacing w:after="240"/>
      </w:pPr>
      <w:hyperlink r:id="rId11" w:history="1">
        <w:r w:rsidRPr="007806FC">
          <w:rPr>
            <w:rStyle w:val="Hyperlink"/>
          </w:rPr>
          <w:t xml:space="preserve">Multi-agency practice principles </w:t>
        </w:r>
        <w:r w:rsidR="00445A99" w:rsidRPr="007806FC">
          <w:rPr>
            <w:rStyle w:val="Hyperlink"/>
          </w:rPr>
          <w:t>for responding to child exploitation and extra-familial harm – researchinpractice</w:t>
        </w:r>
        <w:r w:rsidR="007806FC" w:rsidRPr="007806FC">
          <w:rPr>
            <w:rStyle w:val="Hyperlink"/>
          </w:rPr>
          <w:t>.org.uk</w:t>
        </w:r>
      </w:hyperlink>
    </w:p>
    <w:p w14:paraId="6C051664" w14:textId="7E18651C" w:rsidR="009469C2" w:rsidRPr="00AC28C7" w:rsidRDefault="00F63BE1" w:rsidP="004F5307">
      <w:pPr>
        <w:pStyle w:val="Heading3"/>
        <w:rPr>
          <w:color w:val="A01E00"/>
        </w:rPr>
      </w:pPr>
      <w:r w:rsidRPr="00AC28C7">
        <w:rPr>
          <w:color w:val="A01E00"/>
        </w:rPr>
        <w:t>Principles of contextual safeguarding</w:t>
      </w:r>
    </w:p>
    <w:p w14:paraId="1A38EBD9" w14:textId="737E860C" w:rsidR="009469C2" w:rsidRPr="009469C2" w:rsidRDefault="009469C2" w:rsidP="009469C2">
      <w:pPr>
        <w:rPr>
          <w:lang w:val="en"/>
        </w:rPr>
      </w:pPr>
      <w:r w:rsidRPr="009469C2">
        <w:rPr>
          <w:lang w:val="en"/>
        </w:rPr>
        <w:t xml:space="preserve">Contextual </w:t>
      </w:r>
      <w:r w:rsidR="004F5307">
        <w:rPr>
          <w:lang w:val="en"/>
        </w:rPr>
        <w:t>s</w:t>
      </w:r>
      <w:r w:rsidRPr="009469C2">
        <w:rPr>
          <w:lang w:val="en"/>
        </w:rPr>
        <w:t>afeguarding:</w:t>
      </w:r>
    </w:p>
    <w:p w14:paraId="14BC9E81" w14:textId="1F773B37" w:rsidR="009469C2" w:rsidRPr="00741AB1" w:rsidRDefault="004F5307" w:rsidP="00BE5DA2">
      <w:pPr>
        <w:numPr>
          <w:ilvl w:val="0"/>
          <w:numId w:val="5"/>
        </w:numPr>
      </w:pPr>
      <w:r>
        <w:rPr>
          <w:lang w:val="en"/>
        </w:rPr>
        <w:t>is a</w:t>
      </w:r>
      <w:r w:rsidR="009469C2" w:rsidRPr="009469C2">
        <w:rPr>
          <w:lang w:val="en"/>
        </w:rPr>
        <w:t>n approach to understanding</w:t>
      </w:r>
      <w:r w:rsidR="00CE36F3">
        <w:rPr>
          <w:lang w:val="en"/>
        </w:rPr>
        <w:t xml:space="preserve"> </w:t>
      </w:r>
      <w:r w:rsidR="009469C2" w:rsidRPr="009469C2">
        <w:rPr>
          <w:lang w:val="en"/>
        </w:rPr>
        <w:t>and responding to</w:t>
      </w:r>
      <w:r w:rsidR="00CE36F3">
        <w:rPr>
          <w:lang w:val="en"/>
        </w:rPr>
        <w:t xml:space="preserve"> </w:t>
      </w:r>
      <w:r w:rsidR="009469C2" w:rsidRPr="009469C2">
        <w:rPr>
          <w:lang w:val="en"/>
        </w:rPr>
        <w:t>children’s experiences of significant harm beyond their families</w:t>
      </w:r>
    </w:p>
    <w:p w14:paraId="5B152442" w14:textId="7D6EF433" w:rsidR="00741AB1" w:rsidRPr="009469C2" w:rsidRDefault="004F5307" w:rsidP="00BE5DA2">
      <w:pPr>
        <w:numPr>
          <w:ilvl w:val="0"/>
          <w:numId w:val="5"/>
        </w:numPr>
      </w:pPr>
      <w:r w:rsidRPr="4B82DA1A">
        <w:rPr>
          <w:lang w:val="en-US"/>
        </w:rPr>
        <w:t>requires</w:t>
      </w:r>
      <w:r w:rsidR="00741AB1" w:rsidRPr="4B82DA1A">
        <w:rPr>
          <w:lang w:val="en-US"/>
        </w:rPr>
        <w:t xml:space="preserve"> practitioners to </w:t>
      </w:r>
      <w:r w:rsidR="00973F4F" w:rsidRPr="4B82DA1A">
        <w:rPr>
          <w:lang w:val="en-US"/>
        </w:rPr>
        <w:t>identify</w:t>
      </w:r>
      <w:r w:rsidR="00741AB1" w:rsidRPr="4B82DA1A">
        <w:rPr>
          <w:lang w:val="en-US"/>
        </w:rPr>
        <w:t xml:space="preserve"> and respond to </w:t>
      </w:r>
      <w:r w:rsidR="00F93ACA" w:rsidRPr="4B82DA1A">
        <w:rPr>
          <w:lang w:val="en-US"/>
        </w:rPr>
        <w:t>risks and vulnerabilities facing children in a range of social environments</w:t>
      </w:r>
    </w:p>
    <w:p w14:paraId="231976F5" w14:textId="6E8E383E" w:rsidR="009469C2" w:rsidRPr="009469C2" w:rsidRDefault="009469C2" w:rsidP="00BE5DA2">
      <w:pPr>
        <w:numPr>
          <w:ilvl w:val="0"/>
          <w:numId w:val="5"/>
        </w:numPr>
      </w:pPr>
      <w:r w:rsidRPr="009469C2">
        <w:t>provides a framework to design safeguarding systems that address extra-familial risk</w:t>
      </w:r>
    </w:p>
    <w:p w14:paraId="464E8F7D" w14:textId="2FB5C3F8" w:rsidR="00873658" w:rsidRDefault="009469C2" w:rsidP="00BE5DA2">
      <w:pPr>
        <w:numPr>
          <w:ilvl w:val="0"/>
          <w:numId w:val="5"/>
        </w:numPr>
      </w:pPr>
      <w:r w:rsidRPr="009469C2">
        <w:t>recognises the weight of peer influence on the decisions that children make</w:t>
      </w:r>
    </w:p>
    <w:p w14:paraId="22F56268" w14:textId="1F48C8DD" w:rsidR="009469C2" w:rsidRPr="009469C2" w:rsidRDefault="009469C2" w:rsidP="00BE5DA2">
      <w:pPr>
        <w:numPr>
          <w:ilvl w:val="0"/>
          <w:numId w:val="5"/>
        </w:numPr>
      </w:pPr>
      <w:r w:rsidRPr="009469C2">
        <w:t>extends the notion of ‘capacity to safeguard’ to sectors that operate beyond families.</w:t>
      </w:r>
    </w:p>
    <w:p w14:paraId="1C1D242A" w14:textId="5935D37C" w:rsidR="009469C2" w:rsidRPr="00AB0533" w:rsidRDefault="00165BE4" w:rsidP="008801D2">
      <w:pPr>
        <w:numPr>
          <w:ilvl w:val="0"/>
          <w:numId w:val="5"/>
        </w:numPr>
        <w:spacing w:after="240"/>
        <w:rPr>
          <w:u w:val="single"/>
        </w:rPr>
      </w:pPr>
      <w:r>
        <w:t>p</w:t>
      </w:r>
      <w:r w:rsidR="009469C2" w:rsidRPr="009469C2">
        <w:t>rovides a framework in which referrals / assessments can be made for contextual interventions that, when delivered effectively, can complement work with individuals and families</w:t>
      </w:r>
    </w:p>
    <w:p w14:paraId="7E6A4CEA" w14:textId="5A963B86" w:rsidR="00AB0533" w:rsidRPr="00AC28C7" w:rsidRDefault="00AB0533" w:rsidP="00AB0533">
      <w:pPr>
        <w:pStyle w:val="Heading3"/>
        <w:rPr>
          <w:color w:val="A01E00"/>
        </w:rPr>
      </w:pPr>
      <w:r w:rsidRPr="00AC28C7">
        <w:rPr>
          <w:color w:val="A01E00"/>
        </w:rPr>
        <w:t>Resources:</w:t>
      </w:r>
    </w:p>
    <w:p w14:paraId="6961584E" w14:textId="791BBF30" w:rsidR="00AB0533" w:rsidRDefault="004E26BC" w:rsidP="00AB0533">
      <w:hyperlink r:id="rId12" w:history="1">
        <w:r>
          <w:rPr>
            <w:rStyle w:val="Hyperlink"/>
          </w:rPr>
          <w:t>What is contextual safeguarding - contectualsafeguarding.org.uk</w:t>
        </w:r>
      </w:hyperlink>
    </w:p>
    <w:p w14:paraId="08B24704" w14:textId="761206F4" w:rsidR="00B52D51" w:rsidRDefault="004E26BC" w:rsidP="00AB0533">
      <w:hyperlink r:id="rId13" w:history="1">
        <w:r>
          <w:rPr>
            <w:rStyle w:val="Hyperlink"/>
          </w:rPr>
          <w:t>The principles of contextual safeguarding - contextualsafeguarding.org.uk</w:t>
        </w:r>
      </w:hyperlink>
    </w:p>
    <w:p w14:paraId="6FF2AFC5" w14:textId="1943FBF2" w:rsidR="00B52D51" w:rsidRDefault="004E26BC" w:rsidP="00AB0533">
      <w:hyperlink r:id="rId14" w:history="1">
        <w:r>
          <w:rPr>
            <w:rStyle w:val="Hyperlink"/>
          </w:rPr>
          <w:t>Relationship-based practice and contextual safeguarding - contextualsafeguarding.org.uk</w:t>
        </w:r>
      </w:hyperlink>
    </w:p>
    <w:p w14:paraId="124DACFB" w14:textId="5C143E3E" w:rsidR="00B52D51" w:rsidRDefault="004E26BC" w:rsidP="007806FC">
      <w:pPr>
        <w:spacing w:after="20000"/>
      </w:pPr>
      <w:hyperlink r:id="rId15" w:history="1">
        <w:r>
          <w:rPr>
            <w:rStyle w:val="Hyperlink"/>
          </w:rPr>
          <w:t>Signs of Safety and contextual safeguarding - contextualsafeguarding.org.uk</w:t>
        </w:r>
      </w:hyperlink>
    </w:p>
    <w:p w14:paraId="06AC2BED" w14:textId="71FBD853" w:rsidR="004E26BC" w:rsidRDefault="004E26BC" w:rsidP="004E26BC">
      <w:pPr>
        <w:pStyle w:val="Heading2"/>
      </w:pPr>
      <w:r>
        <w:lastRenderedPageBreak/>
        <w:t>Child</w:t>
      </w:r>
      <w:r w:rsidR="00E24724">
        <w:t xml:space="preserve"> First Practice</w:t>
      </w:r>
    </w:p>
    <w:p w14:paraId="35BDAFD9" w14:textId="592A86C5" w:rsidR="00B30E2E" w:rsidRDefault="00B30E2E" w:rsidP="00B30E2E">
      <w:r>
        <w:t xml:space="preserve">When completing </w:t>
      </w:r>
      <w:r w:rsidR="005F7373">
        <w:t xml:space="preserve">a Safer Me </w:t>
      </w:r>
      <w:r w:rsidR="00165BE4">
        <w:t>Tool</w:t>
      </w:r>
      <w:r w:rsidR="005F7373">
        <w:t>, it is crucial to adhere to the tenants of Child First Practice:</w:t>
      </w:r>
    </w:p>
    <w:tbl>
      <w:tblPr>
        <w:tblStyle w:val="TableGrid"/>
        <w:tblW w:w="0" w:type="auto"/>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ook w:val="04A0" w:firstRow="1" w:lastRow="0" w:firstColumn="1" w:lastColumn="0" w:noHBand="0" w:noVBand="1"/>
      </w:tblPr>
      <w:tblGrid>
        <w:gridCol w:w="2672"/>
        <w:gridCol w:w="6614"/>
      </w:tblGrid>
      <w:tr w:rsidR="005F7373" w14:paraId="1E958072" w14:textId="77777777" w:rsidTr="002E3BF9">
        <w:tc>
          <w:tcPr>
            <w:tcW w:w="2689" w:type="dxa"/>
            <w:shd w:val="clear" w:color="auto" w:fill="548DD4" w:themeFill="text2" w:themeFillTint="99"/>
          </w:tcPr>
          <w:p w14:paraId="44E81A82" w14:textId="03AE1E68" w:rsidR="005F7373" w:rsidRPr="004034F4" w:rsidRDefault="00852C1A" w:rsidP="00B30E2E">
            <w:pPr>
              <w:rPr>
                <w:color w:val="FFFFFF" w:themeColor="background1"/>
              </w:rPr>
            </w:pPr>
            <w:r w:rsidRPr="004034F4">
              <w:rPr>
                <w:color w:val="FFFFFF" w:themeColor="background1"/>
                <w:sz w:val="40"/>
                <w:szCs w:val="40"/>
              </w:rPr>
              <w:t>A</w:t>
            </w:r>
            <w:r w:rsidRPr="004034F4">
              <w:rPr>
                <w:color w:val="FFFFFF" w:themeColor="background1"/>
                <w:sz w:val="28"/>
                <w:szCs w:val="28"/>
              </w:rPr>
              <w:t>s children</w:t>
            </w:r>
          </w:p>
        </w:tc>
        <w:tc>
          <w:tcPr>
            <w:tcW w:w="6707" w:type="dxa"/>
            <w:shd w:val="clear" w:color="auto" w:fill="548DD4" w:themeFill="text2" w:themeFillTint="99"/>
          </w:tcPr>
          <w:p w14:paraId="174DCBF0" w14:textId="713C46C6" w:rsidR="005F7373" w:rsidRPr="004034F4" w:rsidRDefault="00852C1A" w:rsidP="00B30E2E">
            <w:pPr>
              <w:rPr>
                <w:color w:val="FFFFFF" w:themeColor="background1"/>
              </w:rPr>
            </w:pPr>
            <w:r w:rsidRPr="004034F4">
              <w:rPr>
                <w:color w:val="FFFFFF" w:themeColor="background1"/>
              </w:rPr>
              <w:t>Prioritise the best interests of children and recognising their particular needs, capacities, rights, and potential. All work is child</w:t>
            </w:r>
            <w:r w:rsidR="003F5DCC" w:rsidRPr="004034F4">
              <w:rPr>
                <w:color w:val="FFFFFF" w:themeColor="background1"/>
              </w:rPr>
              <w:t xml:space="preserve"> </w:t>
            </w:r>
            <w:r w:rsidRPr="004034F4">
              <w:rPr>
                <w:color w:val="FFFFFF" w:themeColor="background1"/>
              </w:rPr>
              <w:t xml:space="preserve">focused, developmentally informed, </w:t>
            </w:r>
            <w:r w:rsidR="003F5DCC" w:rsidRPr="004034F4">
              <w:rPr>
                <w:color w:val="FFFFFF" w:themeColor="background1"/>
              </w:rPr>
              <w:t>acknowledges structural barriers, and meets responsibilities toward children</w:t>
            </w:r>
          </w:p>
        </w:tc>
      </w:tr>
      <w:tr w:rsidR="005F7373" w14:paraId="23625990" w14:textId="77777777" w:rsidTr="0032133C">
        <w:tc>
          <w:tcPr>
            <w:tcW w:w="2689" w:type="dxa"/>
            <w:shd w:val="clear" w:color="auto" w:fill="FB701B"/>
          </w:tcPr>
          <w:p w14:paraId="686D491D" w14:textId="6B709567" w:rsidR="005F7373" w:rsidRPr="00FB3F56" w:rsidRDefault="00852C1A" w:rsidP="00B30E2E">
            <w:pPr>
              <w:rPr>
                <w:color w:val="FFFFFF" w:themeColor="background1"/>
                <w:sz w:val="28"/>
                <w:szCs w:val="28"/>
              </w:rPr>
            </w:pPr>
            <w:r w:rsidRPr="00FB3F56">
              <w:rPr>
                <w:color w:val="FFFFFF" w:themeColor="background1"/>
                <w:sz w:val="40"/>
                <w:szCs w:val="40"/>
              </w:rPr>
              <w:t>B</w:t>
            </w:r>
            <w:r w:rsidRPr="00FB3F56">
              <w:rPr>
                <w:color w:val="FFFFFF" w:themeColor="background1"/>
                <w:sz w:val="28"/>
                <w:szCs w:val="28"/>
              </w:rPr>
              <w:t>uilding pro-social identity</w:t>
            </w:r>
          </w:p>
        </w:tc>
        <w:tc>
          <w:tcPr>
            <w:tcW w:w="6707" w:type="dxa"/>
            <w:shd w:val="clear" w:color="auto" w:fill="FB701B"/>
          </w:tcPr>
          <w:p w14:paraId="439AC41D" w14:textId="62A19D1C" w:rsidR="005F7373" w:rsidRPr="00FB3F56" w:rsidRDefault="003F5DCC" w:rsidP="00B30E2E">
            <w:pPr>
              <w:rPr>
                <w:color w:val="FFFFFF" w:themeColor="background1"/>
              </w:rPr>
            </w:pPr>
            <w:r w:rsidRPr="00FB3F56">
              <w:rPr>
                <w:color w:val="FFFFFF" w:themeColor="background1"/>
              </w:rPr>
              <w:t xml:space="preserve">Promote children’s individual strengths and capacities to develop their pro-social identity </w:t>
            </w:r>
            <w:r w:rsidR="009D149B" w:rsidRPr="00FB3F56">
              <w:rPr>
                <w:color w:val="FFFFFF" w:themeColor="background1"/>
              </w:rPr>
              <w:t>for sustainable desistance, leading to safer communities and fewer victims. All work is constructive</w:t>
            </w:r>
            <w:r w:rsidR="00EC08AF" w:rsidRPr="00FB3F56">
              <w:rPr>
                <w:color w:val="FFFFFF" w:themeColor="background1"/>
              </w:rPr>
              <w:t xml:space="preserve">, </w:t>
            </w:r>
            <w:r w:rsidR="009D149B" w:rsidRPr="00FB3F56">
              <w:rPr>
                <w:color w:val="FFFFFF" w:themeColor="background1"/>
              </w:rPr>
              <w:t>future focused</w:t>
            </w:r>
            <w:r w:rsidR="00EC08AF" w:rsidRPr="00FB3F56">
              <w:rPr>
                <w:color w:val="FFFFFF" w:themeColor="background1"/>
              </w:rPr>
              <w:t>, and built on supportive relationships that empower children to fulfil their potential and make positive contributions to society</w:t>
            </w:r>
          </w:p>
        </w:tc>
      </w:tr>
      <w:tr w:rsidR="005F7373" w14:paraId="143AA8CE" w14:textId="77777777" w:rsidTr="0032133C">
        <w:tc>
          <w:tcPr>
            <w:tcW w:w="2689" w:type="dxa"/>
            <w:shd w:val="clear" w:color="auto" w:fill="904DAD"/>
          </w:tcPr>
          <w:p w14:paraId="0F12B8AA" w14:textId="7B82F971" w:rsidR="005F7373" w:rsidRPr="00FB3F56" w:rsidRDefault="00852C1A" w:rsidP="00B30E2E">
            <w:pPr>
              <w:rPr>
                <w:color w:val="FFFFFF" w:themeColor="background1"/>
                <w:sz w:val="28"/>
                <w:szCs w:val="28"/>
              </w:rPr>
            </w:pPr>
            <w:r w:rsidRPr="00FB3F56">
              <w:rPr>
                <w:color w:val="FFFFFF" w:themeColor="background1"/>
                <w:sz w:val="40"/>
                <w:szCs w:val="40"/>
              </w:rPr>
              <w:t>C</w:t>
            </w:r>
            <w:r w:rsidRPr="00FB3F56">
              <w:rPr>
                <w:color w:val="FFFFFF" w:themeColor="background1"/>
                <w:sz w:val="28"/>
                <w:szCs w:val="28"/>
              </w:rPr>
              <w:t>ollaborating with children</w:t>
            </w:r>
          </w:p>
        </w:tc>
        <w:tc>
          <w:tcPr>
            <w:tcW w:w="6707" w:type="dxa"/>
            <w:shd w:val="clear" w:color="auto" w:fill="904DAD"/>
          </w:tcPr>
          <w:p w14:paraId="5C4312F2" w14:textId="6BDA0345" w:rsidR="005F7373" w:rsidRPr="00FB3F56" w:rsidRDefault="00301F23" w:rsidP="00B30E2E">
            <w:pPr>
              <w:rPr>
                <w:color w:val="FFFFFF" w:themeColor="background1"/>
              </w:rPr>
            </w:pPr>
            <w:r w:rsidRPr="00FB3F56">
              <w:rPr>
                <w:color w:val="FFFFFF" w:themeColor="background1"/>
              </w:rPr>
              <w:t>Encourage children’s active participation, engagement, and wider social inclusion. All work is a meaningful collaboration with children and their carers</w:t>
            </w:r>
          </w:p>
        </w:tc>
      </w:tr>
      <w:tr w:rsidR="005F7373" w14:paraId="0CA0AD36" w14:textId="77777777" w:rsidTr="0032133C">
        <w:tc>
          <w:tcPr>
            <w:tcW w:w="2689" w:type="dxa"/>
            <w:shd w:val="clear" w:color="auto" w:fill="009193"/>
          </w:tcPr>
          <w:p w14:paraId="296AA6FA" w14:textId="792DB520" w:rsidR="005F7373" w:rsidRPr="00FB3F56" w:rsidRDefault="00852C1A" w:rsidP="00B30E2E">
            <w:pPr>
              <w:rPr>
                <w:color w:val="FFFFFF" w:themeColor="background1"/>
                <w:sz w:val="28"/>
                <w:szCs w:val="28"/>
              </w:rPr>
            </w:pPr>
            <w:r w:rsidRPr="00FB3F56">
              <w:rPr>
                <w:color w:val="FFFFFF" w:themeColor="background1"/>
                <w:sz w:val="40"/>
                <w:szCs w:val="40"/>
              </w:rPr>
              <w:t>D</w:t>
            </w:r>
            <w:r w:rsidRPr="00FB3F56">
              <w:rPr>
                <w:color w:val="FFFFFF" w:themeColor="background1"/>
                <w:sz w:val="28"/>
                <w:szCs w:val="28"/>
              </w:rPr>
              <w:t>iverting from stigma</w:t>
            </w:r>
          </w:p>
        </w:tc>
        <w:tc>
          <w:tcPr>
            <w:tcW w:w="6707" w:type="dxa"/>
            <w:shd w:val="clear" w:color="auto" w:fill="009193"/>
          </w:tcPr>
          <w:p w14:paraId="7B948AE0" w14:textId="74EB9311" w:rsidR="005F7373" w:rsidRPr="00FB3F56" w:rsidRDefault="00301F23" w:rsidP="00B30E2E">
            <w:pPr>
              <w:rPr>
                <w:color w:val="FFFFFF" w:themeColor="background1"/>
              </w:rPr>
            </w:pPr>
            <w:r w:rsidRPr="00FB3F56">
              <w:rPr>
                <w:color w:val="FFFFFF" w:themeColor="background1"/>
              </w:rPr>
              <w:t>Promote a childhood removed from the justice system</w:t>
            </w:r>
            <w:r w:rsidR="00800CDD" w:rsidRPr="00FB3F56">
              <w:rPr>
                <w:color w:val="FFFFFF" w:themeColor="background1"/>
              </w:rPr>
              <w:t xml:space="preserve"> using pre-emptive prevention, diversion, and minimal intervention. All work minimised criminogenic stigma from contact with the system</w:t>
            </w:r>
          </w:p>
        </w:tc>
      </w:tr>
    </w:tbl>
    <w:p w14:paraId="5CA44C97" w14:textId="77777777" w:rsidR="005F7373" w:rsidRPr="00B30E2E" w:rsidRDefault="005F7373" w:rsidP="00B30E2E"/>
    <w:p w14:paraId="69360341" w14:textId="23D83856" w:rsidR="00D4609D" w:rsidRPr="00AC28C7" w:rsidRDefault="00D5766B" w:rsidP="00D4609D">
      <w:pPr>
        <w:pStyle w:val="Heading2"/>
        <w:rPr>
          <w:color w:val="A01E00"/>
        </w:rPr>
      </w:pPr>
      <w:r w:rsidRPr="00AC28C7">
        <w:rPr>
          <w:color w:val="A01E00"/>
        </w:rPr>
        <w:t xml:space="preserve">Guidance to completing a Safer Me </w:t>
      </w:r>
      <w:r w:rsidR="00165BE4">
        <w:rPr>
          <w:color w:val="A01E00"/>
        </w:rPr>
        <w:t>Tool</w:t>
      </w:r>
    </w:p>
    <w:p w14:paraId="6727E524" w14:textId="506E2F55" w:rsidR="00E67FA9" w:rsidRPr="00AC28C7" w:rsidRDefault="00E67FA9" w:rsidP="00E67FA9">
      <w:pPr>
        <w:pStyle w:val="Heading3"/>
        <w:rPr>
          <w:color w:val="A01E00"/>
        </w:rPr>
      </w:pPr>
      <w:r w:rsidRPr="00AC28C7">
        <w:rPr>
          <w:color w:val="A01E00"/>
        </w:rPr>
        <w:t>Reporting suspected or immediate harm</w:t>
      </w:r>
    </w:p>
    <w:p w14:paraId="4767FFCD" w14:textId="3A7FEE78" w:rsidR="00B03A9F" w:rsidRDefault="00D4609D" w:rsidP="00F36B67">
      <w:pPr>
        <w:spacing w:after="240"/>
        <w:rPr>
          <w:b/>
        </w:rPr>
      </w:pPr>
      <w:r>
        <w:rPr>
          <w:b/>
        </w:rPr>
        <w:t>If you are worried about a child who is experiencing harm outside the family home</w:t>
      </w:r>
      <w:r w:rsidR="00656BD8">
        <w:rPr>
          <w:b/>
        </w:rPr>
        <w:t>:</w:t>
      </w:r>
    </w:p>
    <w:p w14:paraId="0CADD6C7" w14:textId="77F37E05" w:rsidR="00B03A9F" w:rsidRDefault="00656BD8" w:rsidP="00F36B67">
      <w:pPr>
        <w:spacing w:after="240"/>
        <w:rPr>
          <w:b/>
        </w:rPr>
      </w:pPr>
      <w:r>
        <w:rPr>
          <w:b/>
        </w:rPr>
        <w:t xml:space="preserve">Ring the police on 999 if the child is in immediate danger and 101 if you suspect </w:t>
      </w:r>
      <w:r w:rsidR="004708C1">
        <w:rPr>
          <w:b/>
        </w:rPr>
        <w:t>or are aware of a crime.</w:t>
      </w:r>
    </w:p>
    <w:p w14:paraId="6B3F3C53" w14:textId="29DDB04D" w:rsidR="00564C7A" w:rsidRDefault="00564C7A" w:rsidP="00F36B67">
      <w:pPr>
        <w:spacing w:after="240"/>
        <w:rPr>
          <w:b/>
        </w:rPr>
      </w:pPr>
      <w:r>
        <w:rPr>
          <w:b/>
        </w:rPr>
        <w:t xml:space="preserve">Avon and Somerset Police </w:t>
      </w:r>
      <w:r w:rsidR="004B114E">
        <w:rPr>
          <w:b/>
        </w:rPr>
        <w:t xml:space="preserve">operate an online form </w:t>
      </w:r>
      <w:r w:rsidR="00510462">
        <w:rPr>
          <w:b/>
        </w:rPr>
        <w:t xml:space="preserve">for professionals to </w:t>
      </w:r>
      <w:r w:rsidR="00617BB7">
        <w:rPr>
          <w:b/>
        </w:rPr>
        <w:t xml:space="preserve">provide information about a suspected vulnerable or exploited person. </w:t>
      </w:r>
      <w:hyperlink r:id="rId16" w:history="1">
        <w:r w:rsidR="00617BB7" w:rsidRPr="00617BB7">
          <w:rPr>
            <w:rStyle w:val="Hyperlink"/>
            <w:b/>
          </w:rPr>
          <w:t>Access the form on the Avon and Somerset website</w:t>
        </w:r>
      </w:hyperlink>
      <w:r w:rsidR="00617BB7">
        <w:rPr>
          <w:b/>
        </w:rPr>
        <w:t>.</w:t>
      </w:r>
    </w:p>
    <w:p w14:paraId="3CED03EA" w14:textId="4E5AF470" w:rsidR="00D625E0" w:rsidRPr="00D625E0" w:rsidRDefault="00D625E0" w:rsidP="00D625E0">
      <w:pPr>
        <w:spacing w:after="240"/>
        <w:rPr>
          <w:b/>
          <w:bCs/>
        </w:rPr>
      </w:pPr>
      <w:r w:rsidRPr="00D625E0">
        <w:rPr>
          <w:b/>
          <w:lang w:val="en"/>
        </w:rPr>
        <w:t xml:space="preserve">The Safer Me </w:t>
      </w:r>
      <w:r w:rsidR="00165BE4">
        <w:rPr>
          <w:b/>
          <w:lang w:val="en"/>
        </w:rPr>
        <w:t>Tool</w:t>
      </w:r>
      <w:r w:rsidRPr="00D625E0">
        <w:rPr>
          <w:b/>
          <w:lang w:val="en"/>
        </w:rPr>
        <w:t xml:space="preserve"> is not </w:t>
      </w:r>
      <w:r w:rsidRPr="00D625E0">
        <w:rPr>
          <w:b/>
          <w:bCs/>
        </w:rPr>
        <w:t>an emergency response mechanism and does not replace existing policy and procedures for child protection concerns or individual case planning where is concern of harm within the home:</w:t>
      </w:r>
    </w:p>
    <w:p w14:paraId="685DEA1F" w14:textId="0EEE8D14" w:rsidR="00C41F29" w:rsidRDefault="00C41F29" w:rsidP="00D625E0">
      <w:pPr>
        <w:spacing w:after="240"/>
        <w:rPr>
          <w:b/>
        </w:rPr>
      </w:pPr>
      <w:hyperlink r:id="rId17" w:history="1">
        <w:r w:rsidRPr="009F1D6E">
          <w:rPr>
            <w:rStyle w:val="Hyperlink"/>
            <w:b/>
          </w:rPr>
          <w:t>https://swcpp-northsomerset.trixonline.co.uk/</w:t>
        </w:r>
      </w:hyperlink>
    </w:p>
    <w:p w14:paraId="5A177975" w14:textId="2F5FC884" w:rsidR="006C173E" w:rsidRPr="006C173E" w:rsidRDefault="006C173E" w:rsidP="006C173E">
      <w:pPr>
        <w:spacing w:after="240"/>
        <w:rPr>
          <w:b/>
        </w:rPr>
      </w:pPr>
      <w:r w:rsidRPr="006C173E">
        <w:rPr>
          <w:b/>
        </w:rPr>
        <w:t>To make a request for support for either Family Wellbeing/Early Help (Intensive/Targeted Need) and Children’s Social Care</w:t>
      </w:r>
      <w:r>
        <w:rPr>
          <w:b/>
        </w:rPr>
        <w:t>, contact the Front Door</w:t>
      </w:r>
      <w:r w:rsidRPr="006C173E">
        <w:rPr>
          <w:b/>
        </w:rPr>
        <w:t xml:space="preserve">:  </w:t>
      </w:r>
    </w:p>
    <w:p w14:paraId="293E3E30" w14:textId="77777777" w:rsidR="006C173E" w:rsidRDefault="006C173E" w:rsidP="00D625E0">
      <w:pPr>
        <w:spacing w:after="240"/>
        <w:rPr>
          <w:b/>
        </w:rPr>
      </w:pPr>
    </w:p>
    <w:p w14:paraId="773B391C" w14:textId="77777777" w:rsidR="00B61BCF" w:rsidRPr="006C173E" w:rsidRDefault="00B61BCF" w:rsidP="006C173E">
      <w:pPr>
        <w:pStyle w:val="ListParagraph"/>
        <w:numPr>
          <w:ilvl w:val="0"/>
          <w:numId w:val="21"/>
        </w:numPr>
        <w:spacing w:after="240"/>
        <w:rPr>
          <w:b/>
        </w:rPr>
      </w:pPr>
      <w:r w:rsidRPr="006C173E">
        <w:rPr>
          <w:b/>
        </w:rPr>
        <w:lastRenderedPageBreak/>
        <w:t xml:space="preserve">8.45am to 5pm Monday to Thursday, 8.45am to 4:30pm Friday - 01275 888808 </w:t>
      </w:r>
    </w:p>
    <w:p w14:paraId="44DBA114" w14:textId="5A1634EA" w:rsidR="00D625E0" w:rsidRPr="006C173E" w:rsidRDefault="00B61BCF" w:rsidP="00D625E0">
      <w:pPr>
        <w:pStyle w:val="ListParagraph"/>
        <w:numPr>
          <w:ilvl w:val="0"/>
          <w:numId w:val="21"/>
        </w:numPr>
        <w:spacing w:after="240"/>
        <w:rPr>
          <w:b/>
        </w:rPr>
      </w:pPr>
      <w:r w:rsidRPr="006C173E">
        <w:rPr>
          <w:b/>
        </w:rPr>
        <w:t xml:space="preserve">Out of Hours (Emergency Duty Team) - Monday to Thursday 5pm – 8:45am; Friday 4.30pm – Monday 8:45am and Bank Holidays - 01454 615165 </w:t>
      </w:r>
    </w:p>
    <w:p w14:paraId="71B8FD7A" w14:textId="355A8A5D" w:rsidR="00D625E0" w:rsidRPr="00D625E0" w:rsidRDefault="00D625E0" w:rsidP="00D625E0">
      <w:pPr>
        <w:spacing w:after="240"/>
        <w:rPr>
          <w:b/>
        </w:rPr>
      </w:pPr>
      <w:r w:rsidRPr="00D625E0">
        <w:rPr>
          <w:b/>
        </w:rPr>
        <w:t>If you are concerned that the child has been trafficked, you need to report to the National Referral Mechanism:</w:t>
      </w:r>
      <w:r w:rsidR="006C173E">
        <w:rPr>
          <w:b/>
        </w:rPr>
        <w:t xml:space="preserve"> </w:t>
      </w:r>
      <w:hyperlink r:id="rId18" w:history="1">
        <w:r w:rsidR="0096668A" w:rsidRPr="00D625E0">
          <w:rPr>
            <w:rStyle w:val="Hyperlink"/>
            <w:b/>
          </w:rPr>
          <w:t>https://www.modernslavery.gov.uk/start</w:t>
        </w:r>
      </w:hyperlink>
      <w:r w:rsidRPr="00D625E0">
        <w:rPr>
          <w:b/>
        </w:rPr>
        <w:t xml:space="preserve"> or email them at </w:t>
      </w:r>
      <w:hyperlink r:id="rId19" w:history="1">
        <w:r w:rsidRPr="00D625E0">
          <w:rPr>
            <w:rStyle w:val="Hyperlink"/>
            <w:b/>
          </w:rPr>
          <w:t>nationalreferralmechanism@homeoffice.gov.uk</w:t>
        </w:r>
      </w:hyperlink>
    </w:p>
    <w:p w14:paraId="373BF5C6" w14:textId="661B23A9" w:rsidR="00D625E0" w:rsidRPr="00D625E0" w:rsidRDefault="00D625E0" w:rsidP="00D625E0">
      <w:pPr>
        <w:spacing w:after="240"/>
        <w:rPr>
          <w:b/>
          <w:u w:val="single"/>
        </w:rPr>
      </w:pPr>
      <w:hyperlink r:id="rId20" w:history="1">
        <w:r w:rsidRPr="00D625E0">
          <w:rPr>
            <w:rStyle w:val="Hyperlink"/>
            <w:b/>
          </w:rPr>
          <w:t>https://www.gov.uk/government/publications/human-trafficking-victims-referral-and-assessment-forms</w:t>
        </w:r>
      </w:hyperlink>
    </w:p>
    <w:p w14:paraId="7BC48346" w14:textId="2F90D13B" w:rsidR="00D625E0" w:rsidRPr="00CC30AF" w:rsidRDefault="00D625E0" w:rsidP="00F36B67">
      <w:pPr>
        <w:spacing w:after="240"/>
        <w:rPr>
          <w:b/>
        </w:rPr>
      </w:pPr>
      <w:r w:rsidRPr="00D625E0">
        <w:rPr>
          <w:b/>
        </w:rPr>
        <w:t xml:space="preserve">If you have concerns over the radicalisation of a child for the purposes of extremism please follow the link: </w:t>
      </w:r>
      <w:hyperlink r:id="rId21" w:history="1">
        <w:r w:rsidRPr="00D625E0">
          <w:rPr>
            <w:rStyle w:val="Hyperlink"/>
            <w:b/>
          </w:rPr>
          <w:t>https://www.preventingexploitationtoolkit.org.uk/identifying-exploitation/radicalisation/</w:t>
        </w:r>
      </w:hyperlink>
      <w:r w:rsidRPr="00D625E0">
        <w:rPr>
          <w:b/>
        </w:rPr>
        <w:t xml:space="preserve"> to access the Prevent Channel Panel.</w:t>
      </w:r>
    </w:p>
    <w:p w14:paraId="1C76E842" w14:textId="05731A27" w:rsidR="00030929" w:rsidRPr="00AC28C7" w:rsidRDefault="00030929" w:rsidP="00030929">
      <w:pPr>
        <w:pStyle w:val="Heading3"/>
        <w:rPr>
          <w:color w:val="A01E00"/>
        </w:rPr>
      </w:pPr>
      <w:r w:rsidRPr="00AC28C7">
        <w:rPr>
          <w:color w:val="A01E00"/>
        </w:rPr>
        <w:t>Information sharing</w:t>
      </w:r>
    </w:p>
    <w:p w14:paraId="33672DE1" w14:textId="4ADDEFD4" w:rsidR="008D06DF" w:rsidRPr="008D06DF" w:rsidRDefault="008D06DF" w:rsidP="000220C2">
      <w:pPr>
        <w:spacing w:after="240"/>
      </w:pPr>
      <w:r w:rsidRPr="008D06DF">
        <w:t>Sharing information is vital for safeguarding and promoting the welfare of children. It is essential for ensuring effective and efficient services are coordinated around the needs of children, and their family or community. Information can be recorded where it is necessary for the local authority to undertake further enquiries/assessment in order to promote the well-being and safety of a child.</w:t>
      </w:r>
    </w:p>
    <w:p w14:paraId="7BE6AE71" w14:textId="2127CBE2" w:rsidR="008D06DF" w:rsidRPr="008D06DF" w:rsidRDefault="008D06DF" w:rsidP="000220C2">
      <w:pPr>
        <w:spacing w:after="240"/>
        <w:rPr>
          <w:lang w:val="en-US"/>
        </w:rPr>
      </w:pPr>
      <w:r w:rsidRPr="008D06DF">
        <w:rPr>
          <w:lang w:val="en-US"/>
        </w:rPr>
        <w:t>In North Somerset, we encourage a culture where information is shared with confidence as part of routine service delivery on community support and agree that:</w:t>
      </w:r>
    </w:p>
    <w:p w14:paraId="5BBF0D20" w14:textId="5B552356" w:rsidR="008D06DF" w:rsidRPr="008D06DF" w:rsidRDefault="008D06DF" w:rsidP="008D06DF">
      <w:pPr>
        <w:rPr>
          <w:i/>
        </w:rPr>
      </w:pPr>
      <w:r w:rsidRPr="008D06DF">
        <w:rPr>
          <w:b/>
          <w:i/>
        </w:rPr>
        <w:t>‘</w:t>
      </w:r>
      <w:r w:rsidR="000220C2" w:rsidRPr="000220C2">
        <w:rPr>
          <w:i/>
        </w:rPr>
        <w:t>Fears about sharing information must not be allowed to stand in the way of safeguarding and promoting the welfare of children</w:t>
      </w:r>
      <w:r w:rsidRPr="008D06DF">
        <w:rPr>
          <w:i/>
        </w:rPr>
        <w:t>.’</w:t>
      </w:r>
    </w:p>
    <w:p w14:paraId="595A78FC" w14:textId="2D02D623" w:rsidR="008D06DF" w:rsidRPr="008D06DF" w:rsidRDefault="008801D2" w:rsidP="008801D2">
      <w:pPr>
        <w:spacing w:after="240"/>
        <w:rPr>
          <w:lang w:val="en-US"/>
        </w:rPr>
      </w:pPr>
      <w:r>
        <w:rPr>
          <w:lang w:val="en-US"/>
        </w:rPr>
        <w:t>(</w:t>
      </w:r>
      <w:r w:rsidR="008D06DF" w:rsidRPr="008D06DF">
        <w:rPr>
          <w:lang w:val="en-US"/>
        </w:rPr>
        <w:t>Working Together to Safeguard Children</w:t>
      </w:r>
      <w:r>
        <w:rPr>
          <w:lang w:val="en-US"/>
        </w:rPr>
        <w:t>,</w:t>
      </w:r>
      <w:r w:rsidR="008D06DF" w:rsidRPr="008D06DF">
        <w:rPr>
          <w:lang w:val="en-US"/>
        </w:rPr>
        <w:t xml:space="preserve"> </w:t>
      </w:r>
      <w:r>
        <w:rPr>
          <w:lang w:val="en-US"/>
        </w:rPr>
        <w:t>2023)</w:t>
      </w:r>
    </w:p>
    <w:p w14:paraId="0C63D1E0" w14:textId="49478AD8" w:rsidR="008D06DF" w:rsidRPr="008D06DF" w:rsidRDefault="008D06DF" w:rsidP="008801D2">
      <w:pPr>
        <w:spacing w:after="240"/>
        <w:rPr>
          <w:u w:val="single"/>
        </w:rPr>
      </w:pPr>
      <w:r w:rsidRPr="008D06DF">
        <w:t>All information sharing needs to be managed in ways which respect a person’s right to privacy and confidentiality and must be carried out in compliance with the Data Protection Act 1998</w:t>
      </w:r>
      <w:r w:rsidR="004F5D10">
        <w:t xml:space="preserve"> and </w:t>
      </w:r>
      <w:r w:rsidRPr="008D06DF">
        <w:t>the Human Rights Act 1998</w:t>
      </w:r>
      <w:r w:rsidR="004F5D10">
        <w:t>.</w:t>
      </w:r>
    </w:p>
    <w:p w14:paraId="20BC4EF1" w14:textId="12255EBA" w:rsidR="004B114E" w:rsidRPr="00AC28C7" w:rsidRDefault="00E67FA9" w:rsidP="00E67FA9">
      <w:pPr>
        <w:pStyle w:val="Heading3"/>
        <w:rPr>
          <w:color w:val="A01E00"/>
        </w:rPr>
      </w:pPr>
      <w:r w:rsidRPr="00AC28C7">
        <w:rPr>
          <w:color w:val="A01E00"/>
        </w:rPr>
        <w:t xml:space="preserve">Completing the Safer Me </w:t>
      </w:r>
      <w:r w:rsidR="00165BE4">
        <w:rPr>
          <w:color w:val="A01E00"/>
        </w:rPr>
        <w:t>Tool</w:t>
      </w:r>
      <w:r w:rsidRPr="00AC28C7">
        <w:rPr>
          <w:color w:val="A01E00"/>
        </w:rPr>
        <w:t xml:space="preserve"> form</w:t>
      </w:r>
    </w:p>
    <w:p w14:paraId="2618CDE2" w14:textId="782F5DF3" w:rsidR="00452814" w:rsidRPr="008F0EC7" w:rsidRDefault="008F0EC7" w:rsidP="008F0EC7">
      <w:pPr>
        <w:rPr>
          <w:b/>
          <w:bCs/>
        </w:rPr>
      </w:pPr>
      <w:r>
        <w:rPr>
          <w:b/>
          <w:bCs/>
        </w:rPr>
        <w:t xml:space="preserve">Please complete any of the 4 relevant sections in this </w:t>
      </w:r>
      <w:r w:rsidR="00165BE4">
        <w:rPr>
          <w:b/>
          <w:bCs/>
        </w:rPr>
        <w:t>tool</w:t>
      </w:r>
      <w:r>
        <w:rPr>
          <w:b/>
          <w:bCs/>
        </w:rPr>
        <w:t xml:space="preserve">. You may have </w:t>
      </w:r>
      <w:r w:rsidR="0006311B">
        <w:rPr>
          <w:b/>
          <w:bCs/>
        </w:rPr>
        <w:t xml:space="preserve">concerns about all or some of the </w:t>
      </w:r>
      <w:r w:rsidR="00452814">
        <w:rPr>
          <w:b/>
          <w:bCs/>
        </w:rPr>
        <w:t>following areas:</w:t>
      </w:r>
    </w:p>
    <w:p w14:paraId="3CFC22B5" w14:textId="6BF27CEC" w:rsidR="004E53AF" w:rsidRPr="00452814" w:rsidRDefault="004E53AF" w:rsidP="00452814">
      <w:pPr>
        <w:pStyle w:val="ListParagraph"/>
        <w:numPr>
          <w:ilvl w:val="0"/>
          <w:numId w:val="23"/>
        </w:numPr>
      </w:pPr>
      <w:r w:rsidRPr="00452814">
        <w:t xml:space="preserve">Worried about </w:t>
      </w:r>
      <w:r w:rsidR="00452814">
        <w:t xml:space="preserve">an </w:t>
      </w:r>
      <w:r w:rsidRPr="00452814">
        <w:t xml:space="preserve">individual child – </w:t>
      </w:r>
      <w:r w:rsidR="00452814">
        <w:t>S</w:t>
      </w:r>
      <w:r w:rsidRPr="00452814">
        <w:t>ection 1</w:t>
      </w:r>
    </w:p>
    <w:p w14:paraId="00348810" w14:textId="72D0CFB7" w:rsidR="004E53AF" w:rsidRPr="00452814" w:rsidRDefault="004E53AF" w:rsidP="00452814">
      <w:pPr>
        <w:pStyle w:val="ListParagraph"/>
        <w:numPr>
          <w:ilvl w:val="0"/>
          <w:numId w:val="23"/>
        </w:numPr>
      </w:pPr>
      <w:r w:rsidRPr="00452814">
        <w:t xml:space="preserve">Worried about a peer group of concern – </w:t>
      </w:r>
      <w:r w:rsidR="00452814">
        <w:t>S</w:t>
      </w:r>
      <w:r w:rsidRPr="00452814">
        <w:t>ection 2</w:t>
      </w:r>
    </w:p>
    <w:p w14:paraId="4B3447DC" w14:textId="66047271" w:rsidR="004E53AF" w:rsidRPr="00452814" w:rsidRDefault="008E3B20" w:rsidP="00452814">
      <w:pPr>
        <w:pStyle w:val="ListParagraph"/>
        <w:numPr>
          <w:ilvl w:val="0"/>
          <w:numId w:val="23"/>
        </w:numPr>
        <w:spacing w:after="240"/>
      </w:pPr>
      <w:r w:rsidRPr="00452814">
        <w:t xml:space="preserve">Worried about a location/context including schools and education environments – </w:t>
      </w:r>
      <w:r w:rsidR="00452814">
        <w:t>S</w:t>
      </w:r>
      <w:r w:rsidRPr="00452814">
        <w:t>ection 3</w:t>
      </w:r>
    </w:p>
    <w:p w14:paraId="0C84831E" w14:textId="7BCD43C5" w:rsidR="0004540D" w:rsidRPr="0004540D" w:rsidRDefault="0004540D" w:rsidP="00F36B67">
      <w:pPr>
        <w:spacing w:after="240"/>
        <w:rPr>
          <w:b/>
        </w:rPr>
      </w:pPr>
      <w:r w:rsidRPr="0004540D">
        <w:rPr>
          <w:b/>
        </w:rPr>
        <w:lastRenderedPageBreak/>
        <w:t xml:space="preserve">Only complete this referral if you are acting in a professional capacity. This form is not for members of the public to complete. </w:t>
      </w:r>
    </w:p>
    <w:p w14:paraId="4E83572D" w14:textId="7245504B" w:rsidR="0004540D" w:rsidRPr="0004540D" w:rsidRDefault="0004540D" w:rsidP="00F36B67">
      <w:pPr>
        <w:spacing w:after="240"/>
        <w:rPr>
          <w:b/>
        </w:rPr>
      </w:pPr>
      <w:r w:rsidRPr="0004540D">
        <w:rPr>
          <w:b/>
        </w:rPr>
        <w:t xml:space="preserve">If you are a member of the public, please contact MASH by telephone </w:t>
      </w:r>
      <w:r w:rsidRPr="00165BE4">
        <w:rPr>
          <w:b/>
        </w:rPr>
        <w:t xml:space="preserve">on </w:t>
      </w:r>
      <w:r w:rsidR="0096668A" w:rsidRPr="00165BE4">
        <w:rPr>
          <w:b/>
        </w:rPr>
        <w:t>01275 888808</w:t>
      </w:r>
    </w:p>
    <w:p w14:paraId="5FE00150" w14:textId="75703551" w:rsidR="0004540D" w:rsidRPr="0004540D" w:rsidRDefault="0004540D" w:rsidP="00F36B67">
      <w:pPr>
        <w:spacing w:after="240"/>
        <w:rPr>
          <w:bCs/>
        </w:rPr>
      </w:pPr>
      <w:r w:rsidRPr="0004540D">
        <w:t xml:space="preserve">This </w:t>
      </w:r>
      <w:r w:rsidR="00165BE4">
        <w:t>tool</w:t>
      </w:r>
      <w:r w:rsidRPr="0004540D">
        <w:t xml:space="preserve"> should be completed </w:t>
      </w:r>
      <w:r w:rsidRPr="0004540D">
        <w:rPr>
          <w:bCs/>
        </w:rPr>
        <w:t xml:space="preserve">when there are threats to a child’s safety from outside their family home in the form of a peer group context, neighbourhood, location or school and/or person of concern (any age). </w:t>
      </w:r>
      <w:r w:rsidRPr="0004540D">
        <w:rPr>
          <w:lang w:val="en-US"/>
        </w:rPr>
        <w:t xml:space="preserve">Children who may be alleged perpetrators should also have a Safer Me </w:t>
      </w:r>
      <w:r w:rsidR="00165BE4">
        <w:rPr>
          <w:lang w:val="en-US"/>
        </w:rPr>
        <w:t>Tool</w:t>
      </w:r>
      <w:r w:rsidRPr="0004540D">
        <w:rPr>
          <w:lang w:val="en-US"/>
        </w:rPr>
        <w:t xml:space="preserve"> to understand the impact of contextual issues on their safety and welfare</w:t>
      </w:r>
      <w:r w:rsidRPr="0004540D">
        <w:rPr>
          <w:bCs/>
        </w:rPr>
        <w:t xml:space="preserve">. The child should be between the ages of 10-18 (unless they are a Care Leaver, in which case they can be included up to the age of 25 with consent). If the child is under 10, please discuss with your Safeguarding Lead and consider an enquiry into the MASH.  Any professional can complete the </w:t>
      </w:r>
      <w:r w:rsidR="00165BE4">
        <w:rPr>
          <w:bCs/>
        </w:rPr>
        <w:t>tool</w:t>
      </w:r>
      <w:r w:rsidRPr="0004540D">
        <w:rPr>
          <w:bCs/>
        </w:rPr>
        <w:t xml:space="preserve">. </w:t>
      </w:r>
    </w:p>
    <w:p w14:paraId="0D850954" w14:textId="45574A60" w:rsidR="0004540D" w:rsidRPr="0004540D" w:rsidRDefault="0004540D" w:rsidP="00F36B67">
      <w:pPr>
        <w:spacing w:after="240"/>
        <w:rPr>
          <w:bCs/>
        </w:rPr>
      </w:pPr>
      <w:r w:rsidRPr="0004540D">
        <w:t xml:space="preserve">Parents, families and children are central and not a passive recipient of each stage of the Safer Me </w:t>
      </w:r>
      <w:r w:rsidR="00165BE4">
        <w:t>Tool</w:t>
      </w:r>
      <w:r w:rsidRPr="0004540D">
        <w:t xml:space="preserve"> and it should strongly reflect the views and voice of the child and their parents/carers (verbatim if possible), where it is safe and appropriate to do so, including an account of how they see the world, their own life and what they believe would make them feel or be safe/r. It should therefore be completed with the child/ren and their carer/ parents and </w:t>
      </w:r>
      <w:r w:rsidRPr="0004540D">
        <w:rPr>
          <w:b/>
        </w:rPr>
        <w:t>include the views of other professionals</w:t>
      </w:r>
      <w:r w:rsidRPr="0004540D">
        <w:t xml:space="preserve"> involved with the family.</w:t>
      </w:r>
    </w:p>
    <w:p w14:paraId="37761270" w14:textId="15E13E05" w:rsidR="0004540D" w:rsidRPr="0004540D" w:rsidRDefault="0004540D" w:rsidP="00F36B67">
      <w:pPr>
        <w:spacing w:after="240"/>
      </w:pPr>
      <w:r w:rsidRPr="0004540D">
        <w:t xml:space="preserve">The </w:t>
      </w:r>
      <w:r w:rsidR="00165BE4">
        <w:t>tool</w:t>
      </w:r>
      <w:r w:rsidRPr="0004540D">
        <w:t xml:space="preserve"> guides the assessor through the identification of risks, vulnerabilities, behaviours, environment, relevant concerns and indicators, as well as protective factors present in a child and peer groups who might be at risk or experiencing harm outside the family home. It will inform which pathway/ action may be required. However, professionals also need to exercise professional judgement and curiosity.</w:t>
      </w:r>
    </w:p>
    <w:p w14:paraId="50A2D0CF" w14:textId="2B64249F" w:rsidR="00D5766B" w:rsidRPr="00AC28C7" w:rsidRDefault="00D5766B" w:rsidP="00D5766B">
      <w:pPr>
        <w:pStyle w:val="Heading2"/>
        <w:rPr>
          <w:color w:val="A01E00"/>
        </w:rPr>
      </w:pPr>
      <w:r w:rsidRPr="00AC28C7">
        <w:rPr>
          <w:color w:val="A01E00"/>
        </w:rPr>
        <w:t xml:space="preserve">Safer Me </w:t>
      </w:r>
      <w:r w:rsidR="00165BE4">
        <w:rPr>
          <w:color w:val="A01E00"/>
        </w:rPr>
        <w:t>Tool</w:t>
      </w:r>
      <w:r w:rsidRPr="00AC28C7">
        <w:rPr>
          <w:color w:val="A01E00"/>
        </w:rPr>
        <w:t xml:space="preserve"> Form</w:t>
      </w:r>
    </w:p>
    <w:p w14:paraId="04EDE1DC" w14:textId="454D8322" w:rsidR="008D06DF" w:rsidRPr="00AC28C7" w:rsidRDefault="008D06DF" w:rsidP="008D06DF">
      <w:pPr>
        <w:pStyle w:val="Heading3"/>
        <w:rPr>
          <w:color w:val="A01E00"/>
        </w:rPr>
      </w:pPr>
      <w:r w:rsidRPr="00AC28C7">
        <w:rPr>
          <w:color w:val="A01E00"/>
        </w:rPr>
        <w:t xml:space="preserve">Details of the person completing the </w:t>
      </w:r>
      <w:r w:rsidR="00165BE4">
        <w:rPr>
          <w:color w:val="A01E00"/>
        </w:rPr>
        <w:t>tool</w:t>
      </w:r>
    </w:p>
    <w:tbl>
      <w:tblPr>
        <w:tblStyle w:val="TableGrid"/>
        <w:tblW w:w="5000" w:type="pct"/>
        <w:jc w:val="center"/>
        <w:tblLook w:val="04A0" w:firstRow="1" w:lastRow="0" w:firstColumn="1" w:lastColumn="0" w:noHBand="0" w:noVBand="1"/>
      </w:tblPr>
      <w:tblGrid>
        <w:gridCol w:w="4420"/>
        <w:gridCol w:w="4976"/>
      </w:tblGrid>
      <w:tr w:rsidR="00FE4BA3" w:rsidRPr="00FE4BA3" w14:paraId="2B8C5B22" w14:textId="77777777" w:rsidTr="0032133C">
        <w:trPr>
          <w:trHeight w:val="385"/>
          <w:jc w:val="center"/>
        </w:trPr>
        <w:tc>
          <w:tcPr>
            <w:tcW w:w="2352" w:type="pct"/>
            <w:shd w:val="clear" w:color="auto" w:fill="D9D9D9" w:themeFill="background1" w:themeFillShade="D9"/>
          </w:tcPr>
          <w:p w14:paraId="5F72F309" w14:textId="77777777" w:rsidR="00FE4BA3" w:rsidRPr="00FE4BA3" w:rsidRDefault="00FE4BA3" w:rsidP="00FE4BA3">
            <w:r w:rsidRPr="00FE4BA3">
              <w:t>Name of the practitioner</w:t>
            </w:r>
          </w:p>
        </w:tc>
        <w:tc>
          <w:tcPr>
            <w:tcW w:w="2648" w:type="pct"/>
          </w:tcPr>
          <w:p w14:paraId="57E29C20" w14:textId="77777777" w:rsidR="00FE4BA3" w:rsidRPr="00FE4BA3" w:rsidRDefault="00FE4BA3" w:rsidP="00FE4BA3"/>
        </w:tc>
      </w:tr>
      <w:tr w:rsidR="00FE4BA3" w:rsidRPr="00FE4BA3" w14:paraId="32193515" w14:textId="77777777" w:rsidTr="0032133C">
        <w:trPr>
          <w:trHeight w:val="404"/>
          <w:jc w:val="center"/>
        </w:trPr>
        <w:tc>
          <w:tcPr>
            <w:tcW w:w="2352" w:type="pct"/>
            <w:shd w:val="clear" w:color="auto" w:fill="D9D9D9" w:themeFill="background1" w:themeFillShade="D9"/>
          </w:tcPr>
          <w:p w14:paraId="4290E338" w14:textId="2F489CE6" w:rsidR="00FE4BA3" w:rsidRPr="00FE4BA3" w:rsidRDefault="00FE4BA3" w:rsidP="00FE4BA3">
            <w:r w:rsidRPr="00FE4BA3">
              <w:t xml:space="preserve">Agency or </w:t>
            </w:r>
            <w:r w:rsidR="000935BC">
              <w:t>s</w:t>
            </w:r>
            <w:r w:rsidRPr="00FE4BA3">
              <w:t>ervice</w:t>
            </w:r>
          </w:p>
        </w:tc>
        <w:tc>
          <w:tcPr>
            <w:tcW w:w="2648" w:type="pct"/>
          </w:tcPr>
          <w:p w14:paraId="4B69BA34" w14:textId="77777777" w:rsidR="00FE4BA3" w:rsidRPr="00FE4BA3" w:rsidRDefault="00FE4BA3" w:rsidP="00FE4BA3"/>
        </w:tc>
      </w:tr>
      <w:tr w:rsidR="00FE4BA3" w:rsidRPr="00FE4BA3" w14:paraId="1AFF80CB" w14:textId="77777777" w:rsidTr="0032133C">
        <w:trPr>
          <w:trHeight w:val="316"/>
          <w:jc w:val="center"/>
        </w:trPr>
        <w:tc>
          <w:tcPr>
            <w:tcW w:w="2352" w:type="pct"/>
            <w:shd w:val="clear" w:color="auto" w:fill="D9D9D9" w:themeFill="background1" w:themeFillShade="D9"/>
          </w:tcPr>
          <w:p w14:paraId="0C163874" w14:textId="77777777" w:rsidR="00FE4BA3" w:rsidRPr="00FE4BA3" w:rsidRDefault="00FE4BA3" w:rsidP="00FE4BA3">
            <w:r w:rsidRPr="00FE4BA3">
              <w:t>Job Title</w:t>
            </w:r>
          </w:p>
        </w:tc>
        <w:tc>
          <w:tcPr>
            <w:tcW w:w="2648" w:type="pct"/>
          </w:tcPr>
          <w:p w14:paraId="4B807B1A" w14:textId="77777777" w:rsidR="00FE4BA3" w:rsidRPr="00FE4BA3" w:rsidRDefault="00FE4BA3" w:rsidP="00FE4BA3"/>
        </w:tc>
      </w:tr>
      <w:tr w:rsidR="00FE4BA3" w:rsidRPr="00FE4BA3" w14:paraId="6C1FCD1B" w14:textId="77777777" w:rsidTr="0032133C">
        <w:trPr>
          <w:trHeight w:val="332"/>
          <w:jc w:val="center"/>
        </w:trPr>
        <w:tc>
          <w:tcPr>
            <w:tcW w:w="2352" w:type="pct"/>
            <w:shd w:val="clear" w:color="auto" w:fill="D9D9D9" w:themeFill="background1" w:themeFillShade="D9"/>
          </w:tcPr>
          <w:p w14:paraId="56FCB83F" w14:textId="77777777" w:rsidR="00FE4BA3" w:rsidRPr="00FE4BA3" w:rsidRDefault="00FE4BA3" w:rsidP="00FE4BA3">
            <w:r w:rsidRPr="00FE4BA3">
              <w:t xml:space="preserve">Contact email address and phone number </w:t>
            </w:r>
          </w:p>
        </w:tc>
        <w:tc>
          <w:tcPr>
            <w:tcW w:w="2648" w:type="pct"/>
          </w:tcPr>
          <w:p w14:paraId="3835342F" w14:textId="77777777" w:rsidR="00FE4BA3" w:rsidRPr="00FE4BA3" w:rsidRDefault="00FE4BA3" w:rsidP="00FE4BA3"/>
        </w:tc>
      </w:tr>
      <w:tr w:rsidR="00FE4BA3" w:rsidRPr="00FE4BA3" w14:paraId="11584345" w14:textId="77777777" w:rsidTr="0032133C">
        <w:trPr>
          <w:trHeight w:val="316"/>
          <w:jc w:val="center"/>
        </w:trPr>
        <w:tc>
          <w:tcPr>
            <w:tcW w:w="2352" w:type="pct"/>
            <w:shd w:val="clear" w:color="auto" w:fill="D9D9D9" w:themeFill="background1" w:themeFillShade="D9"/>
          </w:tcPr>
          <w:p w14:paraId="1B0C8371" w14:textId="77777777" w:rsidR="00FE4BA3" w:rsidRPr="00FE4BA3" w:rsidRDefault="00FE4BA3" w:rsidP="00FE4BA3">
            <w:r w:rsidRPr="00FE4BA3">
              <w:t>Name of Safeguarding Lead - email address and phone number</w:t>
            </w:r>
          </w:p>
        </w:tc>
        <w:tc>
          <w:tcPr>
            <w:tcW w:w="2648" w:type="pct"/>
          </w:tcPr>
          <w:p w14:paraId="4A1B38A1" w14:textId="77777777" w:rsidR="00FE4BA3" w:rsidRPr="00FE4BA3" w:rsidRDefault="00FE4BA3" w:rsidP="00FE4BA3"/>
        </w:tc>
      </w:tr>
      <w:tr w:rsidR="00FE4BA3" w:rsidRPr="00FE4BA3" w14:paraId="61897E7C" w14:textId="77777777" w:rsidTr="0032133C">
        <w:trPr>
          <w:trHeight w:val="316"/>
          <w:jc w:val="center"/>
        </w:trPr>
        <w:tc>
          <w:tcPr>
            <w:tcW w:w="2352" w:type="pct"/>
            <w:shd w:val="clear" w:color="auto" w:fill="D9D9D9" w:themeFill="background1" w:themeFillShade="D9"/>
          </w:tcPr>
          <w:p w14:paraId="02196C30" w14:textId="7D7F12CB" w:rsidR="00FE4BA3" w:rsidRPr="00FE4BA3" w:rsidRDefault="00FE4BA3" w:rsidP="00FE4BA3">
            <w:r w:rsidRPr="00FE4BA3">
              <w:t xml:space="preserve">Date of </w:t>
            </w:r>
            <w:r w:rsidR="00165BE4">
              <w:t>Tool</w:t>
            </w:r>
          </w:p>
        </w:tc>
        <w:tc>
          <w:tcPr>
            <w:tcW w:w="2648" w:type="pct"/>
          </w:tcPr>
          <w:p w14:paraId="245810CE" w14:textId="77777777" w:rsidR="00FE4BA3" w:rsidRPr="00FE4BA3" w:rsidRDefault="00FE4BA3" w:rsidP="00FE4BA3"/>
        </w:tc>
      </w:tr>
    </w:tbl>
    <w:p w14:paraId="5BB136A5" w14:textId="38987592" w:rsidR="00FE4BA3" w:rsidRPr="00AC28C7" w:rsidRDefault="008D06DF" w:rsidP="0092556F">
      <w:pPr>
        <w:pStyle w:val="Heading3"/>
        <w:spacing w:before="240"/>
        <w:rPr>
          <w:color w:val="A01E00"/>
        </w:rPr>
      </w:pPr>
      <w:r w:rsidRPr="00AC28C7">
        <w:rPr>
          <w:color w:val="A01E00"/>
        </w:rPr>
        <w:t xml:space="preserve">Section </w:t>
      </w:r>
      <w:r w:rsidR="00341461" w:rsidRPr="00AC28C7">
        <w:rPr>
          <w:color w:val="A01E00"/>
        </w:rPr>
        <w:t>o</w:t>
      </w:r>
      <w:r w:rsidRPr="00AC28C7">
        <w:rPr>
          <w:color w:val="A01E00"/>
        </w:rPr>
        <w:t>ne</w:t>
      </w:r>
    </w:p>
    <w:p w14:paraId="4E63AA6F" w14:textId="2CFAE16D" w:rsidR="00F229E9" w:rsidRPr="00AC28C7" w:rsidRDefault="00F229E9" w:rsidP="00F229E9">
      <w:pPr>
        <w:pStyle w:val="Heading4"/>
        <w:rPr>
          <w:color w:val="A01E00"/>
        </w:rPr>
      </w:pPr>
      <w:r w:rsidRPr="00AC28C7">
        <w:rPr>
          <w:color w:val="A01E00"/>
        </w:rPr>
        <w:t>Child’s details</w:t>
      </w:r>
    </w:p>
    <w:tbl>
      <w:tblPr>
        <w:tblStyle w:val="TableGrid"/>
        <w:tblW w:w="5000" w:type="pct"/>
        <w:tblLook w:val="04A0" w:firstRow="1" w:lastRow="0" w:firstColumn="1" w:lastColumn="0" w:noHBand="0" w:noVBand="1"/>
      </w:tblPr>
      <w:tblGrid>
        <w:gridCol w:w="4048"/>
        <w:gridCol w:w="5348"/>
      </w:tblGrid>
      <w:tr w:rsidR="0092556F" w:rsidRPr="0092556F" w14:paraId="5F8466D3" w14:textId="77777777" w:rsidTr="0032133C">
        <w:tc>
          <w:tcPr>
            <w:tcW w:w="2154" w:type="pct"/>
            <w:shd w:val="clear" w:color="auto" w:fill="D9D9D9" w:themeFill="background1" w:themeFillShade="D9"/>
          </w:tcPr>
          <w:p w14:paraId="7A47085D" w14:textId="77777777" w:rsidR="0092556F" w:rsidRPr="0092556F" w:rsidRDefault="0092556F" w:rsidP="0092556F">
            <w:r w:rsidRPr="0092556F">
              <w:t>Name</w:t>
            </w:r>
          </w:p>
        </w:tc>
        <w:tc>
          <w:tcPr>
            <w:tcW w:w="2846" w:type="pct"/>
          </w:tcPr>
          <w:p w14:paraId="1218E135" w14:textId="77777777" w:rsidR="0092556F" w:rsidRPr="0092556F" w:rsidRDefault="0092556F" w:rsidP="0092556F"/>
        </w:tc>
      </w:tr>
      <w:tr w:rsidR="0092556F" w:rsidRPr="0092556F" w14:paraId="51838A1D" w14:textId="77777777" w:rsidTr="0032133C">
        <w:tc>
          <w:tcPr>
            <w:tcW w:w="2154" w:type="pct"/>
            <w:shd w:val="clear" w:color="auto" w:fill="D9D9D9" w:themeFill="background1" w:themeFillShade="D9"/>
          </w:tcPr>
          <w:p w14:paraId="75698BCF" w14:textId="762B6F07" w:rsidR="0092556F" w:rsidRPr="0092556F" w:rsidRDefault="0092556F" w:rsidP="0092556F">
            <w:r>
              <w:t>Known as</w:t>
            </w:r>
          </w:p>
        </w:tc>
        <w:tc>
          <w:tcPr>
            <w:tcW w:w="2846" w:type="pct"/>
          </w:tcPr>
          <w:p w14:paraId="6D257843" w14:textId="77777777" w:rsidR="0092556F" w:rsidRPr="0092556F" w:rsidRDefault="0092556F" w:rsidP="0092556F"/>
        </w:tc>
      </w:tr>
      <w:tr w:rsidR="0092556F" w:rsidRPr="0092556F" w14:paraId="7C65481A" w14:textId="77777777" w:rsidTr="0032133C">
        <w:tc>
          <w:tcPr>
            <w:tcW w:w="2154" w:type="pct"/>
            <w:shd w:val="clear" w:color="auto" w:fill="D9D9D9" w:themeFill="background1" w:themeFillShade="D9"/>
          </w:tcPr>
          <w:p w14:paraId="3E566A67" w14:textId="77777777" w:rsidR="0092556F" w:rsidRPr="0092556F" w:rsidRDefault="0092556F" w:rsidP="0092556F">
            <w:r w:rsidRPr="0092556F">
              <w:lastRenderedPageBreak/>
              <w:t>Age and DOB</w:t>
            </w:r>
          </w:p>
        </w:tc>
        <w:tc>
          <w:tcPr>
            <w:tcW w:w="2846" w:type="pct"/>
          </w:tcPr>
          <w:p w14:paraId="143CD287" w14:textId="77777777" w:rsidR="0092556F" w:rsidRPr="0092556F" w:rsidRDefault="0092556F" w:rsidP="0092556F"/>
        </w:tc>
      </w:tr>
      <w:tr w:rsidR="0092556F" w:rsidRPr="0092556F" w14:paraId="57F5281D" w14:textId="77777777" w:rsidTr="0032133C">
        <w:tc>
          <w:tcPr>
            <w:tcW w:w="2154" w:type="pct"/>
            <w:shd w:val="clear" w:color="auto" w:fill="D9D9D9" w:themeFill="background1" w:themeFillShade="D9"/>
          </w:tcPr>
          <w:p w14:paraId="548BFD16" w14:textId="77777777" w:rsidR="0092556F" w:rsidRPr="0092556F" w:rsidRDefault="0092556F" w:rsidP="0092556F">
            <w:r w:rsidRPr="0092556F">
              <w:t>Parents/carers name</w:t>
            </w:r>
          </w:p>
        </w:tc>
        <w:tc>
          <w:tcPr>
            <w:tcW w:w="2846" w:type="pct"/>
          </w:tcPr>
          <w:p w14:paraId="197927B6" w14:textId="77777777" w:rsidR="0092556F" w:rsidRPr="0092556F" w:rsidRDefault="0092556F" w:rsidP="0092556F"/>
        </w:tc>
      </w:tr>
      <w:tr w:rsidR="0092556F" w:rsidRPr="0092556F" w14:paraId="76D86C19" w14:textId="77777777" w:rsidTr="0032133C">
        <w:tc>
          <w:tcPr>
            <w:tcW w:w="2154" w:type="pct"/>
            <w:shd w:val="clear" w:color="auto" w:fill="D9D9D9" w:themeFill="background1" w:themeFillShade="D9"/>
          </w:tcPr>
          <w:p w14:paraId="7310C6CF" w14:textId="77777777" w:rsidR="0092556F" w:rsidRPr="0092556F" w:rsidRDefault="0092556F" w:rsidP="0092556F">
            <w:r w:rsidRPr="0092556F">
              <w:t>Parents/carers details (address, phone number)</w:t>
            </w:r>
          </w:p>
        </w:tc>
        <w:tc>
          <w:tcPr>
            <w:tcW w:w="2846" w:type="pct"/>
          </w:tcPr>
          <w:p w14:paraId="65A7F114" w14:textId="77777777" w:rsidR="0092556F" w:rsidRPr="0092556F" w:rsidRDefault="0092556F" w:rsidP="0092556F"/>
        </w:tc>
      </w:tr>
      <w:tr w:rsidR="0092556F" w:rsidRPr="0092556F" w14:paraId="2DAFABFA" w14:textId="77777777" w:rsidTr="0032133C">
        <w:tc>
          <w:tcPr>
            <w:tcW w:w="2154" w:type="pct"/>
            <w:shd w:val="clear" w:color="auto" w:fill="D9D9D9" w:themeFill="background1" w:themeFillShade="D9"/>
          </w:tcPr>
          <w:p w14:paraId="7FC4A90A" w14:textId="77777777" w:rsidR="0092556F" w:rsidRPr="0092556F" w:rsidRDefault="0092556F" w:rsidP="0092556F">
            <w:r w:rsidRPr="0092556F">
              <w:t xml:space="preserve">Early Help Lead practitioner name and contact details </w:t>
            </w:r>
          </w:p>
        </w:tc>
        <w:tc>
          <w:tcPr>
            <w:tcW w:w="2846" w:type="pct"/>
          </w:tcPr>
          <w:p w14:paraId="3695D8EC" w14:textId="77777777" w:rsidR="0092556F" w:rsidRPr="0092556F" w:rsidRDefault="0092556F" w:rsidP="0092556F"/>
        </w:tc>
      </w:tr>
      <w:tr w:rsidR="0092556F" w:rsidRPr="0092556F" w14:paraId="77A077BC" w14:textId="77777777" w:rsidTr="0032133C">
        <w:tc>
          <w:tcPr>
            <w:tcW w:w="2154" w:type="pct"/>
            <w:shd w:val="clear" w:color="auto" w:fill="D9D9D9" w:themeFill="background1" w:themeFillShade="D9"/>
          </w:tcPr>
          <w:p w14:paraId="47657248" w14:textId="77777777" w:rsidR="0092556F" w:rsidRPr="0092556F" w:rsidRDefault="0092556F" w:rsidP="0092556F">
            <w:r w:rsidRPr="0092556F">
              <w:t xml:space="preserve">LCS Number </w:t>
            </w:r>
          </w:p>
        </w:tc>
        <w:tc>
          <w:tcPr>
            <w:tcW w:w="2846" w:type="pct"/>
          </w:tcPr>
          <w:p w14:paraId="19DE138B" w14:textId="77777777" w:rsidR="0092556F" w:rsidRPr="0092556F" w:rsidRDefault="0092556F" w:rsidP="0092556F"/>
        </w:tc>
      </w:tr>
      <w:tr w:rsidR="00B616B1" w:rsidRPr="0092556F" w14:paraId="285F9B51" w14:textId="77777777" w:rsidTr="0032133C">
        <w:tc>
          <w:tcPr>
            <w:tcW w:w="2154" w:type="pct"/>
            <w:shd w:val="clear" w:color="auto" w:fill="D9D9D9" w:themeFill="background1" w:themeFillShade="D9"/>
          </w:tcPr>
          <w:p w14:paraId="1BBCF22D" w14:textId="21DC2AC3" w:rsidR="00B616B1" w:rsidRPr="0092556F" w:rsidRDefault="00B616B1" w:rsidP="0092556F">
            <w:r>
              <w:t>Child View (Youth Justice) number</w:t>
            </w:r>
          </w:p>
        </w:tc>
        <w:tc>
          <w:tcPr>
            <w:tcW w:w="2846" w:type="pct"/>
          </w:tcPr>
          <w:p w14:paraId="3AA35E26" w14:textId="77777777" w:rsidR="00B616B1" w:rsidRPr="0092556F" w:rsidRDefault="00B616B1" w:rsidP="0092556F"/>
        </w:tc>
      </w:tr>
      <w:tr w:rsidR="0092556F" w:rsidRPr="0092556F" w14:paraId="2820760F" w14:textId="77777777" w:rsidTr="0032133C">
        <w:tc>
          <w:tcPr>
            <w:tcW w:w="2154" w:type="pct"/>
            <w:shd w:val="clear" w:color="auto" w:fill="D9D9D9" w:themeFill="background1" w:themeFillShade="D9"/>
          </w:tcPr>
          <w:p w14:paraId="621E68FF" w14:textId="77777777" w:rsidR="0092556F" w:rsidRPr="0092556F" w:rsidRDefault="0092556F" w:rsidP="0092556F">
            <w:r w:rsidRPr="0092556F">
              <w:t>Social Worker name and contact details</w:t>
            </w:r>
          </w:p>
        </w:tc>
        <w:tc>
          <w:tcPr>
            <w:tcW w:w="2846" w:type="pct"/>
          </w:tcPr>
          <w:p w14:paraId="43AEE8A9" w14:textId="77777777" w:rsidR="0092556F" w:rsidRPr="0092556F" w:rsidRDefault="0092556F" w:rsidP="0092556F"/>
        </w:tc>
      </w:tr>
      <w:tr w:rsidR="0092556F" w:rsidRPr="0092556F" w14:paraId="0F21D802" w14:textId="77777777" w:rsidTr="0032133C">
        <w:tc>
          <w:tcPr>
            <w:tcW w:w="2154" w:type="pct"/>
            <w:shd w:val="clear" w:color="auto" w:fill="D9D9D9" w:themeFill="background1" w:themeFillShade="D9"/>
          </w:tcPr>
          <w:p w14:paraId="005DEF0D" w14:textId="77777777" w:rsidR="0092556F" w:rsidRPr="0092556F" w:rsidRDefault="0092556F" w:rsidP="0092556F">
            <w:r w:rsidRPr="0092556F">
              <w:t>Police Log number/ URN number/crime reference number</w:t>
            </w:r>
          </w:p>
        </w:tc>
        <w:tc>
          <w:tcPr>
            <w:tcW w:w="2846" w:type="pct"/>
          </w:tcPr>
          <w:p w14:paraId="2EA871C8" w14:textId="77777777" w:rsidR="0092556F" w:rsidRPr="0092556F" w:rsidRDefault="0092556F" w:rsidP="0092556F"/>
        </w:tc>
      </w:tr>
      <w:tr w:rsidR="0092556F" w:rsidRPr="0092556F" w14:paraId="2D1EE7D0" w14:textId="77777777" w:rsidTr="0032133C">
        <w:tc>
          <w:tcPr>
            <w:tcW w:w="2154" w:type="pct"/>
            <w:shd w:val="clear" w:color="auto" w:fill="D9D9D9" w:themeFill="background1" w:themeFillShade="D9"/>
          </w:tcPr>
          <w:p w14:paraId="20687821" w14:textId="77777777" w:rsidR="0092556F" w:rsidRPr="0092556F" w:rsidRDefault="0092556F" w:rsidP="0092556F">
            <w:r w:rsidRPr="0092556F">
              <w:t>NHS number</w:t>
            </w:r>
          </w:p>
        </w:tc>
        <w:tc>
          <w:tcPr>
            <w:tcW w:w="2846" w:type="pct"/>
          </w:tcPr>
          <w:p w14:paraId="62D554B1" w14:textId="77777777" w:rsidR="0092556F" w:rsidRPr="0092556F" w:rsidRDefault="0092556F" w:rsidP="0092556F"/>
        </w:tc>
      </w:tr>
      <w:tr w:rsidR="0092556F" w:rsidRPr="0092556F" w14:paraId="354B2A3D" w14:textId="77777777" w:rsidTr="0032133C">
        <w:tc>
          <w:tcPr>
            <w:tcW w:w="2154" w:type="pct"/>
            <w:shd w:val="clear" w:color="auto" w:fill="D9D9D9" w:themeFill="background1" w:themeFillShade="D9"/>
          </w:tcPr>
          <w:p w14:paraId="15AFE46A" w14:textId="77777777" w:rsidR="0092556F" w:rsidRPr="0092556F" w:rsidRDefault="0092556F" w:rsidP="0092556F">
            <w:r w:rsidRPr="0092556F">
              <w:t xml:space="preserve">GP contact details </w:t>
            </w:r>
          </w:p>
        </w:tc>
        <w:tc>
          <w:tcPr>
            <w:tcW w:w="2846" w:type="pct"/>
          </w:tcPr>
          <w:p w14:paraId="17DA85C9" w14:textId="77777777" w:rsidR="0092556F" w:rsidRPr="0092556F" w:rsidRDefault="0092556F" w:rsidP="0092556F"/>
        </w:tc>
      </w:tr>
      <w:tr w:rsidR="0092556F" w:rsidRPr="0092556F" w14:paraId="72E15754" w14:textId="77777777" w:rsidTr="0032133C">
        <w:tc>
          <w:tcPr>
            <w:tcW w:w="2154" w:type="pct"/>
            <w:shd w:val="clear" w:color="auto" w:fill="D9D9D9" w:themeFill="background1" w:themeFillShade="D9"/>
          </w:tcPr>
          <w:p w14:paraId="1FA0452C" w14:textId="77777777" w:rsidR="0092556F" w:rsidRPr="0092556F" w:rsidRDefault="0092556F" w:rsidP="0092556F">
            <w:r w:rsidRPr="0092556F">
              <w:t xml:space="preserve">Number of GP moves (if known) </w:t>
            </w:r>
          </w:p>
        </w:tc>
        <w:tc>
          <w:tcPr>
            <w:tcW w:w="2846" w:type="pct"/>
          </w:tcPr>
          <w:p w14:paraId="628A68BF" w14:textId="77777777" w:rsidR="0092556F" w:rsidRPr="0092556F" w:rsidRDefault="0092556F" w:rsidP="0092556F"/>
        </w:tc>
      </w:tr>
      <w:tr w:rsidR="0092556F" w:rsidRPr="0092556F" w14:paraId="245B594E" w14:textId="77777777" w:rsidTr="0032133C">
        <w:tc>
          <w:tcPr>
            <w:tcW w:w="2154" w:type="pct"/>
            <w:shd w:val="clear" w:color="auto" w:fill="D9D9D9" w:themeFill="background1" w:themeFillShade="D9"/>
          </w:tcPr>
          <w:p w14:paraId="574A1D6B" w14:textId="34E0FFB9" w:rsidR="0092556F" w:rsidRPr="0092556F" w:rsidRDefault="008A40F5" w:rsidP="0092556F">
            <w:r>
              <w:t>How does the child describe their g</w:t>
            </w:r>
            <w:r w:rsidR="0092556F" w:rsidRPr="0092556F">
              <w:t>ender</w:t>
            </w:r>
          </w:p>
        </w:tc>
        <w:tc>
          <w:tcPr>
            <w:tcW w:w="2846" w:type="pct"/>
          </w:tcPr>
          <w:p w14:paraId="51577CCB" w14:textId="77777777" w:rsidR="0092556F" w:rsidRPr="0092556F" w:rsidRDefault="0092556F" w:rsidP="0092556F"/>
        </w:tc>
      </w:tr>
      <w:tr w:rsidR="0092556F" w:rsidRPr="0092556F" w14:paraId="7E094869" w14:textId="77777777" w:rsidTr="0032133C">
        <w:tc>
          <w:tcPr>
            <w:tcW w:w="2154" w:type="pct"/>
            <w:shd w:val="clear" w:color="auto" w:fill="D9D9D9" w:themeFill="background1" w:themeFillShade="D9"/>
          </w:tcPr>
          <w:p w14:paraId="5F7DCBD8" w14:textId="35D437E4" w:rsidR="0092556F" w:rsidRPr="0092556F" w:rsidRDefault="008A40F5" w:rsidP="0092556F">
            <w:r>
              <w:t>How does the child describe their r</w:t>
            </w:r>
            <w:r w:rsidR="0092556F" w:rsidRPr="0092556F">
              <w:t xml:space="preserve">eligion </w:t>
            </w:r>
          </w:p>
        </w:tc>
        <w:tc>
          <w:tcPr>
            <w:tcW w:w="2846" w:type="pct"/>
          </w:tcPr>
          <w:p w14:paraId="7801F462" w14:textId="77777777" w:rsidR="0092556F" w:rsidRPr="0092556F" w:rsidRDefault="0092556F" w:rsidP="0092556F"/>
        </w:tc>
      </w:tr>
      <w:tr w:rsidR="0092556F" w:rsidRPr="0092556F" w14:paraId="49987990" w14:textId="77777777" w:rsidTr="0032133C">
        <w:tc>
          <w:tcPr>
            <w:tcW w:w="2154" w:type="pct"/>
            <w:shd w:val="clear" w:color="auto" w:fill="D9D9D9" w:themeFill="background1" w:themeFillShade="D9"/>
          </w:tcPr>
          <w:p w14:paraId="452BEB3E" w14:textId="0D065EC5" w:rsidR="0092556F" w:rsidRPr="0092556F" w:rsidRDefault="008A40F5" w:rsidP="0092556F">
            <w:r>
              <w:t xml:space="preserve">How does the child describe their </w:t>
            </w:r>
            <w:r w:rsidR="005B0E87">
              <w:t>e</w:t>
            </w:r>
            <w:r w:rsidR="0092556F" w:rsidRPr="0092556F">
              <w:t>thnicity</w:t>
            </w:r>
          </w:p>
        </w:tc>
        <w:tc>
          <w:tcPr>
            <w:tcW w:w="2846" w:type="pct"/>
          </w:tcPr>
          <w:p w14:paraId="40EC702E" w14:textId="77777777" w:rsidR="0092556F" w:rsidRPr="0092556F" w:rsidRDefault="0092556F" w:rsidP="0092556F"/>
        </w:tc>
      </w:tr>
      <w:tr w:rsidR="0092556F" w:rsidRPr="0092556F" w14:paraId="7B8E9A28" w14:textId="77777777" w:rsidTr="0032133C">
        <w:tc>
          <w:tcPr>
            <w:tcW w:w="2154" w:type="pct"/>
            <w:shd w:val="clear" w:color="auto" w:fill="D9D9D9" w:themeFill="background1" w:themeFillShade="D9"/>
          </w:tcPr>
          <w:p w14:paraId="797C75E1" w14:textId="2ED48EEE" w:rsidR="0092556F" w:rsidRPr="0092556F" w:rsidRDefault="005B0E87" w:rsidP="0092556F">
            <w:r>
              <w:t>How does the child describe their s</w:t>
            </w:r>
            <w:r w:rsidR="0092556F" w:rsidRPr="0092556F">
              <w:t>exual orientation</w:t>
            </w:r>
          </w:p>
        </w:tc>
        <w:tc>
          <w:tcPr>
            <w:tcW w:w="2846" w:type="pct"/>
          </w:tcPr>
          <w:p w14:paraId="36C34082" w14:textId="77777777" w:rsidR="0092556F" w:rsidRPr="0092556F" w:rsidRDefault="0092556F" w:rsidP="0092556F"/>
        </w:tc>
      </w:tr>
      <w:tr w:rsidR="0092556F" w:rsidRPr="0092556F" w14:paraId="2DB97A77" w14:textId="77777777" w:rsidTr="0032133C">
        <w:tc>
          <w:tcPr>
            <w:tcW w:w="2154" w:type="pct"/>
            <w:shd w:val="clear" w:color="auto" w:fill="D9D9D9" w:themeFill="background1" w:themeFillShade="D9"/>
          </w:tcPr>
          <w:p w14:paraId="28BCF60E" w14:textId="77777777" w:rsidR="0092556F" w:rsidRPr="0092556F" w:rsidRDefault="0092556F" w:rsidP="0092556F">
            <w:r w:rsidRPr="0092556F">
              <w:t>Language spoken</w:t>
            </w:r>
          </w:p>
        </w:tc>
        <w:tc>
          <w:tcPr>
            <w:tcW w:w="2846" w:type="pct"/>
          </w:tcPr>
          <w:p w14:paraId="743844EF" w14:textId="77777777" w:rsidR="0092556F" w:rsidRPr="0092556F" w:rsidRDefault="0092556F" w:rsidP="0092556F"/>
        </w:tc>
      </w:tr>
      <w:tr w:rsidR="0077579E" w:rsidRPr="0092556F" w14:paraId="4E7E156A" w14:textId="77777777" w:rsidTr="0077579E">
        <w:trPr>
          <w:trHeight w:val="300"/>
        </w:trPr>
        <w:tc>
          <w:tcPr>
            <w:tcW w:w="2154" w:type="pct"/>
            <w:shd w:val="clear" w:color="auto" w:fill="D9D9D9" w:themeFill="background1" w:themeFillShade="D9"/>
          </w:tcPr>
          <w:p w14:paraId="2F03F3EE" w14:textId="5DE9E716" w:rsidR="0077579E" w:rsidRPr="0092556F" w:rsidRDefault="0077579E" w:rsidP="0092556F">
            <w:r w:rsidRPr="0092556F">
              <w:t>Address</w:t>
            </w:r>
            <w:r>
              <w:t xml:space="preserve"> (</w:t>
            </w:r>
            <w:r w:rsidRPr="0092556F">
              <w:t>Number and Street</w:t>
            </w:r>
            <w:r>
              <w:t>)</w:t>
            </w:r>
          </w:p>
        </w:tc>
        <w:tc>
          <w:tcPr>
            <w:tcW w:w="2846" w:type="pct"/>
          </w:tcPr>
          <w:p w14:paraId="45B1BBCA" w14:textId="77777777" w:rsidR="0077579E" w:rsidRPr="0092556F" w:rsidRDefault="0077579E" w:rsidP="0092556F"/>
        </w:tc>
      </w:tr>
      <w:tr w:rsidR="0077579E" w:rsidRPr="0092556F" w14:paraId="24E79DA9" w14:textId="77777777" w:rsidTr="0077579E">
        <w:trPr>
          <w:trHeight w:val="285"/>
        </w:trPr>
        <w:tc>
          <w:tcPr>
            <w:tcW w:w="2154" w:type="pct"/>
            <w:shd w:val="clear" w:color="auto" w:fill="D9D9D9" w:themeFill="background1" w:themeFillShade="D9"/>
          </w:tcPr>
          <w:p w14:paraId="1B3C8222" w14:textId="77A81181" w:rsidR="0077579E" w:rsidRPr="0092556F" w:rsidRDefault="0077579E" w:rsidP="0077579E">
            <w:r w:rsidRPr="0092556F">
              <w:t>Town</w:t>
            </w:r>
          </w:p>
        </w:tc>
        <w:tc>
          <w:tcPr>
            <w:tcW w:w="2846" w:type="pct"/>
          </w:tcPr>
          <w:p w14:paraId="7B591E2D" w14:textId="77777777" w:rsidR="0077579E" w:rsidRPr="0092556F" w:rsidRDefault="0077579E" w:rsidP="0077579E"/>
        </w:tc>
      </w:tr>
      <w:tr w:rsidR="0077579E" w:rsidRPr="0092556F" w14:paraId="26454B11" w14:textId="77777777" w:rsidTr="0077579E">
        <w:trPr>
          <w:trHeight w:val="285"/>
        </w:trPr>
        <w:tc>
          <w:tcPr>
            <w:tcW w:w="2154" w:type="pct"/>
            <w:shd w:val="clear" w:color="auto" w:fill="D9D9D9" w:themeFill="background1" w:themeFillShade="D9"/>
          </w:tcPr>
          <w:p w14:paraId="3918AA83" w14:textId="3E5FBC12" w:rsidR="0077579E" w:rsidRPr="0092556F" w:rsidRDefault="0077579E" w:rsidP="0077579E">
            <w:r w:rsidRPr="0092556F">
              <w:t>Postcode</w:t>
            </w:r>
          </w:p>
        </w:tc>
        <w:tc>
          <w:tcPr>
            <w:tcW w:w="2846" w:type="pct"/>
          </w:tcPr>
          <w:p w14:paraId="02523198" w14:textId="77777777" w:rsidR="0077579E" w:rsidRPr="0092556F" w:rsidRDefault="0077579E" w:rsidP="0077579E"/>
        </w:tc>
      </w:tr>
      <w:tr w:rsidR="0077579E" w:rsidRPr="0092556F" w14:paraId="3D1D4380" w14:textId="77777777" w:rsidTr="0032133C">
        <w:trPr>
          <w:trHeight w:val="285"/>
        </w:trPr>
        <w:tc>
          <w:tcPr>
            <w:tcW w:w="2154" w:type="pct"/>
            <w:shd w:val="clear" w:color="auto" w:fill="D9D9D9" w:themeFill="background1" w:themeFillShade="D9"/>
          </w:tcPr>
          <w:p w14:paraId="4B5DA385" w14:textId="77777777" w:rsidR="0077579E" w:rsidRPr="0092556F" w:rsidRDefault="0077579E" w:rsidP="0077579E">
            <w:r w:rsidRPr="0092556F">
              <w:t>Type of accommodation</w:t>
            </w:r>
          </w:p>
        </w:tc>
        <w:tc>
          <w:tcPr>
            <w:tcW w:w="2846" w:type="pct"/>
          </w:tcPr>
          <w:p w14:paraId="6256F5B6" w14:textId="77777777" w:rsidR="0077579E" w:rsidRPr="0092556F" w:rsidRDefault="0077579E" w:rsidP="0077579E"/>
        </w:tc>
      </w:tr>
      <w:tr w:rsidR="0077579E" w:rsidRPr="0092556F" w14:paraId="5FD9B5DC" w14:textId="77777777" w:rsidTr="0032133C">
        <w:trPr>
          <w:trHeight w:val="285"/>
        </w:trPr>
        <w:tc>
          <w:tcPr>
            <w:tcW w:w="2154" w:type="pct"/>
            <w:shd w:val="clear" w:color="auto" w:fill="D9D9D9" w:themeFill="background1" w:themeFillShade="D9"/>
          </w:tcPr>
          <w:p w14:paraId="26B34D0F" w14:textId="77777777" w:rsidR="0077579E" w:rsidRPr="0092556F" w:rsidRDefault="0077579E" w:rsidP="0077579E">
            <w:r w:rsidRPr="0092556F">
              <w:t>Number of house moves (last 12 months)</w:t>
            </w:r>
          </w:p>
        </w:tc>
        <w:tc>
          <w:tcPr>
            <w:tcW w:w="2846" w:type="pct"/>
          </w:tcPr>
          <w:p w14:paraId="479FFDD5" w14:textId="77777777" w:rsidR="0077579E" w:rsidRPr="0092556F" w:rsidRDefault="0077579E" w:rsidP="0077579E"/>
        </w:tc>
      </w:tr>
      <w:tr w:rsidR="00466BBE" w:rsidRPr="0092556F" w14:paraId="70A2074D" w14:textId="77777777" w:rsidTr="00466BBE">
        <w:tc>
          <w:tcPr>
            <w:tcW w:w="2154" w:type="pct"/>
            <w:shd w:val="clear" w:color="auto" w:fill="D9D9D9" w:themeFill="background1" w:themeFillShade="D9"/>
          </w:tcPr>
          <w:p w14:paraId="2A437A97" w14:textId="77777777" w:rsidR="00466BBE" w:rsidRPr="0092556F" w:rsidRDefault="00466BBE" w:rsidP="0077579E">
            <w:r w:rsidRPr="0092556F">
              <w:t>Telephone Number</w:t>
            </w:r>
            <w:r>
              <w:t xml:space="preserve"> (home or mobile)</w:t>
            </w:r>
          </w:p>
          <w:p w14:paraId="4E195760" w14:textId="7D4375B6" w:rsidR="00466BBE" w:rsidRPr="0092556F" w:rsidRDefault="00466BBE" w:rsidP="0077579E"/>
        </w:tc>
        <w:tc>
          <w:tcPr>
            <w:tcW w:w="2846" w:type="pct"/>
          </w:tcPr>
          <w:p w14:paraId="3D39E20E" w14:textId="77777777" w:rsidR="00466BBE" w:rsidRPr="0092556F" w:rsidRDefault="00466BBE" w:rsidP="0077579E"/>
        </w:tc>
      </w:tr>
      <w:tr w:rsidR="0077579E" w:rsidRPr="0092556F" w14:paraId="3DCD6369" w14:textId="77777777" w:rsidTr="0032133C">
        <w:trPr>
          <w:trHeight w:val="297"/>
        </w:trPr>
        <w:tc>
          <w:tcPr>
            <w:tcW w:w="2154" w:type="pct"/>
            <w:tcBorders>
              <w:right w:val="single" w:sz="4" w:space="0" w:color="auto"/>
            </w:tcBorders>
            <w:shd w:val="clear" w:color="auto" w:fill="D9D9D9" w:themeFill="background1" w:themeFillShade="D9"/>
          </w:tcPr>
          <w:p w14:paraId="684CAEB5" w14:textId="77777777" w:rsidR="0077579E" w:rsidRPr="0092556F" w:rsidRDefault="0077579E" w:rsidP="0077579E">
            <w:r w:rsidRPr="0092556F">
              <w:t xml:space="preserve">Open to Early Help? </w:t>
            </w:r>
          </w:p>
        </w:tc>
        <w:tc>
          <w:tcPr>
            <w:tcW w:w="2846" w:type="pct"/>
            <w:tcBorders>
              <w:top w:val="single" w:sz="4" w:space="0" w:color="auto"/>
              <w:left w:val="single" w:sz="4" w:space="0" w:color="auto"/>
              <w:bottom w:val="nil"/>
              <w:right w:val="single" w:sz="4" w:space="0" w:color="auto"/>
            </w:tcBorders>
            <w:vAlign w:val="center"/>
          </w:tcPr>
          <w:p w14:paraId="60D7470B" w14:textId="77777777" w:rsidR="0077579E" w:rsidRPr="0092556F" w:rsidRDefault="005D4887" w:rsidP="0077579E">
            <w:sdt>
              <w:sdtPr>
                <w:id w:val="-1486924357"/>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p>
        </w:tc>
      </w:tr>
      <w:tr w:rsidR="0077579E" w:rsidRPr="0092556F" w14:paraId="5DCFA449" w14:textId="77777777" w:rsidTr="0032133C">
        <w:trPr>
          <w:trHeight w:val="297"/>
        </w:trPr>
        <w:tc>
          <w:tcPr>
            <w:tcW w:w="2154" w:type="pct"/>
            <w:tcBorders>
              <w:right w:val="single" w:sz="4" w:space="0" w:color="auto"/>
            </w:tcBorders>
            <w:shd w:val="clear" w:color="auto" w:fill="D9D9D9" w:themeFill="background1" w:themeFillShade="D9"/>
          </w:tcPr>
          <w:p w14:paraId="0B6B9B00" w14:textId="50C807A3" w:rsidR="0077579E" w:rsidRPr="0092556F" w:rsidRDefault="0077579E" w:rsidP="0077579E">
            <w:r w:rsidRPr="0092556F">
              <w:t>Please record which agencies are working with the family</w:t>
            </w:r>
          </w:p>
        </w:tc>
        <w:tc>
          <w:tcPr>
            <w:tcW w:w="2846" w:type="pct"/>
            <w:tcBorders>
              <w:top w:val="single" w:sz="4" w:space="0" w:color="auto"/>
              <w:left w:val="single" w:sz="4" w:space="0" w:color="auto"/>
              <w:bottom w:val="nil"/>
              <w:right w:val="single" w:sz="4" w:space="0" w:color="auto"/>
            </w:tcBorders>
            <w:vAlign w:val="center"/>
          </w:tcPr>
          <w:p w14:paraId="3A25F909" w14:textId="77777777" w:rsidR="0077579E" w:rsidRPr="0092556F" w:rsidRDefault="0077579E" w:rsidP="0077579E"/>
        </w:tc>
      </w:tr>
      <w:tr w:rsidR="0077579E" w:rsidRPr="0092556F" w14:paraId="12A9866E" w14:textId="77777777" w:rsidTr="0032133C">
        <w:trPr>
          <w:trHeight w:val="297"/>
        </w:trPr>
        <w:tc>
          <w:tcPr>
            <w:tcW w:w="2154" w:type="pct"/>
            <w:vMerge w:val="restart"/>
            <w:tcBorders>
              <w:right w:val="single" w:sz="4" w:space="0" w:color="auto"/>
            </w:tcBorders>
            <w:shd w:val="clear" w:color="auto" w:fill="D9D9D9" w:themeFill="background1" w:themeFillShade="D9"/>
          </w:tcPr>
          <w:p w14:paraId="11979CA1" w14:textId="7B9FC9CA" w:rsidR="0077579E" w:rsidRPr="0092556F" w:rsidRDefault="0077579E" w:rsidP="0077579E">
            <w:r w:rsidRPr="0092556F">
              <w:t>Open to Children’s S</w:t>
            </w:r>
            <w:r>
              <w:t>ervices</w:t>
            </w:r>
            <w:r w:rsidRPr="0092556F">
              <w:t>?</w:t>
            </w:r>
          </w:p>
        </w:tc>
        <w:tc>
          <w:tcPr>
            <w:tcW w:w="2846" w:type="pct"/>
            <w:tcBorders>
              <w:top w:val="single" w:sz="4" w:space="0" w:color="auto"/>
              <w:left w:val="single" w:sz="4" w:space="0" w:color="auto"/>
              <w:bottom w:val="nil"/>
              <w:right w:val="single" w:sz="4" w:space="0" w:color="auto"/>
            </w:tcBorders>
            <w:vAlign w:val="center"/>
          </w:tcPr>
          <w:p w14:paraId="00608A62" w14:textId="77777777" w:rsidR="0077579E" w:rsidRPr="0092556F" w:rsidRDefault="005D4887" w:rsidP="0077579E">
            <w:sdt>
              <w:sdtPr>
                <w:id w:val="-1526942677"/>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No </w:t>
            </w:r>
          </w:p>
        </w:tc>
      </w:tr>
      <w:tr w:rsidR="0077579E" w:rsidRPr="0092556F" w14:paraId="007547D9" w14:textId="77777777" w:rsidTr="0032133C">
        <w:trPr>
          <w:trHeight w:val="292"/>
        </w:trPr>
        <w:tc>
          <w:tcPr>
            <w:tcW w:w="2154" w:type="pct"/>
            <w:vMerge/>
          </w:tcPr>
          <w:p w14:paraId="0C96DF9D" w14:textId="77777777" w:rsidR="0077579E" w:rsidRPr="0092556F" w:rsidRDefault="0077579E" w:rsidP="0077579E"/>
        </w:tc>
        <w:tc>
          <w:tcPr>
            <w:tcW w:w="2846" w:type="pct"/>
            <w:tcBorders>
              <w:top w:val="nil"/>
              <w:left w:val="single" w:sz="4" w:space="0" w:color="auto"/>
              <w:bottom w:val="nil"/>
              <w:right w:val="single" w:sz="4" w:space="0" w:color="auto"/>
            </w:tcBorders>
            <w:vAlign w:val="center"/>
          </w:tcPr>
          <w:p w14:paraId="130D4DFB" w14:textId="77777777" w:rsidR="0077579E" w:rsidRPr="0092556F" w:rsidRDefault="005D4887" w:rsidP="0077579E">
            <w:sdt>
              <w:sdtPr>
                <w:id w:val="-1818567871"/>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Child in Need </w:t>
            </w:r>
          </w:p>
        </w:tc>
      </w:tr>
      <w:tr w:rsidR="0077579E" w:rsidRPr="0092556F" w14:paraId="2C542678" w14:textId="77777777" w:rsidTr="0032133C">
        <w:trPr>
          <w:trHeight w:val="292"/>
        </w:trPr>
        <w:tc>
          <w:tcPr>
            <w:tcW w:w="2154" w:type="pct"/>
            <w:vMerge/>
          </w:tcPr>
          <w:p w14:paraId="2E51F534" w14:textId="77777777" w:rsidR="0077579E" w:rsidRPr="0092556F" w:rsidRDefault="0077579E" w:rsidP="0077579E"/>
        </w:tc>
        <w:tc>
          <w:tcPr>
            <w:tcW w:w="2846" w:type="pct"/>
            <w:tcBorders>
              <w:top w:val="nil"/>
              <w:left w:val="single" w:sz="4" w:space="0" w:color="auto"/>
              <w:bottom w:val="nil"/>
              <w:right w:val="single" w:sz="4" w:space="0" w:color="auto"/>
            </w:tcBorders>
            <w:vAlign w:val="center"/>
          </w:tcPr>
          <w:p w14:paraId="19389FB8" w14:textId="77777777" w:rsidR="0077579E" w:rsidRPr="0092556F" w:rsidRDefault="005D4887" w:rsidP="0077579E">
            <w:sdt>
              <w:sdtPr>
                <w:id w:val="-1199156219"/>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Previously </w:t>
            </w:r>
          </w:p>
        </w:tc>
      </w:tr>
      <w:tr w:rsidR="0077579E" w:rsidRPr="0092556F" w14:paraId="64A55913" w14:textId="77777777" w:rsidTr="0032133C">
        <w:trPr>
          <w:trHeight w:val="292"/>
        </w:trPr>
        <w:tc>
          <w:tcPr>
            <w:tcW w:w="2154" w:type="pct"/>
            <w:vMerge/>
          </w:tcPr>
          <w:p w14:paraId="33548E27" w14:textId="77777777" w:rsidR="0077579E" w:rsidRPr="0092556F" w:rsidRDefault="0077579E" w:rsidP="0077579E"/>
        </w:tc>
        <w:tc>
          <w:tcPr>
            <w:tcW w:w="2846" w:type="pct"/>
            <w:tcBorders>
              <w:top w:val="nil"/>
              <w:left w:val="single" w:sz="4" w:space="0" w:color="auto"/>
              <w:bottom w:val="nil"/>
              <w:right w:val="single" w:sz="4" w:space="0" w:color="auto"/>
            </w:tcBorders>
            <w:vAlign w:val="center"/>
          </w:tcPr>
          <w:p w14:paraId="4DDE4FB9" w14:textId="77777777" w:rsidR="0077579E" w:rsidRPr="0092556F" w:rsidRDefault="005D4887" w:rsidP="0077579E">
            <w:sdt>
              <w:sdtPr>
                <w:id w:val="-1493405940"/>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Child Protection</w:t>
            </w:r>
          </w:p>
        </w:tc>
      </w:tr>
      <w:tr w:rsidR="0077579E" w:rsidRPr="0092556F" w14:paraId="7DBC8D55" w14:textId="77777777" w:rsidTr="0032133C">
        <w:trPr>
          <w:trHeight w:val="292"/>
        </w:trPr>
        <w:tc>
          <w:tcPr>
            <w:tcW w:w="2154" w:type="pct"/>
            <w:vMerge/>
          </w:tcPr>
          <w:p w14:paraId="36572B2F" w14:textId="77777777" w:rsidR="0077579E" w:rsidRPr="0092556F" w:rsidRDefault="0077579E" w:rsidP="0077579E"/>
        </w:tc>
        <w:tc>
          <w:tcPr>
            <w:tcW w:w="2846" w:type="pct"/>
            <w:tcBorders>
              <w:top w:val="nil"/>
              <w:left w:val="single" w:sz="4" w:space="0" w:color="auto"/>
              <w:bottom w:val="nil"/>
              <w:right w:val="single" w:sz="4" w:space="0" w:color="auto"/>
            </w:tcBorders>
            <w:vAlign w:val="center"/>
          </w:tcPr>
          <w:p w14:paraId="49207886" w14:textId="77777777" w:rsidR="0077579E" w:rsidRPr="0092556F" w:rsidRDefault="005D4887" w:rsidP="0077579E">
            <w:sdt>
              <w:sdtPr>
                <w:id w:val="2009866648"/>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Child in Care – North Somerset Child</w:t>
            </w:r>
          </w:p>
        </w:tc>
      </w:tr>
      <w:tr w:rsidR="0077579E" w:rsidRPr="0092556F" w14:paraId="5BB62685" w14:textId="77777777" w:rsidTr="0032133C">
        <w:trPr>
          <w:trHeight w:val="292"/>
        </w:trPr>
        <w:tc>
          <w:tcPr>
            <w:tcW w:w="2154" w:type="pct"/>
            <w:vMerge/>
          </w:tcPr>
          <w:p w14:paraId="45870238" w14:textId="77777777" w:rsidR="0077579E" w:rsidRPr="0092556F" w:rsidRDefault="0077579E" w:rsidP="0077579E"/>
        </w:tc>
        <w:tc>
          <w:tcPr>
            <w:tcW w:w="2846" w:type="pct"/>
            <w:tcBorders>
              <w:top w:val="nil"/>
              <w:left w:val="single" w:sz="4" w:space="0" w:color="auto"/>
              <w:bottom w:val="nil"/>
              <w:right w:val="single" w:sz="4" w:space="0" w:color="auto"/>
            </w:tcBorders>
            <w:vAlign w:val="center"/>
          </w:tcPr>
          <w:p w14:paraId="676D006C" w14:textId="77777777" w:rsidR="0077579E" w:rsidRPr="0092556F" w:rsidRDefault="005D4887" w:rsidP="0077579E">
            <w:sdt>
              <w:sdtPr>
                <w:id w:val="619032368"/>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Child in Care – Child from other Local Authority</w:t>
            </w:r>
          </w:p>
        </w:tc>
      </w:tr>
      <w:tr w:rsidR="0077579E" w:rsidRPr="0092556F" w14:paraId="46A260CF" w14:textId="77777777" w:rsidTr="0032133C">
        <w:trPr>
          <w:trHeight w:val="292"/>
        </w:trPr>
        <w:tc>
          <w:tcPr>
            <w:tcW w:w="2154" w:type="pct"/>
            <w:vMerge/>
          </w:tcPr>
          <w:p w14:paraId="75F09CBF" w14:textId="77777777" w:rsidR="0077579E" w:rsidRPr="0092556F" w:rsidRDefault="0077579E" w:rsidP="0077579E"/>
        </w:tc>
        <w:tc>
          <w:tcPr>
            <w:tcW w:w="2846" w:type="pct"/>
            <w:tcBorders>
              <w:top w:val="nil"/>
              <w:left w:val="single" w:sz="4" w:space="0" w:color="auto"/>
              <w:bottom w:val="nil"/>
              <w:right w:val="single" w:sz="4" w:space="0" w:color="auto"/>
            </w:tcBorders>
            <w:vAlign w:val="center"/>
          </w:tcPr>
          <w:p w14:paraId="2ABA42D3" w14:textId="28DA6DCD" w:rsidR="0077579E" w:rsidRPr="0092556F" w:rsidRDefault="005D4887" w:rsidP="0077579E">
            <w:sdt>
              <w:sdtPr>
                <w:id w:val="524684476"/>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Care </w:t>
            </w:r>
            <w:r w:rsidR="0077579E">
              <w:t>Experienced Young Person</w:t>
            </w:r>
          </w:p>
        </w:tc>
      </w:tr>
      <w:tr w:rsidR="0077579E" w:rsidRPr="0092556F" w14:paraId="5C4BF835" w14:textId="77777777" w:rsidTr="0032133C">
        <w:trPr>
          <w:trHeight w:val="292"/>
        </w:trPr>
        <w:tc>
          <w:tcPr>
            <w:tcW w:w="2154" w:type="pct"/>
            <w:vMerge/>
          </w:tcPr>
          <w:p w14:paraId="5E68BBF7" w14:textId="77777777" w:rsidR="0077579E" w:rsidRPr="0092556F" w:rsidRDefault="0077579E" w:rsidP="0077579E"/>
        </w:tc>
        <w:tc>
          <w:tcPr>
            <w:tcW w:w="2846" w:type="pct"/>
            <w:tcBorders>
              <w:top w:val="nil"/>
              <w:left w:val="single" w:sz="4" w:space="0" w:color="auto"/>
              <w:bottom w:val="single" w:sz="4" w:space="0" w:color="auto"/>
              <w:right w:val="single" w:sz="4" w:space="0" w:color="auto"/>
            </w:tcBorders>
            <w:vAlign w:val="center"/>
          </w:tcPr>
          <w:p w14:paraId="72FFD99B" w14:textId="5F8B3453" w:rsidR="0077579E" w:rsidRPr="0092556F" w:rsidRDefault="0077579E" w:rsidP="0077579E"/>
        </w:tc>
      </w:tr>
      <w:tr w:rsidR="0077579E" w:rsidRPr="0092556F" w14:paraId="716BD890" w14:textId="77777777" w:rsidTr="0032133C">
        <w:trPr>
          <w:trHeight w:val="300"/>
        </w:trPr>
        <w:tc>
          <w:tcPr>
            <w:tcW w:w="2154" w:type="pct"/>
            <w:vMerge w:val="restart"/>
            <w:tcBorders>
              <w:right w:val="single" w:sz="4" w:space="0" w:color="auto"/>
            </w:tcBorders>
            <w:shd w:val="clear" w:color="auto" w:fill="D9D9D9" w:themeFill="background1" w:themeFillShade="D9"/>
          </w:tcPr>
          <w:p w14:paraId="697DEE7B" w14:textId="77777777" w:rsidR="0077579E" w:rsidRPr="0092556F" w:rsidRDefault="0077579E" w:rsidP="0077579E">
            <w:r w:rsidRPr="0092556F">
              <w:t>Education Status</w:t>
            </w:r>
          </w:p>
          <w:p w14:paraId="1F32CDBC" w14:textId="77777777" w:rsidR="0077579E" w:rsidRPr="0092556F" w:rsidRDefault="0077579E" w:rsidP="0077579E"/>
          <w:p w14:paraId="7B0B7218" w14:textId="77777777" w:rsidR="0077579E" w:rsidRPr="0092556F" w:rsidRDefault="0077579E" w:rsidP="0077579E"/>
          <w:p w14:paraId="012509E5" w14:textId="77777777" w:rsidR="0077579E" w:rsidRPr="0092556F" w:rsidRDefault="0077579E" w:rsidP="0077579E"/>
          <w:p w14:paraId="04F93D62" w14:textId="77777777" w:rsidR="0077579E" w:rsidRPr="0092556F" w:rsidRDefault="0077579E" w:rsidP="0077579E"/>
        </w:tc>
        <w:tc>
          <w:tcPr>
            <w:tcW w:w="2846" w:type="pct"/>
            <w:tcBorders>
              <w:top w:val="single" w:sz="4" w:space="0" w:color="auto"/>
              <w:left w:val="single" w:sz="4" w:space="0" w:color="auto"/>
              <w:bottom w:val="nil"/>
              <w:right w:val="single" w:sz="4" w:space="0" w:color="auto"/>
            </w:tcBorders>
          </w:tcPr>
          <w:p w14:paraId="68B48C00" w14:textId="77777777" w:rsidR="0077579E" w:rsidRPr="0092556F" w:rsidRDefault="005D4887" w:rsidP="0077579E">
            <w:sdt>
              <w:sdtPr>
                <w:id w:val="-885720520"/>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In full time education</w:t>
            </w:r>
          </w:p>
        </w:tc>
      </w:tr>
      <w:tr w:rsidR="0077579E" w:rsidRPr="0092556F" w14:paraId="1A7EF29B" w14:textId="77777777" w:rsidTr="0032133C">
        <w:trPr>
          <w:trHeight w:val="300"/>
        </w:trPr>
        <w:tc>
          <w:tcPr>
            <w:tcW w:w="2154" w:type="pct"/>
            <w:vMerge/>
          </w:tcPr>
          <w:p w14:paraId="515FF0DE" w14:textId="77777777" w:rsidR="0077579E" w:rsidRPr="0092556F" w:rsidRDefault="0077579E" w:rsidP="0077579E"/>
        </w:tc>
        <w:tc>
          <w:tcPr>
            <w:tcW w:w="2846" w:type="pct"/>
            <w:tcBorders>
              <w:top w:val="nil"/>
              <w:left w:val="single" w:sz="4" w:space="0" w:color="auto"/>
              <w:bottom w:val="nil"/>
              <w:right w:val="single" w:sz="4" w:space="0" w:color="auto"/>
            </w:tcBorders>
          </w:tcPr>
          <w:p w14:paraId="68A8457E" w14:textId="77777777" w:rsidR="0077579E" w:rsidRPr="0092556F" w:rsidRDefault="005D4887" w:rsidP="0077579E">
            <w:sdt>
              <w:sdtPr>
                <w:id w:val="-1383247533"/>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Post 16 education</w:t>
            </w:r>
          </w:p>
        </w:tc>
      </w:tr>
      <w:tr w:rsidR="0077579E" w:rsidRPr="0092556F" w14:paraId="740BB977" w14:textId="77777777" w:rsidTr="0032133C">
        <w:trPr>
          <w:trHeight w:val="300"/>
        </w:trPr>
        <w:tc>
          <w:tcPr>
            <w:tcW w:w="2154" w:type="pct"/>
            <w:vMerge/>
          </w:tcPr>
          <w:p w14:paraId="132DD324" w14:textId="77777777" w:rsidR="0077579E" w:rsidRPr="0092556F" w:rsidRDefault="0077579E" w:rsidP="0077579E"/>
        </w:tc>
        <w:tc>
          <w:tcPr>
            <w:tcW w:w="2846" w:type="pct"/>
            <w:tcBorders>
              <w:top w:val="nil"/>
              <w:left w:val="single" w:sz="4" w:space="0" w:color="auto"/>
              <w:bottom w:val="nil"/>
              <w:right w:val="single" w:sz="4" w:space="0" w:color="auto"/>
            </w:tcBorders>
          </w:tcPr>
          <w:p w14:paraId="6009D3B5" w14:textId="77777777" w:rsidR="0077579E" w:rsidRPr="0092556F" w:rsidRDefault="005D4887" w:rsidP="0077579E">
            <w:sdt>
              <w:sdtPr>
                <w:id w:val="1016577069"/>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Post 16 training or employment </w:t>
            </w:r>
          </w:p>
        </w:tc>
      </w:tr>
      <w:tr w:rsidR="0077579E" w:rsidRPr="0092556F" w14:paraId="7423E1A1" w14:textId="77777777" w:rsidTr="0032133C">
        <w:trPr>
          <w:trHeight w:val="300"/>
        </w:trPr>
        <w:tc>
          <w:tcPr>
            <w:tcW w:w="2154" w:type="pct"/>
            <w:vMerge/>
          </w:tcPr>
          <w:p w14:paraId="00D70DF5" w14:textId="77777777" w:rsidR="0077579E" w:rsidRPr="0092556F" w:rsidRDefault="0077579E" w:rsidP="0077579E"/>
        </w:tc>
        <w:tc>
          <w:tcPr>
            <w:tcW w:w="2846" w:type="pct"/>
            <w:tcBorders>
              <w:top w:val="nil"/>
              <w:left w:val="single" w:sz="4" w:space="0" w:color="auto"/>
              <w:bottom w:val="nil"/>
              <w:right w:val="single" w:sz="4" w:space="0" w:color="auto"/>
            </w:tcBorders>
          </w:tcPr>
          <w:p w14:paraId="553F3011" w14:textId="77777777" w:rsidR="0077579E" w:rsidRPr="0092556F" w:rsidRDefault="005D4887" w:rsidP="0077579E">
            <w:sdt>
              <w:sdtPr>
                <w:id w:val="1955598137"/>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Electively home educated</w:t>
            </w:r>
          </w:p>
        </w:tc>
      </w:tr>
      <w:tr w:rsidR="0077579E" w:rsidRPr="0092556F" w14:paraId="16AF221F" w14:textId="77777777" w:rsidTr="0032133C">
        <w:trPr>
          <w:trHeight w:val="300"/>
        </w:trPr>
        <w:tc>
          <w:tcPr>
            <w:tcW w:w="2154" w:type="pct"/>
            <w:vMerge/>
          </w:tcPr>
          <w:p w14:paraId="1F93C08C" w14:textId="77777777" w:rsidR="0077579E" w:rsidRPr="0092556F" w:rsidRDefault="0077579E" w:rsidP="0077579E"/>
        </w:tc>
        <w:tc>
          <w:tcPr>
            <w:tcW w:w="2846" w:type="pct"/>
            <w:tcBorders>
              <w:top w:val="nil"/>
              <w:left w:val="single" w:sz="4" w:space="0" w:color="auto"/>
              <w:bottom w:val="nil"/>
              <w:right w:val="single" w:sz="4" w:space="0" w:color="auto"/>
            </w:tcBorders>
          </w:tcPr>
          <w:p w14:paraId="024E736F" w14:textId="77777777" w:rsidR="0077579E" w:rsidRPr="0092556F" w:rsidRDefault="005D4887" w:rsidP="0077579E">
            <w:sdt>
              <w:sdtPr>
                <w:id w:val="1188488502"/>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International student</w:t>
            </w:r>
          </w:p>
        </w:tc>
      </w:tr>
      <w:tr w:rsidR="0077579E" w:rsidRPr="0092556F" w14:paraId="670E04B1" w14:textId="77777777" w:rsidTr="0032133C">
        <w:trPr>
          <w:trHeight w:val="248"/>
        </w:trPr>
        <w:tc>
          <w:tcPr>
            <w:tcW w:w="2154" w:type="pct"/>
            <w:vMerge/>
          </w:tcPr>
          <w:p w14:paraId="57BCCCF7" w14:textId="77777777" w:rsidR="0077579E" w:rsidRPr="0092556F" w:rsidRDefault="0077579E" w:rsidP="0077579E"/>
        </w:tc>
        <w:tc>
          <w:tcPr>
            <w:tcW w:w="2846" w:type="pct"/>
            <w:tcBorders>
              <w:top w:val="nil"/>
              <w:left w:val="single" w:sz="4" w:space="0" w:color="auto"/>
              <w:bottom w:val="nil"/>
              <w:right w:val="single" w:sz="4" w:space="0" w:color="auto"/>
            </w:tcBorders>
          </w:tcPr>
          <w:p w14:paraId="010FF813" w14:textId="77777777" w:rsidR="0077579E" w:rsidRPr="0092556F" w:rsidRDefault="005D4887" w:rsidP="0077579E">
            <w:sdt>
              <w:sdtPr>
                <w:id w:val="-1189908146"/>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Reduced timetable</w:t>
            </w:r>
          </w:p>
          <w:p w14:paraId="5CACAA4C" w14:textId="77777777" w:rsidR="0077579E" w:rsidRPr="0092556F" w:rsidRDefault="005D4887" w:rsidP="0077579E">
            <w:sdt>
              <w:sdtPr>
                <w:id w:val="-2025624298"/>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Not on school roll/NEET</w:t>
            </w:r>
          </w:p>
        </w:tc>
      </w:tr>
      <w:tr w:rsidR="0077579E" w:rsidRPr="0092556F" w14:paraId="07C14851" w14:textId="77777777" w:rsidTr="0032133C">
        <w:trPr>
          <w:trHeight w:val="300"/>
        </w:trPr>
        <w:tc>
          <w:tcPr>
            <w:tcW w:w="2154" w:type="pct"/>
            <w:vMerge/>
          </w:tcPr>
          <w:p w14:paraId="1FD6F2DD" w14:textId="77777777" w:rsidR="0077579E" w:rsidRPr="0092556F" w:rsidRDefault="0077579E" w:rsidP="0077579E"/>
        </w:tc>
        <w:tc>
          <w:tcPr>
            <w:tcW w:w="2846" w:type="pct"/>
            <w:tcBorders>
              <w:top w:val="nil"/>
              <w:left w:val="single" w:sz="4" w:space="0" w:color="auto"/>
              <w:bottom w:val="single" w:sz="4" w:space="0" w:color="auto"/>
              <w:right w:val="single" w:sz="4" w:space="0" w:color="auto"/>
            </w:tcBorders>
          </w:tcPr>
          <w:p w14:paraId="142FC5BB" w14:textId="77777777" w:rsidR="0077579E" w:rsidRPr="0092556F" w:rsidRDefault="005D4887" w:rsidP="0077579E">
            <w:sdt>
              <w:sdtPr>
                <w:id w:val="300733311"/>
                <w14:checkbox>
                  <w14:checked w14:val="0"/>
                  <w14:checkedState w14:val="2612" w14:font="MS Gothic"/>
                  <w14:uncheckedState w14:val="2610" w14:font="MS Gothic"/>
                </w14:checkbox>
              </w:sdtPr>
              <w:sdtEndPr/>
              <w:sdtContent>
                <w:r w:rsidR="0077579E" w:rsidRPr="0092556F">
                  <w:rPr>
                    <w:rFonts w:ascii="Segoe UI Symbol" w:hAnsi="Segoe UI Symbol" w:cs="Segoe UI Symbol"/>
                  </w:rPr>
                  <w:t>☐</w:t>
                </w:r>
              </w:sdtContent>
            </w:sdt>
            <w:r w:rsidR="0077579E" w:rsidRPr="0092556F">
              <w:t xml:space="preserve"> PRU </w:t>
            </w:r>
          </w:p>
        </w:tc>
      </w:tr>
      <w:tr w:rsidR="0077579E" w:rsidRPr="0092556F" w14:paraId="6347F1F9" w14:textId="77777777" w:rsidTr="0032133C">
        <w:tc>
          <w:tcPr>
            <w:tcW w:w="2154" w:type="pct"/>
            <w:shd w:val="clear" w:color="auto" w:fill="D9D9D9" w:themeFill="background1" w:themeFillShade="D9"/>
          </w:tcPr>
          <w:p w14:paraId="1CFFF371" w14:textId="77777777" w:rsidR="0077579E" w:rsidRPr="0092556F" w:rsidRDefault="0077579E" w:rsidP="0077579E">
            <w:r w:rsidRPr="0092556F">
              <w:t>School/Education Establishment attended/ on roll</w:t>
            </w:r>
          </w:p>
        </w:tc>
        <w:tc>
          <w:tcPr>
            <w:tcW w:w="2846" w:type="pct"/>
            <w:tcBorders>
              <w:top w:val="single" w:sz="4" w:space="0" w:color="auto"/>
            </w:tcBorders>
          </w:tcPr>
          <w:p w14:paraId="222AE961" w14:textId="77777777" w:rsidR="0077579E" w:rsidRPr="0092556F" w:rsidRDefault="0077579E" w:rsidP="0077579E"/>
        </w:tc>
      </w:tr>
      <w:tr w:rsidR="0077579E" w:rsidRPr="0092556F" w14:paraId="5870982C" w14:textId="77777777" w:rsidTr="0032133C">
        <w:tc>
          <w:tcPr>
            <w:tcW w:w="2154" w:type="pct"/>
            <w:shd w:val="clear" w:color="auto" w:fill="D9D9D9" w:themeFill="background1" w:themeFillShade="D9"/>
          </w:tcPr>
          <w:p w14:paraId="5A1ABF16" w14:textId="77777777" w:rsidR="0077579E" w:rsidRPr="0092556F" w:rsidRDefault="0077579E" w:rsidP="0077579E">
            <w:r w:rsidRPr="0092556F">
              <w:t>Type of school</w:t>
            </w:r>
          </w:p>
        </w:tc>
        <w:tc>
          <w:tcPr>
            <w:tcW w:w="2846" w:type="pct"/>
          </w:tcPr>
          <w:p w14:paraId="4F21A2D5" w14:textId="77777777" w:rsidR="0077579E" w:rsidRPr="0092556F" w:rsidRDefault="0077579E" w:rsidP="0077579E"/>
        </w:tc>
      </w:tr>
      <w:tr w:rsidR="0077579E" w:rsidRPr="0092556F" w14:paraId="31E6A4B6" w14:textId="77777777" w:rsidTr="0032133C">
        <w:tc>
          <w:tcPr>
            <w:tcW w:w="2154" w:type="pct"/>
            <w:shd w:val="clear" w:color="auto" w:fill="D9D9D9" w:themeFill="background1" w:themeFillShade="D9"/>
          </w:tcPr>
          <w:p w14:paraId="728AC52B" w14:textId="77777777" w:rsidR="0077579E" w:rsidRPr="0092556F" w:rsidRDefault="0077579E" w:rsidP="0077579E">
            <w:r w:rsidRPr="0092556F">
              <w:t>School attendance (%, unauthorised, authorised, lateness) and why this is a concern</w:t>
            </w:r>
          </w:p>
        </w:tc>
        <w:tc>
          <w:tcPr>
            <w:tcW w:w="2846" w:type="pct"/>
          </w:tcPr>
          <w:p w14:paraId="50BB061F" w14:textId="77777777" w:rsidR="0077579E" w:rsidRPr="0092556F" w:rsidRDefault="0077579E" w:rsidP="0077579E"/>
        </w:tc>
      </w:tr>
      <w:tr w:rsidR="0077579E" w:rsidRPr="0092556F" w14:paraId="79F5D678" w14:textId="77777777" w:rsidTr="0032133C">
        <w:tc>
          <w:tcPr>
            <w:tcW w:w="2154" w:type="pct"/>
            <w:shd w:val="clear" w:color="auto" w:fill="D9D9D9" w:themeFill="background1" w:themeFillShade="D9"/>
          </w:tcPr>
          <w:p w14:paraId="78499E99" w14:textId="77777777" w:rsidR="0077579E" w:rsidRPr="0092556F" w:rsidRDefault="0077579E" w:rsidP="0077579E">
            <w:r w:rsidRPr="0092556F">
              <w:t>Any exclusions?</w:t>
            </w:r>
          </w:p>
        </w:tc>
        <w:tc>
          <w:tcPr>
            <w:tcW w:w="2846" w:type="pct"/>
          </w:tcPr>
          <w:p w14:paraId="3B565489" w14:textId="77777777" w:rsidR="0077579E" w:rsidRPr="0092556F" w:rsidRDefault="0077579E" w:rsidP="0077579E"/>
        </w:tc>
      </w:tr>
      <w:tr w:rsidR="0077579E" w:rsidRPr="0092556F" w14:paraId="48B94EB0" w14:textId="77777777" w:rsidTr="0032133C">
        <w:tc>
          <w:tcPr>
            <w:tcW w:w="2154" w:type="pct"/>
            <w:shd w:val="clear" w:color="auto" w:fill="D9D9D9" w:themeFill="background1" w:themeFillShade="D9"/>
          </w:tcPr>
          <w:p w14:paraId="6731BD77" w14:textId="77777777" w:rsidR="0077579E" w:rsidRPr="0092556F" w:rsidRDefault="0077579E" w:rsidP="0077579E">
            <w:r w:rsidRPr="0092556F">
              <w:t>Number of school moves in last 12 months</w:t>
            </w:r>
          </w:p>
        </w:tc>
        <w:tc>
          <w:tcPr>
            <w:tcW w:w="2846" w:type="pct"/>
          </w:tcPr>
          <w:p w14:paraId="7A3E7271" w14:textId="77777777" w:rsidR="0077579E" w:rsidRPr="0092556F" w:rsidRDefault="0077579E" w:rsidP="0077579E"/>
        </w:tc>
      </w:tr>
      <w:tr w:rsidR="0077579E" w:rsidRPr="0092556F" w14:paraId="53315524" w14:textId="77777777" w:rsidTr="0032133C">
        <w:tc>
          <w:tcPr>
            <w:tcW w:w="2154" w:type="pct"/>
            <w:shd w:val="clear" w:color="auto" w:fill="D9D9D9" w:themeFill="background1" w:themeFillShade="D9"/>
          </w:tcPr>
          <w:p w14:paraId="080C96AC" w14:textId="77777777" w:rsidR="0077579E" w:rsidRPr="0092556F" w:rsidRDefault="0077579E" w:rsidP="0077579E">
            <w:r w:rsidRPr="0092556F">
              <w:t>Start date of current school/ educational establishment</w:t>
            </w:r>
          </w:p>
        </w:tc>
        <w:tc>
          <w:tcPr>
            <w:tcW w:w="2846" w:type="pct"/>
          </w:tcPr>
          <w:p w14:paraId="65FD0B11" w14:textId="77777777" w:rsidR="0077579E" w:rsidRPr="0092556F" w:rsidRDefault="0077579E" w:rsidP="0077579E"/>
          <w:p w14:paraId="379E6910" w14:textId="77777777" w:rsidR="0077579E" w:rsidRPr="0092556F" w:rsidRDefault="0077579E" w:rsidP="0077579E"/>
        </w:tc>
      </w:tr>
      <w:tr w:rsidR="0077579E" w:rsidRPr="0092556F" w14:paraId="2BB6D0E4" w14:textId="77777777" w:rsidTr="0032133C">
        <w:tc>
          <w:tcPr>
            <w:tcW w:w="2154" w:type="pct"/>
            <w:shd w:val="clear" w:color="auto" w:fill="D9D9D9" w:themeFill="background1" w:themeFillShade="D9"/>
          </w:tcPr>
          <w:p w14:paraId="269C271D" w14:textId="0CE2D9AC" w:rsidR="0077579E" w:rsidRPr="0092556F" w:rsidRDefault="0077579E" w:rsidP="0077579E">
            <w:r w:rsidRPr="0092556F">
              <w:t>Have you spoken with the school about your concerns?</w:t>
            </w:r>
          </w:p>
        </w:tc>
        <w:tc>
          <w:tcPr>
            <w:tcW w:w="2846" w:type="pct"/>
          </w:tcPr>
          <w:p w14:paraId="4F953FA1" w14:textId="77777777" w:rsidR="0077579E" w:rsidRPr="0092556F" w:rsidRDefault="0077579E" w:rsidP="0077579E"/>
        </w:tc>
      </w:tr>
      <w:tr w:rsidR="0077579E" w:rsidRPr="0092556F" w14:paraId="4BE0252C" w14:textId="77777777" w:rsidTr="0032133C">
        <w:tc>
          <w:tcPr>
            <w:tcW w:w="2154" w:type="pct"/>
            <w:shd w:val="clear" w:color="auto" w:fill="D9D9D9" w:themeFill="background1" w:themeFillShade="D9"/>
          </w:tcPr>
          <w:p w14:paraId="1F7886A8" w14:textId="2E4A9B57" w:rsidR="0077579E" w:rsidRPr="0092556F" w:rsidRDefault="0077579E" w:rsidP="0077579E">
            <w:r w:rsidRPr="0092556F">
              <w:t>Do they share your concerns?</w:t>
            </w:r>
          </w:p>
          <w:p w14:paraId="6DD2ADF9" w14:textId="77777777" w:rsidR="0077579E" w:rsidRPr="0092556F" w:rsidRDefault="0077579E" w:rsidP="0077579E"/>
        </w:tc>
        <w:tc>
          <w:tcPr>
            <w:tcW w:w="2846" w:type="pct"/>
          </w:tcPr>
          <w:p w14:paraId="46692C95" w14:textId="77777777" w:rsidR="0077579E" w:rsidRPr="0092556F" w:rsidRDefault="0077579E" w:rsidP="0077579E"/>
        </w:tc>
      </w:tr>
      <w:tr w:rsidR="0077579E" w:rsidRPr="0092556F" w14:paraId="2074109C" w14:textId="77777777" w:rsidTr="0032133C">
        <w:trPr>
          <w:trHeight w:val="1911"/>
        </w:trPr>
        <w:tc>
          <w:tcPr>
            <w:tcW w:w="2154" w:type="pct"/>
            <w:shd w:val="clear" w:color="auto" w:fill="D9D9D9" w:themeFill="background1" w:themeFillShade="D9"/>
          </w:tcPr>
          <w:p w14:paraId="70FEE90A" w14:textId="76361233" w:rsidR="0077579E" w:rsidRPr="0092556F" w:rsidRDefault="0077579E" w:rsidP="0077579E">
            <w:r>
              <w:t>Further</w:t>
            </w:r>
            <w:r w:rsidRPr="0092556F">
              <w:t xml:space="preserve"> comment</w:t>
            </w:r>
            <w:r>
              <w:t>s</w:t>
            </w:r>
            <w:r w:rsidRPr="0092556F">
              <w:t xml:space="preserve"> (actions, interventions etc</w:t>
            </w:r>
            <w:r>
              <w:t>. in place at school</w:t>
            </w:r>
            <w:r w:rsidRPr="0092556F">
              <w:t>)</w:t>
            </w:r>
          </w:p>
          <w:p w14:paraId="7E3F1F96" w14:textId="77777777" w:rsidR="0077579E" w:rsidRPr="0092556F" w:rsidRDefault="0077579E" w:rsidP="0077579E"/>
        </w:tc>
        <w:tc>
          <w:tcPr>
            <w:tcW w:w="2846" w:type="pct"/>
          </w:tcPr>
          <w:p w14:paraId="56ABC08A" w14:textId="77777777" w:rsidR="0077579E" w:rsidRPr="0092556F" w:rsidRDefault="0077579E" w:rsidP="0077579E"/>
          <w:p w14:paraId="16066280" w14:textId="77777777" w:rsidR="0077579E" w:rsidRPr="0092556F" w:rsidRDefault="0077579E" w:rsidP="0077579E"/>
          <w:p w14:paraId="0DFD7F5A" w14:textId="77777777" w:rsidR="0077579E" w:rsidRPr="0092556F" w:rsidRDefault="0077579E" w:rsidP="0077579E"/>
          <w:p w14:paraId="510B51AC" w14:textId="77777777" w:rsidR="0077579E" w:rsidRPr="0092556F" w:rsidRDefault="0077579E" w:rsidP="0077579E"/>
          <w:p w14:paraId="3A49133E" w14:textId="77777777" w:rsidR="0077579E" w:rsidRPr="0092556F" w:rsidRDefault="0077579E" w:rsidP="0077579E"/>
        </w:tc>
      </w:tr>
    </w:tbl>
    <w:p w14:paraId="13CAFFFC" w14:textId="77777777" w:rsidR="00F26ABC" w:rsidRDefault="00F26ABC"/>
    <w:p w14:paraId="3467A4A8" w14:textId="73E69D95" w:rsidR="00F26ABC" w:rsidRPr="00AC28C7" w:rsidRDefault="00F26ABC" w:rsidP="00F26ABC">
      <w:pPr>
        <w:pStyle w:val="Heading4"/>
        <w:rPr>
          <w:color w:val="A01E00"/>
        </w:rPr>
      </w:pPr>
      <w:r w:rsidRPr="00AC28C7">
        <w:rPr>
          <w:color w:val="A01E00"/>
        </w:rPr>
        <w:t>Consent – Family and children</w:t>
      </w:r>
    </w:p>
    <w:p w14:paraId="44951C2D" w14:textId="77777777" w:rsidR="00E646CE" w:rsidRPr="0092556F" w:rsidRDefault="00E646CE" w:rsidP="00E646CE">
      <w:pPr>
        <w:spacing w:after="240"/>
        <w:rPr>
          <w:iCs/>
        </w:rPr>
      </w:pPr>
      <w:r w:rsidRPr="0092556F">
        <w:rPr>
          <w:iCs/>
        </w:rPr>
        <w:t xml:space="preserve">To properly achieve partnership with parents, it is essential to keep them involved and informed throughout our work with their family. Parents and individuals with </w:t>
      </w:r>
      <w:r>
        <w:rPr>
          <w:iCs/>
        </w:rPr>
        <w:t>p</w:t>
      </w:r>
      <w:r w:rsidRPr="0092556F">
        <w:rPr>
          <w:iCs/>
        </w:rPr>
        <w:t xml:space="preserve">arental </w:t>
      </w:r>
      <w:r>
        <w:rPr>
          <w:iCs/>
        </w:rPr>
        <w:t>r</w:t>
      </w:r>
      <w:r w:rsidRPr="0092556F">
        <w:rPr>
          <w:iCs/>
        </w:rPr>
        <w:t xml:space="preserve">esponsibility for the child must be asked to give consent for all the work you undertake throughout the child’s journey unless this would put the child at risk of significant harm and/or jeopardise child protection enquiries. In these circumstances the reason for not seeking consent must be given. </w:t>
      </w:r>
      <w:hyperlink r:id="rId22" w:history="1">
        <w:r w:rsidRPr="0092556F">
          <w:rPr>
            <w:rStyle w:val="Hyperlink"/>
            <w:iCs/>
          </w:rPr>
          <w:t>Refer to</w:t>
        </w:r>
        <w:r w:rsidRPr="000E0D5F">
          <w:rPr>
            <w:rStyle w:val="Hyperlink"/>
            <w:iCs/>
          </w:rPr>
          <w:t xml:space="preserve"> the procedures manual </w:t>
        </w:r>
        <w:r w:rsidRPr="0092556F">
          <w:rPr>
            <w:rStyle w:val="Hyperlink"/>
            <w:iCs/>
          </w:rPr>
          <w:t>for further information around consent.</w:t>
        </w:r>
      </w:hyperlink>
      <w:r>
        <w:rPr>
          <w:iCs/>
        </w:rPr>
        <w:t xml:space="preserve"> Further information can also be found on the </w:t>
      </w:r>
      <w:hyperlink r:id="rId23" w:history="1">
        <w:r w:rsidRPr="00D049F2">
          <w:rPr>
            <w:rStyle w:val="Hyperlink"/>
            <w:iCs/>
          </w:rPr>
          <w:t>South West Child Protection Procedures website</w:t>
        </w:r>
      </w:hyperlink>
    </w:p>
    <w:p w14:paraId="2766BCD8" w14:textId="77777777" w:rsidR="00E646CE" w:rsidRDefault="00E646CE" w:rsidP="00E646CE">
      <w:pPr>
        <w:spacing w:after="240"/>
        <w:rPr>
          <w:i/>
          <w:iCs/>
        </w:rPr>
      </w:pPr>
      <w:r w:rsidRPr="0092556F">
        <w:rPr>
          <w:iCs/>
        </w:rPr>
        <w:t xml:space="preserve">Consent from absent/non-resident parents must be sought where it is safe to do so. Consent obtained from one parent only counts as partial consent. Consent should not be assumed to have been given or understood. Careful consideration needs to be given to the </w:t>
      </w:r>
      <w:hyperlink r:id="rId24" w:tgtFrame="_blank" w:history="1">
        <w:r w:rsidRPr="0092556F">
          <w:rPr>
            <w:rStyle w:val="Hyperlink"/>
            <w:iCs/>
          </w:rPr>
          <w:t>Mental Capacity Act</w:t>
        </w:r>
      </w:hyperlink>
      <w:r w:rsidRPr="0092556F">
        <w:rPr>
          <w:i/>
          <w:iCs/>
        </w:rPr>
        <w:t>.</w:t>
      </w:r>
    </w:p>
    <w:p w14:paraId="130F1494" w14:textId="2B6783C9" w:rsidR="00E646CE" w:rsidRPr="00E646CE" w:rsidRDefault="00E646CE" w:rsidP="00AC3679">
      <w:pPr>
        <w:spacing w:after="240"/>
      </w:pPr>
      <w:hyperlink r:id="rId25" w:history="1">
        <w:r w:rsidRPr="00E646CE">
          <w:rPr>
            <w:rStyle w:val="Hyperlink"/>
          </w:rPr>
          <w:t>Full guidance can be found on the gov.uk website</w:t>
        </w:r>
      </w:hyperlink>
    </w:p>
    <w:tbl>
      <w:tblPr>
        <w:tblStyle w:val="TableGrid"/>
        <w:tblW w:w="5000" w:type="pct"/>
        <w:tblLook w:val="04A0" w:firstRow="1" w:lastRow="0" w:firstColumn="1" w:lastColumn="0" w:noHBand="0" w:noVBand="1"/>
      </w:tblPr>
      <w:tblGrid>
        <w:gridCol w:w="6017"/>
        <w:gridCol w:w="3379"/>
      </w:tblGrid>
      <w:tr w:rsidR="00F26ABC" w:rsidRPr="0092556F" w14:paraId="4F993D59" w14:textId="77777777" w:rsidTr="0032133C">
        <w:tc>
          <w:tcPr>
            <w:tcW w:w="3202" w:type="pct"/>
            <w:shd w:val="clear" w:color="auto" w:fill="D9D9D9" w:themeFill="background1" w:themeFillShade="D9"/>
          </w:tcPr>
          <w:p w14:paraId="48B5A054" w14:textId="77777777" w:rsidR="0092556F" w:rsidRPr="0092556F" w:rsidRDefault="0092556F" w:rsidP="0092556F">
            <w:pPr>
              <w:rPr>
                <w:b/>
              </w:rPr>
            </w:pPr>
            <w:r w:rsidRPr="0092556F">
              <w:rPr>
                <w:b/>
              </w:rPr>
              <w:t>Parents/carers names</w:t>
            </w:r>
          </w:p>
        </w:tc>
        <w:tc>
          <w:tcPr>
            <w:tcW w:w="1798" w:type="pct"/>
          </w:tcPr>
          <w:p w14:paraId="7AD4948C" w14:textId="77777777" w:rsidR="0092556F" w:rsidRPr="0092556F" w:rsidRDefault="0092556F" w:rsidP="0092556F"/>
          <w:p w14:paraId="4853BD7D" w14:textId="77777777" w:rsidR="0092556F" w:rsidRPr="0092556F" w:rsidRDefault="0092556F" w:rsidP="0092556F"/>
        </w:tc>
      </w:tr>
      <w:tr w:rsidR="00F26ABC" w:rsidRPr="0092556F" w14:paraId="5CF1C885" w14:textId="77777777" w:rsidTr="0032133C">
        <w:tc>
          <w:tcPr>
            <w:tcW w:w="3202" w:type="pct"/>
            <w:shd w:val="clear" w:color="auto" w:fill="D9D9D9" w:themeFill="background1" w:themeFillShade="D9"/>
          </w:tcPr>
          <w:p w14:paraId="44D37079" w14:textId="77777777" w:rsidR="0092556F" w:rsidRPr="0092556F" w:rsidRDefault="0092556F" w:rsidP="0092556F">
            <w:pPr>
              <w:rPr>
                <w:b/>
              </w:rPr>
            </w:pPr>
            <w:r w:rsidRPr="0092556F">
              <w:rPr>
                <w:b/>
              </w:rPr>
              <w:lastRenderedPageBreak/>
              <w:t xml:space="preserve">Have you sought consent from the child? </w:t>
            </w:r>
          </w:p>
          <w:p w14:paraId="7E8EB66F" w14:textId="77777777" w:rsidR="0092556F" w:rsidRPr="0092556F" w:rsidRDefault="0092556F" w:rsidP="0092556F">
            <w:r w:rsidRPr="0092556F">
              <w:t xml:space="preserve">You should advise the child that you are concerned about them and may be sharing the information with other agencies. </w:t>
            </w:r>
          </w:p>
        </w:tc>
        <w:tc>
          <w:tcPr>
            <w:tcW w:w="1798" w:type="pct"/>
          </w:tcPr>
          <w:p w14:paraId="4C0CF950" w14:textId="77777777" w:rsidR="00AC1C6A" w:rsidRDefault="00AC1C6A" w:rsidP="0092556F">
            <w:r>
              <w:rPr>
                <w:rFonts w:ascii="Courier New" w:hAnsi="Courier New" w:cs="Courier New"/>
                <w:b/>
              </w:rPr>
              <w:t xml:space="preserve">□ </w:t>
            </w:r>
            <w:r w:rsidR="0092556F" w:rsidRPr="0092556F">
              <w:t>Yes</w:t>
            </w:r>
            <w:r>
              <w:t xml:space="preserve"> </w:t>
            </w:r>
          </w:p>
          <w:p w14:paraId="43F9B06B" w14:textId="1193189B" w:rsidR="0092556F" w:rsidRPr="0092556F" w:rsidRDefault="00AC1C6A" w:rsidP="0092556F">
            <w:r>
              <w:rPr>
                <w:rFonts w:ascii="Courier New" w:hAnsi="Courier New" w:cs="Courier New"/>
                <w:b/>
              </w:rPr>
              <w:t xml:space="preserve">□ </w:t>
            </w:r>
            <w:r w:rsidR="0092556F" w:rsidRPr="0092556F">
              <w:t>No</w:t>
            </w:r>
          </w:p>
        </w:tc>
      </w:tr>
      <w:tr w:rsidR="00F26ABC" w:rsidRPr="0092556F" w14:paraId="09D6251B" w14:textId="77777777" w:rsidTr="0032133C">
        <w:tc>
          <w:tcPr>
            <w:tcW w:w="3202" w:type="pct"/>
            <w:shd w:val="clear" w:color="auto" w:fill="D9D9D9" w:themeFill="background1" w:themeFillShade="D9"/>
          </w:tcPr>
          <w:p w14:paraId="42A67361" w14:textId="6AE74B3C" w:rsidR="0092556F" w:rsidRPr="0092556F" w:rsidRDefault="0092556F" w:rsidP="0092556F">
            <w:r w:rsidRPr="0092556F">
              <w:rPr>
                <w:b/>
              </w:rPr>
              <w:t xml:space="preserve">Please record the views of the child. When did you share the </w:t>
            </w:r>
            <w:r w:rsidR="00165BE4">
              <w:rPr>
                <w:b/>
              </w:rPr>
              <w:t>tool</w:t>
            </w:r>
            <w:r w:rsidRPr="0092556F">
              <w:rPr>
                <w:b/>
              </w:rPr>
              <w:t xml:space="preserve"> with them? </w:t>
            </w:r>
            <w:r w:rsidRPr="0092556F">
              <w:t xml:space="preserve">Please consider their views in relation to each section of this </w:t>
            </w:r>
            <w:r w:rsidR="00165BE4">
              <w:t>tool</w:t>
            </w:r>
            <w:r w:rsidRPr="0092556F">
              <w:t>, including an account of how they see the world, their own life and what they believe would make them feel or be safe/r.</w:t>
            </w:r>
          </w:p>
          <w:p w14:paraId="06A51AA5" w14:textId="5AA8F256" w:rsidR="0092556F" w:rsidRPr="0092556F" w:rsidRDefault="0092556F" w:rsidP="0092556F">
            <w:pPr>
              <w:rPr>
                <w:b/>
              </w:rPr>
            </w:pPr>
            <w:r w:rsidRPr="0092556F">
              <w:t xml:space="preserve">If you have been unable to share the </w:t>
            </w:r>
            <w:r w:rsidR="00165BE4">
              <w:t>tool</w:t>
            </w:r>
            <w:r w:rsidRPr="0092556F">
              <w:t xml:space="preserve"> with the child, please give the reasons.</w:t>
            </w:r>
          </w:p>
        </w:tc>
        <w:tc>
          <w:tcPr>
            <w:tcW w:w="1798" w:type="pct"/>
          </w:tcPr>
          <w:p w14:paraId="06FBED95" w14:textId="77777777" w:rsidR="0092556F" w:rsidRPr="0092556F" w:rsidRDefault="0092556F" w:rsidP="0092556F"/>
        </w:tc>
      </w:tr>
      <w:tr w:rsidR="00F26ABC" w:rsidRPr="0092556F" w14:paraId="45D8A440" w14:textId="77777777" w:rsidTr="0032133C">
        <w:tc>
          <w:tcPr>
            <w:tcW w:w="3202" w:type="pct"/>
            <w:shd w:val="clear" w:color="auto" w:fill="D9D9D9" w:themeFill="background1" w:themeFillShade="D9"/>
          </w:tcPr>
          <w:p w14:paraId="775A2438" w14:textId="77777777" w:rsidR="0092556F" w:rsidRPr="0092556F" w:rsidRDefault="0092556F" w:rsidP="0092556F">
            <w:pPr>
              <w:rPr>
                <w:b/>
              </w:rPr>
            </w:pPr>
            <w:r w:rsidRPr="0092556F">
              <w:rPr>
                <w:b/>
              </w:rPr>
              <w:t xml:space="preserve">Have you sought consent from the parents/carers? </w:t>
            </w:r>
          </w:p>
          <w:p w14:paraId="582C6703" w14:textId="77777777" w:rsidR="0092556F" w:rsidRPr="0092556F" w:rsidRDefault="0092556F" w:rsidP="0092556F">
            <w:r w:rsidRPr="0092556F">
              <w:t xml:space="preserve">You should advise the parents/carers that you are concerned about them and may be sharing the information with other agencies. </w:t>
            </w:r>
          </w:p>
        </w:tc>
        <w:tc>
          <w:tcPr>
            <w:tcW w:w="1798" w:type="pct"/>
          </w:tcPr>
          <w:p w14:paraId="60A33032" w14:textId="77777777" w:rsidR="00DC6611" w:rsidRDefault="00DC6611" w:rsidP="00DC6611">
            <w:r>
              <w:rPr>
                <w:rFonts w:ascii="Courier New" w:hAnsi="Courier New" w:cs="Courier New"/>
                <w:b/>
              </w:rPr>
              <w:t xml:space="preserve">□ </w:t>
            </w:r>
            <w:r w:rsidRPr="0092556F">
              <w:t>Yes</w:t>
            </w:r>
            <w:r>
              <w:t xml:space="preserve"> </w:t>
            </w:r>
          </w:p>
          <w:p w14:paraId="3A78C2DE" w14:textId="6F7CD8A2" w:rsidR="0092556F" w:rsidRPr="0092556F" w:rsidRDefault="00DC6611" w:rsidP="00DC6611">
            <w:r>
              <w:rPr>
                <w:rFonts w:ascii="Courier New" w:hAnsi="Courier New" w:cs="Courier New"/>
                <w:b/>
              </w:rPr>
              <w:t xml:space="preserve">□ </w:t>
            </w:r>
            <w:r w:rsidRPr="0092556F">
              <w:t>No</w:t>
            </w:r>
          </w:p>
        </w:tc>
      </w:tr>
      <w:tr w:rsidR="00F26ABC" w:rsidRPr="0092556F" w14:paraId="7B5E0DDF" w14:textId="77777777" w:rsidTr="0032133C">
        <w:tc>
          <w:tcPr>
            <w:tcW w:w="3202" w:type="pct"/>
            <w:shd w:val="clear" w:color="auto" w:fill="D9D9D9" w:themeFill="background1" w:themeFillShade="D9"/>
          </w:tcPr>
          <w:p w14:paraId="232210C8" w14:textId="29A9917B" w:rsidR="0092556F" w:rsidRPr="0092556F" w:rsidRDefault="0092556F" w:rsidP="0092556F">
            <w:pPr>
              <w:rPr>
                <w:b/>
              </w:rPr>
            </w:pPr>
            <w:r w:rsidRPr="0092556F">
              <w:rPr>
                <w:b/>
              </w:rPr>
              <w:t xml:space="preserve">Please record the views of the parents/carers. When did you share the </w:t>
            </w:r>
            <w:r w:rsidR="00165BE4">
              <w:rPr>
                <w:b/>
              </w:rPr>
              <w:t>tool</w:t>
            </w:r>
            <w:r w:rsidRPr="0092556F">
              <w:rPr>
                <w:b/>
              </w:rPr>
              <w:t xml:space="preserve"> with them? </w:t>
            </w:r>
            <w:r w:rsidRPr="0092556F">
              <w:t xml:space="preserve">Please consider their views in relation to each section of this </w:t>
            </w:r>
            <w:r w:rsidR="00165BE4">
              <w:t>tool</w:t>
            </w:r>
            <w:r w:rsidRPr="0092556F">
              <w:t xml:space="preserve">, including an account of how they see the world and what they believe would make the child feel or be safe/r.  If you have been unable to share the </w:t>
            </w:r>
            <w:r w:rsidR="00165BE4">
              <w:t>tool</w:t>
            </w:r>
            <w:r w:rsidRPr="0092556F">
              <w:t xml:space="preserve"> with the parents/ carers, please give reasons.</w:t>
            </w:r>
          </w:p>
        </w:tc>
        <w:tc>
          <w:tcPr>
            <w:tcW w:w="1798" w:type="pct"/>
          </w:tcPr>
          <w:p w14:paraId="6CEA80DA" w14:textId="77777777" w:rsidR="0092556F" w:rsidRPr="0092556F" w:rsidRDefault="0092556F" w:rsidP="0092556F"/>
        </w:tc>
      </w:tr>
    </w:tbl>
    <w:p w14:paraId="66D1A392" w14:textId="77777777" w:rsidR="0092556F" w:rsidRDefault="0092556F" w:rsidP="0092556F"/>
    <w:p w14:paraId="07B1B86C" w14:textId="77777777" w:rsidR="007838C5" w:rsidRPr="00AC28C7" w:rsidRDefault="007838C5" w:rsidP="007838C5">
      <w:pPr>
        <w:pStyle w:val="Heading4"/>
        <w:rPr>
          <w:color w:val="A01E00"/>
        </w:rPr>
      </w:pPr>
      <w:r w:rsidRPr="00AC28C7">
        <w:rPr>
          <w:color w:val="A01E00"/>
        </w:rPr>
        <w:t>Protective factors</w:t>
      </w:r>
    </w:p>
    <w:p w14:paraId="47FCBA56" w14:textId="77777777" w:rsidR="007838C5" w:rsidRDefault="007838C5" w:rsidP="007838C5">
      <w:r w:rsidRPr="00266744">
        <w:t xml:space="preserve">Please provide details of any relevant protective factors that are in place within the child’s life. </w:t>
      </w:r>
      <w:r w:rsidRPr="00266744">
        <w:rPr>
          <w:b/>
        </w:rPr>
        <w:t>Please include the name of any specific individuals who have a trusted relationship with the child</w:t>
      </w:r>
      <w:r w:rsidRPr="00266744">
        <w:t xml:space="preserve">. </w:t>
      </w:r>
    </w:p>
    <w:p w14:paraId="45854A70" w14:textId="77777777" w:rsidR="007838C5" w:rsidRPr="00266744" w:rsidRDefault="007838C5" w:rsidP="007838C5">
      <w:r w:rsidRPr="00266744">
        <w:t>Protective factors include:</w:t>
      </w:r>
    </w:p>
    <w:p w14:paraId="25857252" w14:textId="0D26414C" w:rsidR="007838C5" w:rsidRPr="00CC6C5D" w:rsidRDefault="007838C5" w:rsidP="007838C5">
      <w:pPr>
        <w:pStyle w:val="ListParagraph"/>
        <w:numPr>
          <w:ilvl w:val="0"/>
          <w:numId w:val="6"/>
        </w:numPr>
      </w:pPr>
      <w:r w:rsidRPr="00CC6C5D">
        <w:t>What strengths and resources are readily available? What factors reduce the risk/ severity of the behaviours? What needs to be put in place to limit, mitigate or reduce risk?</w:t>
      </w:r>
    </w:p>
    <w:p w14:paraId="0B7F8025" w14:textId="77777777" w:rsidR="007838C5" w:rsidRPr="00CC6C5D" w:rsidRDefault="007838C5" w:rsidP="007838C5">
      <w:pPr>
        <w:pStyle w:val="ListParagraph"/>
        <w:numPr>
          <w:ilvl w:val="0"/>
          <w:numId w:val="6"/>
        </w:numPr>
      </w:pPr>
      <w:r w:rsidRPr="00CC6C5D">
        <w:t>What behaviours, beliefs, values, relationships need to be developed further?</w:t>
      </w:r>
    </w:p>
    <w:p w14:paraId="3563C271" w14:textId="77777777" w:rsidR="007838C5" w:rsidRPr="00CC6C5D" w:rsidRDefault="007838C5" w:rsidP="007838C5">
      <w:pPr>
        <w:pStyle w:val="ListParagraph"/>
        <w:numPr>
          <w:ilvl w:val="0"/>
          <w:numId w:val="6"/>
        </w:numPr>
      </w:pPr>
      <w:r w:rsidRPr="00CC6C5D">
        <w:t>What can support the development of pro-social identity for the child?</w:t>
      </w:r>
    </w:p>
    <w:p w14:paraId="4F2728F7" w14:textId="77777777" w:rsidR="007838C5" w:rsidRPr="0053377E" w:rsidRDefault="007838C5" w:rsidP="00783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6040"/>
      </w:tblGrid>
      <w:tr w:rsidR="007838C5" w:rsidRPr="0053377E" w14:paraId="6AFB43E5" w14:textId="77777777" w:rsidTr="0032133C">
        <w:trPr>
          <w:trHeight w:val="440"/>
        </w:trPr>
        <w:tc>
          <w:tcPr>
            <w:tcW w:w="1786" w:type="pct"/>
            <w:tcBorders>
              <w:left w:val="single" w:sz="4" w:space="0" w:color="auto"/>
            </w:tcBorders>
            <w:shd w:val="clear" w:color="auto" w:fill="D9D9D9" w:themeFill="background1" w:themeFillShade="D9"/>
          </w:tcPr>
          <w:p w14:paraId="2C5B6340" w14:textId="77777777" w:rsidR="007838C5" w:rsidRPr="0053377E" w:rsidRDefault="007838C5" w:rsidP="00452814">
            <w:pPr>
              <w:rPr>
                <w:b/>
                <w:sz w:val="22"/>
                <w:szCs w:val="22"/>
              </w:rPr>
            </w:pPr>
            <w:r w:rsidRPr="0053377E">
              <w:rPr>
                <w:b/>
                <w:sz w:val="22"/>
                <w:szCs w:val="22"/>
              </w:rPr>
              <w:t xml:space="preserve">Protective Factor </w:t>
            </w:r>
          </w:p>
        </w:tc>
        <w:tc>
          <w:tcPr>
            <w:tcW w:w="3214" w:type="pct"/>
            <w:tcBorders>
              <w:left w:val="single" w:sz="4" w:space="0" w:color="auto"/>
            </w:tcBorders>
          </w:tcPr>
          <w:p w14:paraId="48FB47B8" w14:textId="77777777" w:rsidR="007838C5" w:rsidRPr="0053377E" w:rsidRDefault="007838C5" w:rsidP="00452814">
            <w:pPr>
              <w:rPr>
                <w:b/>
                <w:sz w:val="22"/>
                <w:szCs w:val="22"/>
              </w:rPr>
            </w:pPr>
            <w:r w:rsidRPr="0053377E">
              <w:rPr>
                <w:b/>
                <w:sz w:val="22"/>
                <w:szCs w:val="22"/>
              </w:rPr>
              <w:t>Comment</w:t>
            </w:r>
          </w:p>
        </w:tc>
      </w:tr>
      <w:tr w:rsidR="007838C5" w:rsidRPr="0053377E" w14:paraId="636CFAF0" w14:textId="77777777" w:rsidTr="0032133C">
        <w:trPr>
          <w:trHeight w:val="440"/>
        </w:trPr>
        <w:tc>
          <w:tcPr>
            <w:tcW w:w="1786" w:type="pct"/>
            <w:tcBorders>
              <w:left w:val="single" w:sz="4" w:space="0" w:color="auto"/>
            </w:tcBorders>
            <w:shd w:val="clear" w:color="auto" w:fill="D9D9D9" w:themeFill="background1" w:themeFillShade="D9"/>
          </w:tcPr>
          <w:p w14:paraId="4468912A" w14:textId="77777777" w:rsidR="007838C5" w:rsidRPr="0053377E" w:rsidRDefault="007838C5" w:rsidP="00452814">
            <w:pPr>
              <w:rPr>
                <w:sz w:val="22"/>
                <w:szCs w:val="22"/>
              </w:rPr>
            </w:pPr>
            <w:r w:rsidRPr="0053377E">
              <w:rPr>
                <w:sz w:val="22"/>
                <w:szCs w:val="22"/>
              </w:rPr>
              <w:t>Parents/carers and family network</w:t>
            </w:r>
          </w:p>
        </w:tc>
        <w:tc>
          <w:tcPr>
            <w:tcW w:w="3214" w:type="pct"/>
            <w:tcBorders>
              <w:left w:val="single" w:sz="4" w:space="0" w:color="auto"/>
            </w:tcBorders>
          </w:tcPr>
          <w:p w14:paraId="7A95E487" w14:textId="77777777" w:rsidR="007838C5" w:rsidRPr="0053377E" w:rsidRDefault="007838C5" w:rsidP="00452814">
            <w:pPr>
              <w:rPr>
                <w:sz w:val="22"/>
                <w:szCs w:val="22"/>
              </w:rPr>
            </w:pPr>
          </w:p>
        </w:tc>
      </w:tr>
      <w:tr w:rsidR="007838C5" w:rsidRPr="0053377E" w14:paraId="025BD8E3" w14:textId="77777777" w:rsidTr="0032133C">
        <w:trPr>
          <w:trHeight w:val="440"/>
        </w:trPr>
        <w:tc>
          <w:tcPr>
            <w:tcW w:w="1786" w:type="pct"/>
            <w:tcBorders>
              <w:left w:val="single" w:sz="4" w:space="0" w:color="auto"/>
            </w:tcBorders>
            <w:shd w:val="clear" w:color="auto" w:fill="D9D9D9" w:themeFill="background1" w:themeFillShade="D9"/>
          </w:tcPr>
          <w:p w14:paraId="66E3B89B" w14:textId="77777777" w:rsidR="007838C5" w:rsidRPr="0053377E" w:rsidRDefault="007838C5" w:rsidP="00452814">
            <w:pPr>
              <w:rPr>
                <w:sz w:val="22"/>
                <w:szCs w:val="22"/>
              </w:rPr>
            </w:pPr>
            <w:r w:rsidRPr="0053377E">
              <w:rPr>
                <w:sz w:val="22"/>
                <w:szCs w:val="22"/>
              </w:rPr>
              <w:t>Social relationships/environment</w:t>
            </w:r>
          </w:p>
        </w:tc>
        <w:tc>
          <w:tcPr>
            <w:tcW w:w="3214" w:type="pct"/>
            <w:tcBorders>
              <w:left w:val="single" w:sz="4" w:space="0" w:color="auto"/>
            </w:tcBorders>
          </w:tcPr>
          <w:p w14:paraId="492DEFF8" w14:textId="77777777" w:rsidR="007838C5" w:rsidRPr="0053377E" w:rsidRDefault="007838C5" w:rsidP="00452814">
            <w:pPr>
              <w:rPr>
                <w:sz w:val="22"/>
                <w:szCs w:val="22"/>
              </w:rPr>
            </w:pPr>
          </w:p>
        </w:tc>
      </w:tr>
      <w:tr w:rsidR="007838C5" w:rsidRPr="0053377E" w14:paraId="52A0628B" w14:textId="77777777" w:rsidTr="0032133C">
        <w:trPr>
          <w:trHeight w:val="440"/>
        </w:trPr>
        <w:tc>
          <w:tcPr>
            <w:tcW w:w="1786" w:type="pct"/>
            <w:tcBorders>
              <w:left w:val="single" w:sz="4" w:space="0" w:color="auto"/>
            </w:tcBorders>
            <w:shd w:val="clear" w:color="auto" w:fill="D9D9D9" w:themeFill="background1" w:themeFillShade="D9"/>
          </w:tcPr>
          <w:p w14:paraId="189C1D23" w14:textId="77777777" w:rsidR="007838C5" w:rsidRPr="0053377E" w:rsidRDefault="007838C5" w:rsidP="00452814">
            <w:pPr>
              <w:rPr>
                <w:sz w:val="22"/>
                <w:szCs w:val="22"/>
              </w:rPr>
            </w:pPr>
            <w:r w:rsidRPr="0053377E">
              <w:rPr>
                <w:sz w:val="22"/>
                <w:szCs w:val="22"/>
              </w:rPr>
              <w:t>Professional/voluntary agencies working with the child</w:t>
            </w:r>
          </w:p>
        </w:tc>
        <w:tc>
          <w:tcPr>
            <w:tcW w:w="3214" w:type="pct"/>
            <w:tcBorders>
              <w:left w:val="single" w:sz="4" w:space="0" w:color="auto"/>
            </w:tcBorders>
          </w:tcPr>
          <w:p w14:paraId="381682B0" w14:textId="77777777" w:rsidR="007838C5" w:rsidRPr="0053377E" w:rsidRDefault="007838C5" w:rsidP="00452814">
            <w:pPr>
              <w:rPr>
                <w:sz w:val="22"/>
                <w:szCs w:val="22"/>
              </w:rPr>
            </w:pPr>
          </w:p>
        </w:tc>
      </w:tr>
      <w:tr w:rsidR="00AC346A" w:rsidRPr="0053377E" w14:paraId="5DEE78D1" w14:textId="77777777" w:rsidTr="0032133C">
        <w:trPr>
          <w:trHeight w:val="440"/>
        </w:trPr>
        <w:tc>
          <w:tcPr>
            <w:tcW w:w="1786" w:type="pct"/>
            <w:tcBorders>
              <w:left w:val="single" w:sz="4" w:space="0" w:color="auto"/>
            </w:tcBorders>
            <w:shd w:val="clear" w:color="auto" w:fill="D9D9D9" w:themeFill="background1" w:themeFillShade="D9"/>
          </w:tcPr>
          <w:p w14:paraId="13D0BCA1" w14:textId="5F0D2CDD" w:rsidR="00AC346A" w:rsidRPr="0053377E" w:rsidRDefault="00AC346A" w:rsidP="00452814">
            <w:pPr>
              <w:rPr>
                <w:sz w:val="22"/>
                <w:szCs w:val="22"/>
              </w:rPr>
            </w:pPr>
            <w:r>
              <w:rPr>
                <w:sz w:val="22"/>
                <w:szCs w:val="22"/>
              </w:rPr>
              <w:t xml:space="preserve">Protective factors </w:t>
            </w:r>
            <w:r w:rsidR="00B616B1">
              <w:rPr>
                <w:sz w:val="22"/>
                <w:szCs w:val="22"/>
              </w:rPr>
              <w:t>among</w:t>
            </w:r>
            <w:r>
              <w:rPr>
                <w:sz w:val="22"/>
                <w:szCs w:val="22"/>
              </w:rPr>
              <w:t xml:space="preserve"> peers</w:t>
            </w:r>
          </w:p>
        </w:tc>
        <w:tc>
          <w:tcPr>
            <w:tcW w:w="3214" w:type="pct"/>
            <w:tcBorders>
              <w:left w:val="single" w:sz="4" w:space="0" w:color="auto"/>
            </w:tcBorders>
          </w:tcPr>
          <w:p w14:paraId="49E128FE" w14:textId="77777777" w:rsidR="00AC346A" w:rsidRPr="0053377E" w:rsidRDefault="00AC346A" w:rsidP="00452814">
            <w:pPr>
              <w:rPr>
                <w:sz w:val="22"/>
                <w:szCs w:val="22"/>
              </w:rPr>
            </w:pPr>
          </w:p>
        </w:tc>
      </w:tr>
      <w:tr w:rsidR="007838C5" w:rsidRPr="0053377E" w14:paraId="1837E7EE" w14:textId="77777777" w:rsidTr="0032133C">
        <w:trPr>
          <w:trHeight w:val="440"/>
        </w:trPr>
        <w:tc>
          <w:tcPr>
            <w:tcW w:w="1786" w:type="pct"/>
            <w:tcBorders>
              <w:left w:val="single" w:sz="4" w:space="0" w:color="auto"/>
            </w:tcBorders>
            <w:shd w:val="clear" w:color="auto" w:fill="D9D9D9" w:themeFill="background1" w:themeFillShade="D9"/>
          </w:tcPr>
          <w:p w14:paraId="6DF148B5" w14:textId="009B50EF" w:rsidR="007838C5" w:rsidRPr="0053377E" w:rsidRDefault="007838C5" w:rsidP="00452814">
            <w:pPr>
              <w:rPr>
                <w:sz w:val="22"/>
                <w:szCs w:val="22"/>
              </w:rPr>
            </w:pPr>
            <w:r w:rsidRPr="0053377E">
              <w:rPr>
                <w:sz w:val="22"/>
                <w:szCs w:val="22"/>
              </w:rPr>
              <w:t>Child’s own resilience</w:t>
            </w:r>
          </w:p>
        </w:tc>
        <w:tc>
          <w:tcPr>
            <w:tcW w:w="3214" w:type="pct"/>
            <w:tcBorders>
              <w:left w:val="single" w:sz="4" w:space="0" w:color="auto"/>
            </w:tcBorders>
          </w:tcPr>
          <w:p w14:paraId="5C7F3C44" w14:textId="77777777" w:rsidR="007838C5" w:rsidRPr="0053377E" w:rsidRDefault="007838C5" w:rsidP="00452814">
            <w:pPr>
              <w:rPr>
                <w:sz w:val="22"/>
                <w:szCs w:val="22"/>
              </w:rPr>
            </w:pPr>
          </w:p>
        </w:tc>
      </w:tr>
      <w:tr w:rsidR="007838C5" w:rsidRPr="0053377E" w14:paraId="449AB35B" w14:textId="77777777" w:rsidTr="0032133C">
        <w:tc>
          <w:tcPr>
            <w:tcW w:w="5000" w:type="pct"/>
            <w:gridSpan w:val="2"/>
            <w:tcBorders>
              <w:left w:val="single" w:sz="4" w:space="0" w:color="auto"/>
            </w:tcBorders>
            <w:shd w:val="clear" w:color="auto" w:fill="D9D9D9" w:themeFill="background1" w:themeFillShade="D9"/>
          </w:tcPr>
          <w:p w14:paraId="33C9462A" w14:textId="77777777" w:rsidR="007838C5" w:rsidRPr="0053377E" w:rsidRDefault="007838C5" w:rsidP="00452814">
            <w:pPr>
              <w:rPr>
                <w:b/>
                <w:sz w:val="22"/>
                <w:szCs w:val="22"/>
              </w:rPr>
            </w:pPr>
            <w:r w:rsidRPr="0053377E">
              <w:rPr>
                <w:b/>
                <w:sz w:val="22"/>
                <w:szCs w:val="22"/>
              </w:rPr>
              <w:lastRenderedPageBreak/>
              <w:t>In your opinion how do the protective factors mitigate the risks identified?</w:t>
            </w:r>
          </w:p>
          <w:p w14:paraId="4B9595A5" w14:textId="77777777" w:rsidR="007838C5" w:rsidRPr="0053377E" w:rsidRDefault="007838C5" w:rsidP="00452814">
            <w:pPr>
              <w:rPr>
                <w:sz w:val="22"/>
                <w:szCs w:val="22"/>
              </w:rPr>
            </w:pPr>
          </w:p>
        </w:tc>
      </w:tr>
      <w:tr w:rsidR="007838C5" w:rsidRPr="0053377E" w14:paraId="41C78D3F" w14:textId="77777777" w:rsidTr="0032133C">
        <w:trPr>
          <w:trHeight w:val="1911"/>
        </w:trPr>
        <w:tc>
          <w:tcPr>
            <w:tcW w:w="5000" w:type="pct"/>
            <w:gridSpan w:val="2"/>
            <w:tcBorders>
              <w:left w:val="single" w:sz="4" w:space="0" w:color="auto"/>
            </w:tcBorders>
          </w:tcPr>
          <w:p w14:paraId="7DDF90C8" w14:textId="77777777" w:rsidR="007838C5" w:rsidRPr="0053377E" w:rsidRDefault="007838C5" w:rsidP="00452814">
            <w:pPr>
              <w:rPr>
                <w:sz w:val="22"/>
                <w:szCs w:val="22"/>
              </w:rPr>
            </w:pPr>
          </w:p>
          <w:p w14:paraId="04C249FD" w14:textId="77777777" w:rsidR="007838C5" w:rsidRPr="0053377E" w:rsidRDefault="007838C5" w:rsidP="00452814">
            <w:pPr>
              <w:rPr>
                <w:sz w:val="22"/>
                <w:szCs w:val="22"/>
              </w:rPr>
            </w:pPr>
          </w:p>
          <w:p w14:paraId="2C9D0FCE" w14:textId="77777777" w:rsidR="007838C5" w:rsidRPr="0053377E" w:rsidRDefault="007838C5" w:rsidP="00452814">
            <w:pPr>
              <w:rPr>
                <w:sz w:val="22"/>
                <w:szCs w:val="22"/>
              </w:rPr>
            </w:pPr>
          </w:p>
          <w:p w14:paraId="207421B6" w14:textId="77777777" w:rsidR="007838C5" w:rsidRPr="0053377E" w:rsidRDefault="007838C5" w:rsidP="00452814">
            <w:pPr>
              <w:rPr>
                <w:sz w:val="22"/>
                <w:szCs w:val="22"/>
              </w:rPr>
            </w:pPr>
          </w:p>
          <w:p w14:paraId="223E0EB9" w14:textId="77777777" w:rsidR="007838C5" w:rsidRPr="0053377E" w:rsidRDefault="007838C5" w:rsidP="00452814">
            <w:pPr>
              <w:rPr>
                <w:sz w:val="22"/>
                <w:szCs w:val="22"/>
              </w:rPr>
            </w:pPr>
          </w:p>
        </w:tc>
      </w:tr>
    </w:tbl>
    <w:p w14:paraId="1F829303" w14:textId="77777777" w:rsidR="007838C5" w:rsidRDefault="007838C5" w:rsidP="007838C5"/>
    <w:p w14:paraId="09B42956" w14:textId="314A2CB3" w:rsidR="00B1594B" w:rsidRDefault="00E646CE" w:rsidP="00E646CE">
      <w:pPr>
        <w:pStyle w:val="Heading4"/>
      </w:pPr>
      <w:r w:rsidRPr="00AC28C7">
        <w:rPr>
          <w:color w:val="A01E00"/>
        </w:rPr>
        <w:t>Vulnerabilities</w:t>
      </w:r>
    </w:p>
    <w:p w14:paraId="3A033D14" w14:textId="7DFC181A" w:rsidR="00AC3679" w:rsidRPr="00B1594B" w:rsidRDefault="00AC3679" w:rsidP="004C7A4F">
      <w:pPr>
        <w:spacing w:after="240"/>
      </w:pPr>
      <w:bookmarkStart w:id="0" w:name="vulnerabilities"/>
      <w:r w:rsidRPr="00B1594B">
        <w:t xml:space="preserve">For further information on exploitation please go to the </w:t>
      </w:r>
      <w:r w:rsidR="000652B0">
        <w:t xml:space="preserve">North Somerset Safeguarding Children Partnership website: </w:t>
      </w:r>
      <w:hyperlink r:id="rId26" w:history="1">
        <w:r w:rsidR="000652B0" w:rsidRPr="009F1D6E">
          <w:rPr>
            <w:rStyle w:val="Hyperlink"/>
          </w:rPr>
          <w:t>https://nsscp.co.uk/identifying-child-exploitation</w:t>
        </w:r>
      </w:hyperlink>
    </w:p>
    <w:p w14:paraId="294B05B4" w14:textId="787C3327" w:rsidR="00AC3679" w:rsidRPr="00B1594B" w:rsidRDefault="004C7A4F" w:rsidP="00916BD7">
      <w:pPr>
        <w:spacing w:after="240"/>
        <w:rPr>
          <w:bCs/>
        </w:rPr>
      </w:pPr>
      <w:r>
        <w:rPr>
          <w:bCs/>
        </w:rPr>
        <w:t>Practitioners can also refer to statutory guidance:</w:t>
      </w:r>
    </w:p>
    <w:p w14:paraId="689FFDD3" w14:textId="7E6AE9EF" w:rsidR="00AC3679" w:rsidRPr="00B1594B" w:rsidRDefault="00AC3679" w:rsidP="00AC3679">
      <w:pPr>
        <w:rPr>
          <w:bCs/>
          <w:i/>
          <w:iCs/>
        </w:rPr>
      </w:pPr>
      <w:hyperlink r:id="rId27" w:history="1">
        <w:r w:rsidRPr="00B1594B">
          <w:rPr>
            <w:rStyle w:val="Hyperlink"/>
            <w:bCs/>
            <w:i/>
            <w:iCs/>
          </w:rPr>
          <w:t>https://assets.publishing.service.gov.uk/government/uploads/system/uploads/attachment_data/file/591903/CSE_Guidance_Core_Document_13.02.2017.pdf</w:t>
        </w:r>
      </w:hyperlink>
    </w:p>
    <w:p w14:paraId="5CD967DC" w14:textId="77777777" w:rsidR="00AC3679" w:rsidRPr="00B1594B" w:rsidRDefault="00AC3679" w:rsidP="00916BD7">
      <w:pPr>
        <w:spacing w:after="240"/>
        <w:rPr>
          <w:bCs/>
          <w:i/>
          <w:iCs/>
        </w:rPr>
      </w:pPr>
      <w:hyperlink r:id="rId28" w:history="1">
        <w:r w:rsidRPr="00B1594B">
          <w:rPr>
            <w:rStyle w:val="Hyperlink"/>
            <w:bCs/>
            <w:i/>
            <w:iCs/>
          </w:rPr>
          <w:t>https://assets.publishing.service.gov.uk/government/uploads/system/uploads/attachment_data/file/741194/HOCountyLinesGuidanceSept2018.pdf</w:t>
        </w:r>
      </w:hyperlink>
    </w:p>
    <w:p w14:paraId="1B724575" w14:textId="77777777" w:rsidR="00AC3679" w:rsidRDefault="00AC3679" w:rsidP="00FE287A">
      <w:pPr>
        <w:spacing w:after="240"/>
        <w:rPr>
          <w:b/>
        </w:rPr>
      </w:pPr>
      <w:r w:rsidRPr="00B1594B">
        <w:rPr>
          <w:b/>
        </w:rPr>
        <w:t>Exploitation can occur without any of the vulnerabilities being present.</w:t>
      </w:r>
      <w:bookmarkEnd w:id="0"/>
    </w:p>
    <w:tbl>
      <w:tblPr>
        <w:tblStyle w:val="TableGrid"/>
        <w:tblW w:w="0" w:type="auto"/>
        <w:tblLook w:val="04A0" w:firstRow="1" w:lastRow="0" w:firstColumn="1" w:lastColumn="0" w:noHBand="0" w:noVBand="1"/>
      </w:tblPr>
      <w:tblGrid>
        <w:gridCol w:w="9396"/>
      </w:tblGrid>
      <w:tr w:rsidR="00FE287A" w14:paraId="18768A48" w14:textId="77777777" w:rsidTr="0032133C">
        <w:tc>
          <w:tcPr>
            <w:tcW w:w="9396" w:type="dxa"/>
            <w:shd w:val="clear" w:color="auto" w:fill="D9D9D9" w:themeFill="background1" w:themeFillShade="D9"/>
          </w:tcPr>
          <w:p w14:paraId="7214285B" w14:textId="62C0C7A4" w:rsidR="00FE287A" w:rsidRPr="00B1594B" w:rsidRDefault="00FE287A" w:rsidP="00FE287A">
            <w:r w:rsidRPr="00B1594B">
              <w:t>Is there evidence that the child has experienced previous trauma and/or adversity. For example, physical or emotional neglect; physical, sexual or emotional abuse; loss of, or abandonment by, a parent; domestic abuse; drug/ alcohol abuse in the home; incarceration of a loved one; parental vulnerabilities (physical and/or mental health difficulties); bullying.</w:t>
            </w:r>
          </w:p>
          <w:p w14:paraId="4B97C53D" w14:textId="0A5D26B2" w:rsidR="00FE287A" w:rsidRDefault="00FE287A" w:rsidP="00FE287A">
            <w:pPr>
              <w:rPr>
                <w:b/>
              </w:rPr>
            </w:pPr>
            <w:r w:rsidRPr="00B1594B">
              <w:rPr>
                <w:b/>
              </w:rPr>
              <w:t>Please specify type:</w:t>
            </w:r>
          </w:p>
        </w:tc>
      </w:tr>
      <w:tr w:rsidR="00AE1BA0" w14:paraId="0D521D0D" w14:textId="77777777" w:rsidTr="0032133C">
        <w:tc>
          <w:tcPr>
            <w:tcW w:w="9396" w:type="dxa"/>
          </w:tcPr>
          <w:p w14:paraId="730120BE" w14:textId="450052EA" w:rsidR="00AE1BA0" w:rsidRDefault="00AE1BA0" w:rsidP="00AE1BA0">
            <w:pPr>
              <w:rPr>
                <w:rFonts w:ascii="Courier New" w:hAnsi="Courier New" w:cs="Courier New"/>
                <w:b/>
              </w:rPr>
            </w:pPr>
            <w:r>
              <w:rPr>
                <w:rFonts w:ascii="Courier New" w:hAnsi="Courier New" w:cs="Courier New"/>
                <w:b/>
              </w:rPr>
              <w:t>□</w:t>
            </w:r>
            <w:r>
              <w:rPr>
                <w:b/>
              </w:rPr>
              <w:t xml:space="preserve"> </w:t>
            </w:r>
            <w:r>
              <w:t>Familial abuse, trauma, neglect</w:t>
            </w:r>
          </w:p>
        </w:tc>
      </w:tr>
      <w:tr w:rsidR="00AE1BA0" w14:paraId="60254D8B" w14:textId="77777777" w:rsidTr="0032133C">
        <w:tc>
          <w:tcPr>
            <w:tcW w:w="9396" w:type="dxa"/>
          </w:tcPr>
          <w:p w14:paraId="5CD485FE" w14:textId="1AAD9821" w:rsidR="00AE1BA0" w:rsidRDefault="00AE1BA0" w:rsidP="00AE1BA0">
            <w:pPr>
              <w:rPr>
                <w:rFonts w:ascii="Courier New" w:hAnsi="Courier New" w:cs="Courier New"/>
                <w:b/>
              </w:rPr>
            </w:pPr>
            <w:r>
              <w:rPr>
                <w:rFonts w:ascii="Courier New" w:hAnsi="Courier New" w:cs="Courier New"/>
                <w:b/>
              </w:rPr>
              <w:t>□</w:t>
            </w:r>
            <w:r>
              <w:rPr>
                <w:b/>
              </w:rPr>
              <w:t xml:space="preserve"> </w:t>
            </w:r>
            <w:r>
              <w:t>Poverty or adverse community environments</w:t>
            </w:r>
          </w:p>
        </w:tc>
      </w:tr>
      <w:tr w:rsidR="00AE1BA0" w14:paraId="2029C4C4" w14:textId="77777777" w:rsidTr="0032133C">
        <w:tc>
          <w:tcPr>
            <w:tcW w:w="9396" w:type="dxa"/>
          </w:tcPr>
          <w:p w14:paraId="16A3ACD2" w14:textId="3749B66A" w:rsidR="00AE1BA0" w:rsidRPr="00704F4A" w:rsidRDefault="00AE1BA0" w:rsidP="00AE1BA0">
            <w:pPr>
              <w:rPr>
                <w:bCs/>
              </w:rPr>
            </w:pPr>
            <w:r>
              <w:rPr>
                <w:rFonts w:ascii="Courier New" w:hAnsi="Courier New" w:cs="Courier New"/>
                <w:b/>
              </w:rPr>
              <w:t>□</w:t>
            </w:r>
            <w:r>
              <w:rPr>
                <w:b/>
              </w:rPr>
              <w:t xml:space="preserve"> </w:t>
            </w:r>
            <w:r w:rsidRPr="00B1594B">
              <w:t xml:space="preserve">Missing and absent (see questions in </w:t>
            </w:r>
            <w:r w:rsidRPr="00B1594B">
              <w:rPr>
                <w:b/>
              </w:rPr>
              <w:t>MISSING HISTORY</w:t>
            </w:r>
            <w:r w:rsidRPr="00B1594B">
              <w:t xml:space="preserve"> section below to give full details)</w:t>
            </w:r>
          </w:p>
        </w:tc>
      </w:tr>
      <w:tr w:rsidR="00AE1BA0" w14:paraId="0B130D74" w14:textId="77777777" w:rsidTr="0032133C">
        <w:tc>
          <w:tcPr>
            <w:tcW w:w="9396" w:type="dxa"/>
          </w:tcPr>
          <w:p w14:paraId="7D6E49D3" w14:textId="3B9E656C" w:rsidR="00AE1BA0" w:rsidRDefault="00AE1BA0" w:rsidP="00AE1BA0">
            <w:pPr>
              <w:rPr>
                <w:b/>
              </w:rPr>
            </w:pPr>
            <w:r>
              <w:rPr>
                <w:rFonts w:ascii="Courier New" w:hAnsi="Courier New" w:cs="Courier New"/>
                <w:b/>
              </w:rPr>
              <w:t>□</w:t>
            </w:r>
            <w:r>
              <w:rPr>
                <w:b/>
              </w:rPr>
              <w:t xml:space="preserve"> </w:t>
            </w:r>
            <w:r w:rsidRPr="00B1594B">
              <w:t>Family involvement in crime or anti-social behaviour</w:t>
            </w:r>
          </w:p>
        </w:tc>
      </w:tr>
      <w:tr w:rsidR="00AE1BA0" w14:paraId="647BB583" w14:textId="77777777" w:rsidTr="0032133C">
        <w:tc>
          <w:tcPr>
            <w:tcW w:w="9396" w:type="dxa"/>
          </w:tcPr>
          <w:p w14:paraId="74F7E0E5" w14:textId="61965566" w:rsidR="00AE1BA0" w:rsidRDefault="00AE1BA0" w:rsidP="00AE1BA0">
            <w:pPr>
              <w:rPr>
                <w:b/>
              </w:rPr>
            </w:pPr>
            <w:r>
              <w:rPr>
                <w:rFonts w:ascii="Courier New" w:hAnsi="Courier New" w:cs="Courier New"/>
                <w:b/>
              </w:rPr>
              <w:t>□</w:t>
            </w:r>
            <w:r>
              <w:rPr>
                <w:b/>
              </w:rPr>
              <w:t xml:space="preserve"> </w:t>
            </w:r>
            <w:r w:rsidRPr="00B1594B">
              <w:t xml:space="preserve">Social isolation or social difficulties (including lone children from outside the area) </w:t>
            </w:r>
          </w:p>
        </w:tc>
      </w:tr>
      <w:tr w:rsidR="00AE1BA0" w14:paraId="116BE5E8" w14:textId="77777777" w:rsidTr="0032133C">
        <w:tc>
          <w:tcPr>
            <w:tcW w:w="9396" w:type="dxa"/>
          </w:tcPr>
          <w:p w14:paraId="78EF5A66" w14:textId="50CFFA6F" w:rsidR="00AE1BA0" w:rsidRDefault="00AE1BA0" w:rsidP="00AE1BA0">
            <w:pPr>
              <w:rPr>
                <w:b/>
              </w:rPr>
            </w:pPr>
            <w:r>
              <w:rPr>
                <w:rFonts w:ascii="Courier New" w:hAnsi="Courier New" w:cs="Courier New"/>
                <w:b/>
              </w:rPr>
              <w:t>□</w:t>
            </w:r>
            <w:r>
              <w:rPr>
                <w:b/>
              </w:rPr>
              <w:t xml:space="preserve"> </w:t>
            </w:r>
            <w:r w:rsidRPr="00B1594B">
              <w:t>Victim of sexual crime</w:t>
            </w:r>
          </w:p>
        </w:tc>
      </w:tr>
      <w:tr w:rsidR="00AE1BA0" w14:paraId="37FC6A99" w14:textId="77777777" w:rsidTr="0032133C">
        <w:tc>
          <w:tcPr>
            <w:tcW w:w="9396" w:type="dxa"/>
          </w:tcPr>
          <w:p w14:paraId="735FA9A7" w14:textId="4F449F02" w:rsidR="00AE1BA0" w:rsidRDefault="00AE1BA0" w:rsidP="00AE1BA0">
            <w:pPr>
              <w:rPr>
                <w:b/>
              </w:rPr>
            </w:pPr>
            <w:r>
              <w:rPr>
                <w:rFonts w:ascii="Courier New" w:hAnsi="Courier New" w:cs="Courier New"/>
                <w:b/>
              </w:rPr>
              <w:t>□</w:t>
            </w:r>
            <w:r>
              <w:rPr>
                <w:b/>
              </w:rPr>
              <w:t xml:space="preserve"> </w:t>
            </w:r>
            <w:r w:rsidRPr="00B1594B">
              <w:t>Victim of serious violence</w:t>
            </w:r>
          </w:p>
        </w:tc>
      </w:tr>
      <w:tr w:rsidR="00AE1BA0" w14:paraId="2A629991" w14:textId="77777777" w:rsidTr="0032133C">
        <w:tc>
          <w:tcPr>
            <w:tcW w:w="9396" w:type="dxa"/>
          </w:tcPr>
          <w:p w14:paraId="69923E08" w14:textId="476D9146" w:rsidR="00AE1BA0" w:rsidRDefault="00AE1BA0" w:rsidP="00AE1BA0">
            <w:pPr>
              <w:rPr>
                <w:b/>
              </w:rPr>
            </w:pPr>
            <w:r>
              <w:rPr>
                <w:rFonts w:ascii="Courier New" w:hAnsi="Courier New" w:cs="Courier New"/>
                <w:b/>
              </w:rPr>
              <w:t>□</w:t>
            </w:r>
            <w:r>
              <w:rPr>
                <w:b/>
              </w:rPr>
              <w:t xml:space="preserve"> </w:t>
            </w:r>
            <w:r w:rsidRPr="00B1594B">
              <w:t>Victim of other crime</w:t>
            </w:r>
          </w:p>
        </w:tc>
      </w:tr>
      <w:tr w:rsidR="00AE1BA0" w14:paraId="4E196BE3" w14:textId="77777777" w:rsidTr="0032133C">
        <w:tc>
          <w:tcPr>
            <w:tcW w:w="9396" w:type="dxa"/>
          </w:tcPr>
          <w:p w14:paraId="23AA0F4B" w14:textId="2C9B6A52" w:rsidR="00AE1BA0" w:rsidRDefault="00AE1BA0" w:rsidP="00AE1BA0">
            <w:pPr>
              <w:rPr>
                <w:b/>
              </w:rPr>
            </w:pPr>
            <w:r>
              <w:rPr>
                <w:rFonts w:ascii="Courier New" w:hAnsi="Courier New" w:cs="Courier New"/>
                <w:b/>
              </w:rPr>
              <w:t>□</w:t>
            </w:r>
            <w:r>
              <w:rPr>
                <w:b/>
              </w:rPr>
              <w:t xml:space="preserve"> </w:t>
            </w:r>
            <w:r w:rsidRPr="00B1594B">
              <w:t>Suspect/ accused possession with intent to supply</w:t>
            </w:r>
          </w:p>
        </w:tc>
      </w:tr>
      <w:tr w:rsidR="00AE1BA0" w14:paraId="5362FE73" w14:textId="77777777" w:rsidTr="0032133C">
        <w:tc>
          <w:tcPr>
            <w:tcW w:w="9396" w:type="dxa"/>
          </w:tcPr>
          <w:p w14:paraId="2670E08B" w14:textId="784D9C45"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Intelligence firearms/ knife</w:t>
            </w:r>
          </w:p>
        </w:tc>
      </w:tr>
      <w:tr w:rsidR="00AE1BA0" w14:paraId="178542AF" w14:textId="77777777" w:rsidTr="0032133C">
        <w:tc>
          <w:tcPr>
            <w:tcW w:w="9396" w:type="dxa"/>
          </w:tcPr>
          <w:p w14:paraId="77FF484A" w14:textId="317FA1DB"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Suspect/accused of possession of a weapon</w:t>
            </w:r>
          </w:p>
        </w:tc>
      </w:tr>
      <w:tr w:rsidR="00AE1BA0" w14:paraId="2FB91B51" w14:textId="77777777" w:rsidTr="0032133C">
        <w:tc>
          <w:tcPr>
            <w:tcW w:w="9396" w:type="dxa"/>
          </w:tcPr>
          <w:p w14:paraId="78C81ACD" w14:textId="7A5350C3"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Suspect/ accused of sexual/ serious violence</w:t>
            </w:r>
          </w:p>
        </w:tc>
      </w:tr>
      <w:tr w:rsidR="00AE1BA0" w14:paraId="329DAA84" w14:textId="77777777" w:rsidTr="0032133C">
        <w:tc>
          <w:tcPr>
            <w:tcW w:w="9396" w:type="dxa"/>
          </w:tcPr>
          <w:p w14:paraId="6F29D357" w14:textId="67537E79"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Suspect/ accused of other crime</w:t>
            </w:r>
          </w:p>
        </w:tc>
      </w:tr>
      <w:tr w:rsidR="00AE1BA0" w14:paraId="251A95E7" w14:textId="77777777" w:rsidTr="0032133C">
        <w:tc>
          <w:tcPr>
            <w:tcW w:w="9396" w:type="dxa"/>
          </w:tcPr>
          <w:p w14:paraId="4D3C8080" w14:textId="197D90E2"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County lines intelligence</w:t>
            </w:r>
          </w:p>
        </w:tc>
      </w:tr>
      <w:tr w:rsidR="00AE1BA0" w14:paraId="25F0E497" w14:textId="77777777" w:rsidTr="0032133C">
        <w:tc>
          <w:tcPr>
            <w:tcW w:w="9396" w:type="dxa"/>
          </w:tcPr>
          <w:p w14:paraId="12DF9201" w14:textId="2096DC92"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County lines arrest</w:t>
            </w:r>
          </w:p>
        </w:tc>
      </w:tr>
      <w:tr w:rsidR="00AE1BA0" w14:paraId="56523C10" w14:textId="77777777" w:rsidTr="0032133C">
        <w:tc>
          <w:tcPr>
            <w:tcW w:w="9396" w:type="dxa"/>
          </w:tcPr>
          <w:p w14:paraId="4511C8D4" w14:textId="42091835" w:rsidR="00AE1BA0" w:rsidRPr="00B1594B" w:rsidRDefault="00AE1BA0" w:rsidP="00AE1BA0">
            <w:pPr>
              <w:rPr>
                <w:rFonts w:ascii="Segoe UI Symbol" w:hAnsi="Segoe UI Symbol" w:cs="Segoe UI Symbol"/>
              </w:rPr>
            </w:pPr>
            <w:r>
              <w:rPr>
                <w:rFonts w:ascii="Courier New" w:hAnsi="Courier New" w:cs="Courier New"/>
                <w:b/>
              </w:rPr>
              <w:lastRenderedPageBreak/>
              <w:t>□</w:t>
            </w:r>
            <w:r>
              <w:rPr>
                <w:b/>
              </w:rPr>
              <w:t xml:space="preserve"> </w:t>
            </w:r>
            <w:r w:rsidRPr="00B1594B">
              <w:t xml:space="preserve">Displaying sexually harmful behaviour </w:t>
            </w:r>
            <w:hyperlink r:id="rId29" w:history="1">
              <w:r w:rsidRPr="00B1594B">
                <w:rPr>
                  <w:rStyle w:val="Hyperlink"/>
                </w:rPr>
                <w:t>https://www.brook.org.uk/our-work/category/sexual-behaviours-traffic-light-tool</w:t>
              </w:r>
            </w:hyperlink>
          </w:p>
        </w:tc>
      </w:tr>
      <w:tr w:rsidR="00AE1BA0" w14:paraId="4A691F5B" w14:textId="77777777" w:rsidTr="0032133C">
        <w:tc>
          <w:tcPr>
            <w:tcW w:w="9396" w:type="dxa"/>
          </w:tcPr>
          <w:p w14:paraId="1CB798AE" w14:textId="50371561"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Poor emotional well-being such as low mood</w:t>
            </w:r>
            <w:r>
              <w:t xml:space="preserve">, </w:t>
            </w:r>
            <w:r w:rsidRPr="00B1594B">
              <w:t>self-confidence</w:t>
            </w:r>
            <w:r>
              <w:t>,</w:t>
            </w:r>
            <w:r w:rsidRPr="00B1594B">
              <w:t xml:space="preserve"> or diagnosed mental illness</w:t>
            </w:r>
          </w:p>
        </w:tc>
      </w:tr>
      <w:tr w:rsidR="00AE1BA0" w14:paraId="061F9F45" w14:textId="77777777" w:rsidTr="0032133C">
        <w:tc>
          <w:tcPr>
            <w:tcW w:w="9396" w:type="dxa"/>
          </w:tcPr>
          <w:p w14:paraId="63531A2A" w14:textId="1602483A" w:rsidR="00AE1BA0" w:rsidRDefault="00AE1BA0" w:rsidP="00AE1BA0">
            <w:pPr>
              <w:rPr>
                <w:rFonts w:ascii="Courier New" w:hAnsi="Courier New" w:cs="Courier New"/>
                <w:b/>
              </w:rPr>
            </w:pPr>
            <w:r>
              <w:rPr>
                <w:rFonts w:ascii="Courier New" w:hAnsi="Courier New" w:cs="Courier New"/>
                <w:b/>
              </w:rPr>
              <w:t>□</w:t>
            </w:r>
            <w:r>
              <w:rPr>
                <w:b/>
              </w:rPr>
              <w:t xml:space="preserve"> </w:t>
            </w:r>
            <w:r>
              <w:t>Pro-criminal identity</w:t>
            </w:r>
          </w:p>
        </w:tc>
      </w:tr>
      <w:tr w:rsidR="00AE1BA0" w14:paraId="1E63955F" w14:textId="77777777" w:rsidTr="0032133C">
        <w:tc>
          <w:tcPr>
            <w:tcW w:w="9396" w:type="dxa"/>
          </w:tcPr>
          <w:p w14:paraId="29CFA7C2" w14:textId="113EE1E9" w:rsidR="00AE1BA0" w:rsidRDefault="00AE1BA0" w:rsidP="00AE1BA0">
            <w:pPr>
              <w:rPr>
                <w:rFonts w:ascii="Courier New" w:hAnsi="Courier New" w:cs="Courier New"/>
                <w:b/>
              </w:rPr>
            </w:pPr>
            <w:r>
              <w:rPr>
                <w:rFonts w:ascii="Courier New" w:hAnsi="Courier New" w:cs="Courier New"/>
                <w:b/>
              </w:rPr>
              <w:t>□</w:t>
            </w:r>
            <w:r>
              <w:rPr>
                <w:b/>
              </w:rPr>
              <w:t xml:space="preserve"> </w:t>
            </w:r>
            <w:r>
              <w:t>Disrupted attachment</w:t>
            </w:r>
          </w:p>
        </w:tc>
      </w:tr>
      <w:tr w:rsidR="00AE1BA0" w14:paraId="6FCA2AC6" w14:textId="77777777" w:rsidTr="0032133C">
        <w:tc>
          <w:tcPr>
            <w:tcW w:w="9396" w:type="dxa"/>
          </w:tcPr>
          <w:p w14:paraId="7562F126" w14:textId="40632147"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Suicidal ideation (current or historic) and/ or self-harm or overdose</w:t>
            </w:r>
          </w:p>
        </w:tc>
      </w:tr>
      <w:tr w:rsidR="00AE1BA0" w14:paraId="48FB21CC" w14:textId="77777777" w:rsidTr="0032133C">
        <w:trPr>
          <w:trHeight w:val="364"/>
        </w:trPr>
        <w:tc>
          <w:tcPr>
            <w:tcW w:w="9396" w:type="dxa"/>
          </w:tcPr>
          <w:p w14:paraId="00CCB9A8" w14:textId="01A9C5C2" w:rsidR="00AE1BA0" w:rsidRPr="00570EB5" w:rsidRDefault="00AE1BA0" w:rsidP="00AE1BA0">
            <w:r>
              <w:rPr>
                <w:rFonts w:ascii="Courier New" w:hAnsi="Courier New" w:cs="Courier New"/>
                <w:b/>
              </w:rPr>
              <w:t>□</w:t>
            </w:r>
            <w:r>
              <w:rPr>
                <w:b/>
              </w:rPr>
              <w:t xml:space="preserve"> </w:t>
            </w:r>
            <w:r w:rsidRPr="00B1594B">
              <w:t>Abusive intimate and/ or familial relationship (victim)</w:t>
            </w:r>
          </w:p>
        </w:tc>
      </w:tr>
      <w:tr w:rsidR="00AE1BA0" w14:paraId="3D1CFA7E" w14:textId="77777777" w:rsidTr="0032133C">
        <w:trPr>
          <w:trHeight w:val="364"/>
        </w:trPr>
        <w:tc>
          <w:tcPr>
            <w:tcW w:w="9396" w:type="dxa"/>
          </w:tcPr>
          <w:p w14:paraId="39F668BD" w14:textId="0D9AB8B9" w:rsidR="00AE1BA0" w:rsidRDefault="00AE1BA0" w:rsidP="00AE1BA0">
            <w:pPr>
              <w:rPr>
                <w:rFonts w:ascii="Courier New" w:hAnsi="Courier New" w:cs="Courier New"/>
                <w:b/>
              </w:rPr>
            </w:pPr>
            <w:r>
              <w:rPr>
                <w:rFonts w:ascii="Courier New" w:hAnsi="Courier New" w:cs="Courier New"/>
                <w:b/>
              </w:rPr>
              <w:t>□</w:t>
            </w:r>
            <w:r>
              <w:rPr>
                <w:b/>
              </w:rPr>
              <w:t xml:space="preserve"> </w:t>
            </w:r>
            <w:r w:rsidRPr="00B1594B">
              <w:t>Abusive intimate and/ or familial relationship (perpetrator)</w:t>
            </w:r>
          </w:p>
        </w:tc>
      </w:tr>
      <w:tr w:rsidR="00AE1BA0" w14:paraId="4C152209" w14:textId="77777777" w:rsidTr="0032133C">
        <w:tc>
          <w:tcPr>
            <w:tcW w:w="9396" w:type="dxa"/>
          </w:tcPr>
          <w:p w14:paraId="03576D9F" w14:textId="440E13E5" w:rsidR="00AE1BA0" w:rsidRPr="00B1594B" w:rsidRDefault="00AE1BA0" w:rsidP="00AE1BA0">
            <w:r>
              <w:rPr>
                <w:rFonts w:ascii="Courier New" w:hAnsi="Courier New" w:cs="Courier New"/>
                <w:b/>
              </w:rPr>
              <w:t>□</w:t>
            </w:r>
            <w:r>
              <w:rPr>
                <w:b/>
              </w:rPr>
              <w:t xml:space="preserve"> </w:t>
            </w:r>
            <w:r w:rsidRPr="00B1594B">
              <w:t>Gender identity and/ or absence of safe environment to explore sexuality and gender</w:t>
            </w:r>
          </w:p>
        </w:tc>
      </w:tr>
      <w:tr w:rsidR="00AE1BA0" w14:paraId="3AC05C5B" w14:textId="77777777" w:rsidTr="0032133C">
        <w:tc>
          <w:tcPr>
            <w:tcW w:w="9396" w:type="dxa"/>
          </w:tcPr>
          <w:p w14:paraId="113509A9" w14:textId="6E10A881"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Homelessness or insecure accommodation status or Inappropriate sleeping arrangements</w:t>
            </w:r>
          </w:p>
        </w:tc>
      </w:tr>
      <w:tr w:rsidR="00AE1BA0" w14:paraId="7B72196F" w14:textId="77777777" w:rsidTr="0032133C">
        <w:tc>
          <w:tcPr>
            <w:tcW w:w="9396" w:type="dxa"/>
          </w:tcPr>
          <w:p w14:paraId="0996DB92" w14:textId="5C1A8CEF"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 xml:space="preserve">Learning and/or communication disabilities/difficulties  </w:t>
            </w:r>
          </w:p>
        </w:tc>
      </w:tr>
      <w:tr w:rsidR="00AE1BA0" w14:paraId="22EF7748" w14:textId="77777777" w:rsidTr="0032133C">
        <w:tc>
          <w:tcPr>
            <w:tcW w:w="9396" w:type="dxa"/>
          </w:tcPr>
          <w:p w14:paraId="655C59D7" w14:textId="60C5DDF6"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Physical disabilities</w:t>
            </w:r>
          </w:p>
        </w:tc>
      </w:tr>
      <w:tr w:rsidR="00AE1BA0" w14:paraId="246A1EDC" w14:textId="77777777" w:rsidTr="0032133C">
        <w:tc>
          <w:tcPr>
            <w:tcW w:w="9396" w:type="dxa"/>
          </w:tcPr>
          <w:p w14:paraId="0DB99A88" w14:textId="2029E9DE"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Young carer</w:t>
            </w:r>
          </w:p>
        </w:tc>
      </w:tr>
      <w:tr w:rsidR="00AE1BA0" w14:paraId="49F61149" w14:textId="77777777" w:rsidTr="0032133C">
        <w:tc>
          <w:tcPr>
            <w:tcW w:w="9396" w:type="dxa"/>
          </w:tcPr>
          <w:p w14:paraId="454A2EE6" w14:textId="6345E202"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Lack of parental engagement</w:t>
            </w:r>
          </w:p>
        </w:tc>
      </w:tr>
      <w:tr w:rsidR="00AE1BA0" w14:paraId="013915BA" w14:textId="77777777" w:rsidTr="0032133C">
        <w:tc>
          <w:tcPr>
            <w:tcW w:w="9396" w:type="dxa"/>
          </w:tcPr>
          <w:p w14:paraId="055AA358" w14:textId="49A979EF"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 xml:space="preserve">Not in Education, employment or training </w:t>
            </w:r>
          </w:p>
        </w:tc>
      </w:tr>
      <w:tr w:rsidR="00AE1BA0" w14:paraId="30FAD1B4" w14:textId="77777777" w:rsidTr="0032133C">
        <w:tc>
          <w:tcPr>
            <w:tcW w:w="9396" w:type="dxa"/>
          </w:tcPr>
          <w:p w14:paraId="4D221E8C" w14:textId="7827D038"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Connection with others who are being exploited or gang association – please detail</w:t>
            </w:r>
          </w:p>
        </w:tc>
      </w:tr>
      <w:tr w:rsidR="00AE1BA0" w14:paraId="1D612970" w14:textId="77777777" w:rsidTr="0032133C">
        <w:tc>
          <w:tcPr>
            <w:tcW w:w="9396" w:type="dxa"/>
          </w:tcPr>
          <w:p w14:paraId="1F2D068E" w14:textId="4BF9DC05" w:rsidR="00AE1BA0" w:rsidRPr="00B1594B" w:rsidRDefault="00AE1BA0" w:rsidP="00AE1BA0">
            <w:r>
              <w:rPr>
                <w:rFonts w:ascii="Courier New" w:hAnsi="Courier New" w:cs="Courier New"/>
                <w:b/>
              </w:rPr>
              <w:t>□</w:t>
            </w:r>
            <w:r>
              <w:rPr>
                <w:b/>
              </w:rPr>
              <w:t xml:space="preserve"> </w:t>
            </w:r>
            <w:r w:rsidRPr="00B1594B">
              <w:t>Child substance misuse (frequency? What is being used? Where?)</w:t>
            </w:r>
          </w:p>
        </w:tc>
      </w:tr>
      <w:tr w:rsidR="00AE1BA0" w14:paraId="0D3DEFD0" w14:textId="77777777" w:rsidTr="0032133C">
        <w:tc>
          <w:tcPr>
            <w:tcW w:w="9396" w:type="dxa"/>
          </w:tcPr>
          <w:p w14:paraId="0171FE85" w14:textId="2911759C"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 xml:space="preserve">Access and exposure to pornography/ indecent images /sexting/ </w:t>
            </w:r>
          </w:p>
        </w:tc>
      </w:tr>
      <w:tr w:rsidR="00AE1BA0" w14:paraId="2373BB3E" w14:textId="77777777" w:rsidTr="0032133C">
        <w:tc>
          <w:tcPr>
            <w:tcW w:w="9396" w:type="dxa"/>
          </w:tcPr>
          <w:p w14:paraId="68691C68" w14:textId="3EF4FE18" w:rsidR="00AE1BA0" w:rsidRPr="00B1594B" w:rsidRDefault="00AE1BA0" w:rsidP="00AE1BA0">
            <w:pPr>
              <w:rPr>
                <w:rFonts w:ascii="Segoe UI Symbol" w:hAnsi="Segoe UI Symbol" w:cs="Segoe UI Symbol"/>
              </w:rPr>
            </w:pPr>
            <w:r>
              <w:rPr>
                <w:rFonts w:ascii="Courier New" w:hAnsi="Courier New" w:cs="Courier New"/>
                <w:b/>
              </w:rPr>
              <w:t>□</w:t>
            </w:r>
            <w:r>
              <w:rPr>
                <w:b/>
              </w:rPr>
              <w:t xml:space="preserve"> </w:t>
            </w:r>
            <w:r w:rsidRPr="00B1594B">
              <w:t>Pregnancy testing/ Sexually transmitted infections/terminations</w:t>
            </w:r>
          </w:p>
        </w:tc>
      </w:tr>
      <w:tr w:rsidR="00AE1BA0" w14:paraId="2DD65A39" w14:textId="77777777" w:rsidTr="0032133C">
        <w:tc>
          <w:tcPr>
            <w:tcW w:w="9396" w:type="dxa"/>
          </w:tcPr>
          <w:p w14:paraId="00DCB347" w14:textId="771A0E8A" w:rsidR="00AE1BA0" w:rsidRPr="00704F4A" w:rsidRDefault="00AE1BA0" w:rsidP="00AE1BA0">
            <w:r>
              <w:rPr>
                <w:rFonts w:ascii="Courier New" w:hAnsi="Courier New" w:cs="Courier New"/>
                <w:b/>
              </w:rPr>
              <w:t>□</w:t>
            </w:r>
            <w:r>
              <w:rPr>
                <w:b/>
              </w:rPr>
              <w:t xml:space="preserve"> </w:t>
            </w:r>
            <w:r w:rsidRPr="00B1594B">
              <w:t>Migrant/Refugee/Asylum Seeker</w:t>
            </w:r>
          </w:p>
        </w:tc>
      </w:tr>
      <w:tr w:rsidR="00AE1BA0" w14:paraId="509F1455" w14:textId="77777777" w:rsidTr="0032133C">
        <w:tc>
          <w:tcPr>
            <w:tcW w:w="9396" w:type="dxa"/>
            <w:shd w:val="clear" w:color="auto" w:fill="D9D9D9" w:themeFill="background1" w:themeFillShade="D9"/>
          </w:tcPr>
          <w:p w14:paraId="5B3F5BE9" w14:textId="6196D8C5" w:rsidR="00AE1BA0" w:rsidRPr="00B1594B" w:rsidRDefault="00AE1BA0" w:rsidP="00AE1BA0">
            <w:r w:rsidRPr="00B1594B">
              <w:t>In your opinion how do the vulnerabilities you have identified impact on the child’s risk of harm?</w:t>
            </w:r>
          </w:p>
          <w:p w14:paraId="28B5D642" w14:textId="77777777" w:rsidR="00AE1BA0" w:rsidRPr="00B1594B" w:rsidRDefault="00AE1BA0" w:rsidP="00AE1BA0">
            <w:r w:rsidRPr="00B1594B">
              <w:t>Consider the impact of predisposing factors in the child’s life on current identity and sense of self.</w:t>
            </w:r>
          </w:p>
          <w:p w14:paraId="50D68452" w14:textId="0290C5D1" w:rsidR="00AE1BA0" w:rsidRPr="00AD010F" w:rsidRDefault="00AE1BA0" w:rsidP="00AE1BA0">
            <w:r w:rsidRPr="00B1594B">
              <w:rPr>
                <w:bCs/>
              </w:rPr>
              <w:t>Pre-existing factors that may have contributed? Includes environmental, family history, developmental history etc. Attachment theory, trauma theory</w:t>
            </w:r>
          </w:p>
        </w:tc>
      </w:tr>
      <w:tr w:rsidR="00AE1BA0" w14:paraId="447D6A57" w14:textId="77777777" w:rsidTr="0032133C">
        <w:trPr>
          <w:trHeight w:val="2795"/>
        </w:trPr>
        <w:tc>
          <w:tcPr>
            <w:tcW w:w="9396" w:type="dxa"/>
          </w:tcPr>
          <w:p w14:paraId="2A3814A9" w14:textId="77777777" w:rsidR="00AE1BA0" w:rsidRPr="00B1594B" w:rsidRDefault="00AE1BA0" w:rsidP="00AE1BA0">
            <w:pPr>
              <w:spacing w:after="240"/>
              <w:rPr>
                <w:b/>
              </w:rPr>
            </w:pPr>
          </w:p>
        </w:tc>
      </w:tr>
    </w:tbl>
    <w:p w14:paraId="25544728" w14:textId="63DFDBBE" w:rsidR="00B1594B" w:rsidRPr="00AC28C7" w:rsidRDefault="003B1943" w:rsidP="003B1943">
      <w:pPr>
        <w:pStyle w:val="Heading4"/>
        <w:rPr>
          <w:color w:val="A01E00"/>
        </w:rPr>
      </w:pPr>
      <w:r w:rsidRPr="00AC28C7">
        <w:rPr>
          <w:color w:val="A01E00"/>
        </w:rPr>
        <w:t>Presentation concerns</w:t>
      </w:r>
    </w:p>
    <w:p w14:paraId="69163544" w14:textId="72052E18" w:rsidR="00F02C32" w:rsidRPr="00F02C32" w:rsidRDefault="00F02C32" w:rsidP="00F02C32">
      <w:r w:rsidRPr="00F02C32">
        <w:t>Has any aspect of the child’s presentation recently changed that may indicate they are at risk of, or experiencing harm outside the family home?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7863"/>
      </w:tblGrid>
      <w:tr w:rsidR="00341A23" w:rsidRPr="00341A23" w14:paraId="2978E363" w14:textId="77777777" w:rsidTr="0032133C">
        <w:trPr>
          <w:trHeight w:val="399"/>
        </w:trPr>
        <w:tc>
          <w:tcPr>
            <w:tcW w:w="816" w:type="pct"/>
            <w:shd w:val="clear" w:color="auto" w:fill="D9D9D9" w:themeFill="background1" w:themeFillShade="D9"/>
          </w:tcPr>
          <w:p w14:paraId="2BCB3FF0" w14:textId="77777777" w:rsidR="00341A23" w:rsidRPr="00341A23" w:rsidRDefault="00341A23" w:rsidP="00341A23">
            <w:pPr>
              <w:rPr>
                <w:sz w:val="22"/>
                <w:szCs w:val="22"/>
              </w:rPr>
            </w:pPr>
            <w:r w:rsidRPr="00341A23">
              <w:rPr>
                <w:sz w:val="22"/>
                <w:szCs w:val="22"/>
              </w:rPr>
              <w:t xml:space="preserve">Possessions: </w:t>
            </w:r>
          </w:p>
          <w:p w14:paraId="2F6094DC" w14:textId="77777777" w:rsidR="00341A23" w:rsidRPr="00341A23" w:rsidRDefault="00341A23" w:rsidP="00341A23">
            <w:pPr>
              <w:rPr>
                <w:sz w:val="22"/>
                <w:szCs w:val="22"/>
              </w:rPr>
            </w:pPr>
          </w:p>
        </w:tc>
        <w:tc>
          <w:tcPr>
            <w:tcW w:w="4184" w:type="pct"/>
          </w:tcPr>
          <w:p w14:paraId="273B7804" w14:textId="262F85B5" w:rsidR="00341A23" w:rsidRPr="00341A23" w:rsidRDefault="00F02C32" w:rsidP="00341A23">
            <w:pPr>
              <w:rPr>
                <w:sz w:val="22"/>
                <w:szCs w:val="22"/>
              </w:rPr>
            </w:pPr>
            <w:r w:rsidRPr="00AC1C6A">
              <w:rPr>
                <w:rFonts w:ascii="Courier New" w:hAnsi="Courier New" w:cs="Courier New"/>
                <w:b/>
                <w:sz w:val="22"/>
                <w:szCs w:val="22"/>
              </w:rPr>
              <w:t xml:space="preserve">□ </w:t>
            </w:r>
            <w:r w:rsidR="00341A23" w:rsidRPr="00341A23">
              <w:rPr>
                <w:sz w:val="22"/>
                <w:szCs w:val="22"/>
              </w:rPr>
              <w:t>Acquisition of money, clothes, (multiple) mobile phones, sim cards, clothing, shoes, trainers, make-up</w:t>
            </w:r>
            <w:r w:rsidR="004056C1">
              <w:rPr>
                <w:sz w:val="22"/>
                <w:szCs w:val="22"/>
              </w:rPr>
              <w:t>, drugs, alcohol,</w:t>
            </w:r>
            <w:r w:rsidR="00341A23" w:rsidRPr="00341A23">
              <w:rPr>
                <w:sz w:val="22"/>
                <w:szCs w:val="22"/>
              </w:rPr>
              <w:t xml:space="preserve"> etc. </w:t>
            </w:r>
            <w:r w:rsidR="004056C1">
              <w:rPr>
                <w:sz w:val="22"/>
                <w:szCs w:val="22"/>
              </w:rPr>
              <w:t>that cannot be financially accounted for</w:t>
            </w:r>
          </w:p>
          <w:p w14:paraId="2F77FEDB" w14:textId="52C3D7FB" w:rsidR="00341A23" w:rsidRPr="00341A23" w:rsidRDefault="00F02C32" w:rsidP="00341A23">
            <w:pPr>
              <w:rPr>
                <w:sz w:val="22"/>
                <w:szCs w:val="22"/>
              </w:rPr>
            </w:pPr>
            <w:r w:rsidRPr="00AC1C6A">
              <w:rPr>
                <w:rFonts w:ascii="Courier New" w:hAnsi="Courier New" w:cs="Courier New"/>
                <w:b/>
                <w:sz w:val="22"/>
                <w:szCs w:val="22"/>
              </w:rPr>
              <w:t xml:space="preserve">□ </w:t>
            </w:r>
            <w:r w:rsidR="00341A23" w:rsidRPr="00341A23">
              <w:rPr>
                <w:sz w:val="22"/>
                <w:szCs w:val="22"/>
              </w:rPr>
              <w:t>Found with quantities of drugs or weapons</w:t>
            </w:r>
          </w:p>
        </w:tc>
      </w:tr>
      <w:tr w:rsidR="00341A23" w:rsidRPr="00341A23" w14:paraId="379F9744" w14:textId="77777777" w:rsidTr="0032133C">
        <w:trPr>
          <w:trHeight w:val="399"/>
        </w:trPr>
        <w:tc>
          <w:tcPr>
            <w:tcW w:w="816" w:type="pct"/>
            <w:shd w:val="clear" w:color="auto" w:fill="D9D9D9" w:themeFill="background1" w:themeFillShade="D9"/>
          </w:tcPr>
          <w:p w14:paraId="1DB81FEA" w14:textId="77777777" w:rsidR="00341A23" w:rsidRPr="00341A23" w:rsidRDefault="00341A23" w:rsidP="00341A23">
            <w:pPr>
              <w:rPr>
                <w:sz w:val="22"/>
                <w:szCs w:val="22"/>
              </w:rPr>
            </w:pPr>
            <w:r w:rsidRPr="00341A23">
              <w:rPr>
                <w:sz w:val="22"/>
                <w:szCs w:val="22"/>
              </w:rPr>
              <w:t>Behaviours</w:t>
            </w:r>
          </w:p>
          <w:p w14:paraId="3BAD0A68" w14:textId="77777777" w:rsidR="00341A23" w:rsidRPr="00341A23" w:rsidRDefault="00341A23" w:rsidP="00341A23">
            <w:pPr>
              <w:rPr>
                <w:sz w:val="22"/>
                <w:szCs w:val="22"/>
              </w:rPr>
            </w:pPr>
          </w:p>
        </w:tc>
        <w:tc>
          <w:tcPr>
            <w:tcW w:w="4184" w:type="pct"/>
          </w:tcPr>
          <w:p w14:paraId="78750CAC" w14:textId="3061761A" w:rsidR="00341A23" w:rsidRDefault="00F02C32" w:rsidP="00341A23">
            <w:pPr>
              <w:rPr>
                <w:sz w:val="22"/>
                <w:szCs w:val="22"/>
              </w:rPr>
            </w:pPr>
            <w:r w:rsidRPr="00AC1C6A">
              <w:rPr>
                <w:rFonts w:ascii="Courier New" w:hAnsi="Courier New" w:cs="Courier New"/>
                <w:b/>
                <w:sz w:val="22"/>
                <w:szCs w:val="22"/>
              </w:rPr>
              <w:t xml:space="preserve">□ </w:t>
            </w:r>
            <w:r w:rsidR="00341A23" w:rsidRPr="00341A23">
              <w:rPr>
                <w:sz w:val="22"/>
                <w:szCs w:val="22"/>
              </w:rPr>
              <w:t>Gang-association</w:t>
            </w:r>
          </w:p>
          <w:p w14:paraId="761FABD1" w14:textId="087DE62A" w:rsidR="008F0EC7" w:rsidRPr="00341A23" w:rsidRDefault="008F0EC7" w:rsidP="00341A23">
            <w:pPr>
              <w:rPr>
                <w:sz w:val="22"/>
                <w:szCs w:val="22"/>
              </w:rPr>
            </w:pPr>
            <w:r w:rsidRPr="00AC1C6A">
              <w:rPr>
                <w:rFonts w:ascii="Courier New" w:hAnsi="Courier New" w:cs="Courier New"/>
                <w:b/>
                <w:sz w:val="22"/>
                <w:szCs w:val="22"/>
              </w:rPr>
              <w:t xml:space="preserve">□ </w:t>
            </w:r>
            <w:r>
              <w:rPr>
                <w:sz w:val="22"/>
                <w:szCs w:val="22"/>
              </w:rPr>
              <w:t>Serious youth violence</w:t>
            </w:r>
          </w:p>
          <w:p w14:paraId="3D741AF8" w14:textId="2A72D3E6" w:rsidR="00341A23" w:rsidRPr="00341A23" w:rsidRDefault="00F02C32" w:rsidP="00341A23">
            <w:pPr>
              <w:rPr>
                <w:sz w:val="22"/>
                <w:szCs w:val="22"/>
              </w:rPr>
            </w:pPr>
            <w:r w:rsidRPr="00AC1C6A">
              <w:rPr>
                <w:rFonts w:ascii="Courier New" w:hAnsi="Courier New" w:cs="Courier New"/>
                <w:b/>
                <w:sz w:val="22"/>
                <w:szCs w:val="22"/>
              </w:rPr>
              <w:t xml:space="preserve">□ </w:t>
            </w:r>
            <w:r w:rsidR="00341A23" w:rsidRPr="00341A23">
              <w:rPr>
                <w:sz w:val="22"/>
                <w:szCs w:val="22"/>
              </w:rPr>
              <w:t>Isolation from peers/social networks</w:t>
            </w:r>
          </w:p>
          <w:p w14:paraId="2A3B78EE" w14:textId="6A68F22E" w:rsidR="00341A23" w:rsidRPr="00341A23" w:rsidRDefault="00F02C32" w:rsidP="00341A23">
            <w:pPr>
              <w:rPr>
                <w:sz w:val="22"/>
                <w:szCs w:val="22"/>
              </w:rPr>
            </w:pPr>
            <w:r w:rsidRPr="00AC1C6A">
              <w:rPr>
                <w:rFonts w:ascii="Courier New" w:hAnsi="Courier New" w:cs="Courier New"/>
                <w:b/>
                <w:sz w:val="22"/>
                <w:szCs w:val="22"/>
              </w:rPr>
              <w:lastRenderedPageBreak/>
              <w:t xml:space="preserve">□ </w:t>
            </w:r>
            <w:r w:rsidR="00341A23" w:rsidRPr="00341A23">
              <w:rPr>
                <w:sz w:val="22"/>
                <w:szCs w:val="22"/>
              </w:rPr>
              <w:t>Leaving home/care without explanation</w:t>
            </w:r>
            <w:r w:rsidR="004056C1">
              <w:rPr>
                <w:sz w:val="22"/>
                <w:szCs w:val="22"/>
              </w:rPr>
              <w:t xml:space="preserve"> or a change in behaviour </w:t>
            </w:r>
            <w:r w:rsidR="003C42CB">
              <w:rPr>
                <w:sz w:val="22"/>
                <w:szCs w:val="22"/>
              </w:rPr>
              <w:t xml:space="preserve">involving </w:t>
            </w:r>
            <w:r w:rsidR="00341A23" w:rsidRPr="00341A23">
              <w:rPr>
                <w:sz w:val="22"/>
                <w:szCs w:val="22"/>
              </w:rPr>
              <w:t>persistently going missing or returning late</w:t>
            </w:r>
          </w:p>
          <w:p w14:paraId="469B1E53" w14:textId="27E3A8BC" w:rsidR="00341A23" w:rsidRPr="00341A23" w:rsidRDefault="00F02C32" w:rsidP="00341A23">
            <w:pPr>
              <w:rPr>
                <w:sz w:val="22"/>
                <w:szCs w:val="22"/>
              </w:rPr>
            </w:pPr>
            <w:r w:rsidRPr="00AC1C6A">
              <w:rPr>
                <w:rFonts w:ascii="Courier New" w:hAnsi="Courier New" w:cs="Courier New"/>
                <w:b/>
                <w:sz w:val="22"/>
                <w:szCs w:val="22"/>
              </w:rPr>
              <w:t xml:space="preserve">□ </w:t>
            </w:r>
            <w:r w:rsidR="00341A23" w:rsidRPr="00341A23">
              <w:rPr>
                <w:sz w:val="22"/>
                <w:szCs w:val="22"/>
              </w:rPr>
              <w:t xml:space="preserve">Increased frequency in returning home under the influence of drugs/alcohol </w:t>
            </w:r>
          </w:p>
          <w:p w14:paraId="47E72427" w14:textId="2BD35C9B" w:rsidR="00341A23" w:rsidRPr="00341A23" w:rsidRDefault="00F02C32" w:rsidP="00341A23">
            <w:pPr>
              <w:rPr>
                <w:sz w:val="22"/>
                <w:szCs w:val="22"/>
              </w:rPr>
            </w:pPr>
            <w:r w:rsidRPr="00AC1C6A">
              <w:rPr>
                <w:rFonts w:ascii="Courier New" w:hAnsi="Courier New" w:cs="Courier New"/>
                <w:b/>
                <w:sz w:val="22"/>
                <w:szCs w:val="22"/>
              </w:rPr>
              <w:t xml:space="preserve">□ </w:t>
            </w:r>
            <w:r w:rsidR="00341A23" w:rsidRPr="00341A23">
              <w:rPr>
                <w:sz w:val="22"/>
                <w:szCs w:val="22"/>
              </w:rPr>
              <w:t>Increased interest in making money</w:t>
            </w:r>
          </w:p>
          <w:p w14:paraId="0962C962" w14:textId="2C72F4EA" w:rsidR="00341A23" w:rsidRPr="00341A23" w:rsidRDefault="00F02C32" w:rsidP="00341A23">
            <w:pPr>
              <w:rPr>
                <w:sz w:val="22"/>
                <w:szCs w:val="22"/>
              </w:rPr>
            </w:pPr>
            <w:r w:rsidRPr="00AC1C6A">
              <w:rPr>
                <w:rFonts w:ascii="Courier New" w:hAnsi="Courier New" w:cs="Courier New"/>
                <w:b/>
                <w:sz w:val="22"/>
                <w:szCs w:val="22"/>
              </w:rPr>
              <w:t xml:space="preserve">□ </w:t>
            </w:r>
            <w:r w:rsidR="00341A23" w:rsidRPr="00341A23">
              <w:rPr>
                <w:sz w:val="22"/>
                <w:szCs w:val="22"/>
              </w:rPr>
              <w:t>Excessive receipt of texts/phone calls (from known or unknown peers or adults)</w:t>
            </w:r>
          </w:p>
          <w:p w14:paraId="2DD46695" w14:textId="6FF47A6C"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Relationships with controlling or older individuals or groups</w:t>
            </w:r>
          </w:p>
          <w:p w14:paraId="48701B86" w14:textId="76D6B2A1"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Increasing secretiveness around behaviours</w:t>
            </w:r>
          </w:p>
          <w:p w14:paraId="0FDCC2C4" w14:textId="2500B3C3"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 xml:space="preserve">Becoming introvert  </w:t>
            </w:r>
          </w:p>
          <w:p w14:paraId="23289FF0" w14:textId="5315E458"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Becoming difficult or challenging at home or school (including bulling, threatening and aggressive behaviour)</w:t>
            </w:r>
          </w:p>
          <w:p w14:paraId="688C7FA5" w14:textId="48295A6B"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Changes in attainment</w:t>
            </w:r>
          </w:p>
          <w:p w14:paraId="7109C564" w14:textId="7215D671"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 xml:space="preserve">Exclusion or unexplained absences from school, college or work; </w:t>
            </w:r>
          </w:p>
          <w:p w14:paraId="1EE66F1D" w14:textId="10EE7411"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 xml:space="preserve">Criminal offending behaviour </w:t>
            </w:r>
          </w:p>
          <w:p w14:paraId="094160AA" w14:textId="4412280B"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Willingness to meet people they have only met online</w:t>
            </w:r>
          </w:p>
          <w:p w14:paraId="2C2604EB" w14:textId="43513B0D"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Started to act older than their age, particularly with respect to relationships</w:t>
            </w:r>
          </w:p>
          <w:p w14:paraId="499776D3" w14:textId="7A20D4FB"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Unknown or suspicious persons coming and going from the house</w:t>
            </w:r>
          </w:p>
          <w:p w14:paraId="52B6531E" w14:textId="5A0A91B4"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Making allegations or disclosures which are then retracted</w:t>
            </w:r>
          </w:p>
        </w:tc>
      </w:tr>
      <w:tr w:rsidR="00341A23" w:rsidRPr="00341A23" w14:paraId="3B29BFC3" w14:textId="77777777" w:rsidTr="0032133C">
        <w:trPr>
          <w:trHeight w:val="399"/>
        </w:trPr>
        <w:tc>
          <w:tcPr>
            <w:tcW w:w="816" w:type="pct"/>
            <w:shd w:val="clear" w:color="auto" w:fill="D9D9D9" w:themeFill="background1" w:themeFillShade="D9"/>
          </w:tcPr>
          <w:p w14:paraId="007ADEBA" w14:textId="77777777" w:rsidR="00341A23" w:rsidRPr="00341A23" w:rsidRDefault="00341A23" w:rsidP="00341A23">
            <w:pPr>
              <w:rPr>
                <w:sz w:val="22"/>
                <w:szCs w:val="22"/>
              </w:rPr>
            </w:pPr>
            <w:r w:rsidRPr="00341A23">
              <w:rPr>
                <w:sz w:val="22"/>
                <w:szCs w:val="22"/>
              </w:rPr>
              <w:lastRenderedPageBreak/>
              <w:t xml:space="preserve">Appearance </w:t>
            </w:r>
          </w:p>
          <w:p w14:paraId="04BF42F1" w14:textId="77777777" w:rsidR="00341A23" w:rsidRPr="00341A23" w:rsidRDefault="00341A23" w:rsidP="00341A23">
            <w:pPr>
              <w:rPr>
                <w:sz w:val="22"/>
                <w:szCs w:val="22"/>
              </w:rPr>
            </w:pPr>
          </w:p>
        </w:tc>
        <w:tc>
          <w:tcPr>
            <w:tcW w:w="4184" w:type="pct"/>
          </w:tcPr>
          <w:p w14:paraId="3877C1F6" w14:textId="786F9F0E"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 xml:space="preserve">Appearing well cared for after periods of absence </w:t>
            </w:r>
          </w:p>
          <w:p w14:paraId="6558D85C" w14:textId="27970E47"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Attempting to make themselves appear older than they are by changing, hair, clothes or make up</w:t>
            </w:r>
          </w:p>
          <w:p w14:paraId="1C7121C8" w14:textId="505F8A4D"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Weight loss or neglect of self-care</w:t>
            </w:r>
          </w:p>
        </w:tc>
      </w:tr>
      <w:tr w:rsidR="00341A23" w:rsidRPr="00341A23" w14:paraId="62D27278" w14:textId="77777777" w:rsidTr="0032133C">
        <w:trPr>
          <w:trHeight w:val="399"/>
        </w:trPr>
        <w:tc>
          <w:tcPr>
            <w:tcW w:w="816" w:type="pct"/>
            <w:shd w:val="clear" w:color="auto" w:fill="D9D9D9" w:themeFill="background1" w:themeFillShade="D9"/>
          </w:tcPr>
          <w:p w14:paraId="4BAE67F7" w14:textId="77777777" w:rsidR="00341A23" w:rsidRPr="00341A23" w:rsidRDefault="00341A23" w:rsidP="00341A23">
            <w:pPr>
              <w:rPr>
                <w:sz w:val="22"/>
                <w:szCs w:val="22"/>
              </w:rPr>
            </w:pPr>
            <w:r w:rsidRPr="00341A23">
              <w:rPr>
                <w:sz w:val="22"/>
                <w:szCs w:val="22"/>
              </w:rPr>
              <w:t>Health</w:t>
            </w:r>
          </w:p>
          <w:p w14:paraId="7CD75D8C" w14:textId="77777777" w:rsidR="00341A23" w:rsidRPr="00341A23" w:rsidRDefault="00341A23" w:rsidP="00341A23">
            <w:pPr>
              <w:rPr>
                <w:sz w:val="22"/>
                <w:szCs w:val="22"/>
              </w:rPr>
            </w:pPr>
          </w:p>
        </w:tc>
        <w:tc>
          <w:tcPr>
            <w:tcW w:w="4184" w:type="pct"/>
          </w:tcPr>
          <w:p w14:paraId="6D2CB67F" w14:textId="427293FB"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Repeated use of emergency contraception</w:t>
            </w:r>
          </w:p>
          <w:p w14:paraId="6762230A" w14:textId="20B65D85"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 xml:space="preserve">Expressed suicidal thoughts, planned suicide or attempted suicide </w:t>
            </w:r>
          </w:p>
          <w:p w14:paraId="3AE72F0B" w14:textId="17B3116F"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Self-harm or significant changes in emotional well-being</w:t>
            </w:r>
          </w:p>
          <w:p w14:paraId="52048EDD" w14:textId="44FBAA58"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Frequency of obtaining large quantities of condoms</w:t>
            </w:r>
          </w:p>
          <w:p w14:paraId="13E99445" w14:textId="592C8FFF"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Sexualised behaviour that is not in line with Brook Tool</w:t>
            </w:r>
          </w:p>
          <w:p w14:paraId="02E9E8B2" w14:textId="396FD2BA"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Sexually transmitted infections</w:t>
            </w:r>
          </w:p>
          <w:p w14:paraId="6290AF08" w14:textId="34E6F14F"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 xml:space="preserve">Evidence of/suspicions of physical or sexual assault (sometimes followed by a withdrawal of allegation) </w:t>
            </w:r>
          </w:p>
          <w:p w14:paraId="6397B2DA" w14:textId="57A002DB"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Physical injuries such as bruising indicative of physical or sexual assault</w:t>
            </w:r>
          </w:p>
          <w:p w14:paraId="4DB54A15" w14:textId="13A6C4FB"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Repeat pregnancy testing</w:t>
            </w:r>
          </w:p>
          <w:p w14:paraId="3EE7EF41" w14:textId="04EC2831" w:rsidR="00341A23" w:rsidRPr="00341A23" w:rsidRDefault="00B15ADF" w:rsidP="00341A23">
            <w:pPr>
              <w:rPr>
                <w:sz w:val="22"/>
                <w:szCs w:val="22"/>
              </w:rPr>
            </w:pPr>
            <w:r w:rsidRPr="00AC1C6A">
              <w:rPr>
                <w:rFonts w:ascii="Courier New" w:hAnsi="Courier New" w:cs="Courier New"/>
                <w:b/>
                <w:sz w:val="22"/>
                <w:szCs w:val="22"/>
              </w:rPr>
              <w:t xml:space="preserve">□ </w:t>
            </w:r>
            <w:r w:rsidR="00341A23" w:rsidRPr="00341A23">
              <w:rPr>
                <w:sz w:val="22"/>
                <w:szCs w:val="22"/>
              </w:rPr>
              <w:t>Multiple terminations or abortions</w:t>
            </w:r>
          </w:p>
        </w:tc>
      </w:tr>
      <w:tr w:rsidR="00341A23" w:rsidRPr="00341A23" w14:paraId="24ABE7E3" w14:textId="77777777" w:rsidTr="0032133C">
        <w:trPr>
          <w:trHeight w:val="808"/>
        </w:trPr>
        <w:tc>
          <w:tcPr>
            <w:tcW w:w="5000" w:type="pct"/>
            <w:gridSpan w:val="2"/>
            <w:shd w:val="clear" w:color="auto" w:fill="D9D9D9" w:themeFill="background1" w:themeFillShade="D9"/>
          </w:tcPr>
          <w:p w14:paraId="3E7E47FA" w14:textId="77777777" w:rsidR="00341A23" w:rsidRPr="00341A23" w:rsidRDefault="00341A23" w:rsidP="00341A23">
            <w:pPr>
              <w:rPr>
                <w:b/>
                <w:sz w:val="22"/>
                <w:szCs w:val="22"/>
              </w:rPr>
            </w:pPr>
            <w:r w:rsidRPr="00341A23">
              <w:rPr>
                <w:b/>
                <w:sz w:val="22"/>
                <w:szCs w:val="22"/>
              </w:rPr>
              <w:t>In your opinion how does the child’s change in presentation contribute to, or indicate or impact on the child’ s risk of harm?</w:t>
            </w:r>
          </w:p>
          <w:p w14:paraId="35F57590" w14:textId="721BD5C8" w:rsidR="00341A23" w:rsidRPr="00341A23" w:rsidRDefault="00341A23" w:rsidP="00BC465C">
            <w:pPr>
              <w:rPr>
                <w:b/>
                <w:sz w:val="22"/>
                <w:szCs w:val="22"/>
              </w:rPr>
            </w:pPr>
            <w:r w:rsidRPr="00341A23">
              <w:rPr>
                <w:b/>
                <w:sz w:val="22"/>
                <w:szCs w:val="22"/>
              </w:rPr>
              <w:t>Consider Precipitating factors</w:t>
            </w:r>
            <w:r w:rsidR="00BC465C">
              <w:rPr>
                <w:b/>
                <w:sz w:val="22"/>
                <w:szCs w:val="22"/>
              </w:rPr>
              <w:t xml:space="preserve">. </w:t>
            </w:r>
            <w:r w:rsidRPr="00341A23">
              <w:rPr>
                <w:b/>
                <w:sz w:val="22"/>
                <w:szCs w:val="22"/>
              </w:rPr>
              <w:t>What factors have contributed to the onset of the current problems? Why now? Including stressful life events, such as: Loss, exams, sexuality, access to new information, mental, physical illness in the family, new peer group, change in circumstances, trauma and abuse</w:t>
            </w:r>
          </w:p>
        </w:tc>
      </w:tr>
      <w:tr w:rsidR="00341A23" w:rsidRPr="00341A23" w14:paraId="78CDFE19" w14:textId="77777777" w:rsidTr="0032133C">
        <w:trPr>
          <w:trHeight w:val="2772"/>
        </w:trPr>
        <w:tc>
          <w:tcPr>
            <w:tcW w:w="5000" w:type="pct"/>
            <w:gridSpan w:val="2"/>
            <w:shd w:val="clear" w:color="auto" w:fill="FFFFFF" w:themeFill="background1"/>
          </w:tcPr>
          <w:p w14:paraId="71EBA962" w14:textId="77777777" w:rsidR="00341A23" w:rsidRPr="00341A23" w:rsidRDefault="00341A23" w:rsidP="00341A23"/>
        </w:tc>
      </w:tr>
    </w:tbl>
    <w:p w14:paraId="31C89632" w14:textId="77777777" w:rsidR="003B1943" w:rsidRPr="003B1943" w:rsidRDefault="003B1943" w:rsidP="003B1943"/>
    <w:p w14:paraId="3B446015" w14:textId="46FCD7D9" w:rsidR="00B1594B" w:rsidRPr="00AC28C7" w:rsidRDefault="00AF2DAD" w:rsidP="00AF2DAD">
      <w:pPr>
        <w:pStyle w:val="Heading4"/>
        <w:rPr>
          <w:color w:val="A01E00"/>
        </w:rPr>
      </w:pPr>
      <w:r w:rsidRPr="00AC28C7">
        <w:rPr>
          <w:color w:val="A01E00"/>
        </w:rPr>
        <w:t>Missing history</w:t>
      </w:r>
    </w:p>
    <w:p w14:paraId="7A63FAB4" w14:textId="279F13E0" w:rsidR="001944D3" w:rsidRPr="001944D3" w:rsidRDefault="006570B0" w:rsidP="001944D3">
      <w:r>
        <w:t>Use this section to record whether the child has had any missing episodes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4"/>
        <w:gridCol w:w="323"/>
        <w:gridCol w:w="1731"/>
        <w:gridCol w:w="1483"/>
        <w:gridCol w:w="3215"/>
      </w:tblGrid>
      <w:tr w:rsidR="001944D3" w:rsidRPr="001944D3" w14:paraId="3AA7EF96" w14:textId="77777777" w:rsidTr="0032133C">
        <w:trPr>
          <w:trHeight w:val="404"/>
        </w:trPr>
        <w:tc>
          <w:tcPr>
            <w:tcW w:w="1407" w:type="pct"/>
            <w:shd w:val="clear" w:color="auto" w:fill="D9D9D9" w:themeFill="background1" w:themeFillShade="D9"/>
          </w:tcPr>
          <w:p w14:paraId="3FE4D2A1" w14:textId="77777777" w:rsidR="001944D3" w:rsidRPr="001944D3" w:rsidRDefault="001944D3" w:rsidP="001944D3">
            <w:pPr>
              <w:rPr>
                <w:sz w:val="22"/>
                <w:szCs w:val="22"/>
              </w:rPr>
            </w:pPr>
            <w:r w:rsidRPr="001944D3">
              <w:rPr>
                <w:sz w:val="22"/>
                <w:szCs w:val="22"/>
              </w:rPr>
              <w:t xml:space="preserve">Period  </w:t>
            </w:r>
          </w:p>
        </w:tc>
        <w:tc>
          <w:tcPr>
            <w:tcW w:w="3593" w:type="pct"/>
            <w:gridSpan w:val="4"/>
            <w:shd w:val="clear" w:color="auto" w:fill="D9D9D9" w:themeFill="background1" w:themeFillShade="D9"/>
          </w:tcPr>
          <w:p w14:paraId="48713916" w14:textId="77777777" w:rsidR="001944D3" w:rsidRPr="001944D3" w:rsidRDefault="001944D3" w:rsidP="001944D3">
            <w:pPr>
              <w:rPr>
                <w:sz w:val="22"/>
                <w:szCs w:val="22"/>
              </w:rPr>
            </w:pPr>
            <w:r w:rsidRPr="001944D3">
              <w:rPr>
                <w:sz w:val="22"/>
                <w:szCs w:val="22"/>
              </w:rPr>
              <w:t>Number of Missing Episodes:</w:t>
            </w:r>
          </w:p>
        </w:tc>
      </w:tr>
      <w:tr w:rsidR="001944D3" w:rsidRPr="001944D3" w14:paraId="098CB1EE" w14:textId="77777777" w:rsidTr="0032133C">
        <w:trPr>
          <w:trHeight w:val="405"/>
        </w:trPr>
        <w:tc>
          <w:tcPr>
            <w:tcW w:w="1407" w:type="pct"/>
            <w:shd w:val="clear" w:color="auto" w:fill="D9D9D9" w:themeFill="background1" w:themeFillShade="D9"/>
          </w:tcPr>
          <w:p w14:paraId="579F2B3A" w14:textId="77777777" w:rsidR="001944D3" w:rsidRPr="001944D3" w:rsidRDefault="001944D3" w:rsidP="001944D3">
            <w:pPr>
              <w:rPr>
                <w:sz w:val="22"/>
                <w:szCs w:val="22"/>
              </w:rPr>
            </w:pPr>
            <w:r w:rsidRPr="001944D3">
              <w:rPr>
                <w:sz w:val="22"/>
                <w:szCs w:val="22"/>
              </w:rPr>
              <w:t>Last month</w:t>
            </w:r>
          </w:p>
        </w:tc>
        <w:tc>
          <w:tcPr>
            <w:tcW w:w="3593" w:type="pct"/>
            <w:gridSpan w:val="4"/>
          </w:tcPr>
          <w:p w14:paraId="104A32D4" w14:textId="77777777" w:rsidR="001944D3" w:rsidRPr="001944D3" w:rsidRDefault="001944D3" w:rsidP="001944D3">
            <w:pPr>
              <w:rPr>
                <w:sz w:val="22"/>
                <w:szCs w:val="22"/>
              </w:rPr>
            </w:pPr>
          </w:p>
        </w:tc>
      </w:tr>
      <w:tr w:rsidR="001944D3" w:rsidRPr="001944D3" w14:paraId="622161E7" w14:textId="77777777" w:rsidTr="0032133C">
        <w:trPr>
          <w:trHeight w:val="405"/>
        </w:trPr>
        <w:tc>
          <w:tcPr>
            <w:tcW w:w="1407" w:type="pct"/>
            <w:shd w:val="clear" w:color="auto" w:fill="D9D9D9" w:themeFill="background1" w:themeFillShade="D9"/>
          </w:tcPr>
          <w:p w14:paraId="7592B2CD" w14:textId="77777777" w:rsidR="001944D3" w:rsidRPr="001944D3" w:rsidRDefault="001944D3" w:rsidP="001944D3">
            <w:pPr>
              <w:rPr>
                <w:sz w:val="22"/>
                <w:szCs w:val="22"/>
              </w:rPr>
            </w:pPr>
            <w:r w:rsidRPr="001944D3">
              <w:rPr>
                <w:sz w:val="22"/>
                <w:szCs w:val="22"/>
              </w:rPr>
              <w:t>Last 3 months</w:t>
            </w:r>
          </w:p>
        </w:tc>
        <w:tc>
          <w:tcPr>
            <w:tcW w:w="3593" w:type="pct"/>
            <w:gridSpan w:val="4"/>
          </w:tcPr>
          <w:p w14:paraId="17E25D48" w14:textId="77777777" w:rsidR="001944D3" w:rsidRPr="001944D3" w:rsidRDefault="001944D3" w:rsidP="001944D3">
            <w:pPr>
              <w:rPr>
                <w:sz w:val="22"/>
                <w:szCs w:val="22"/>
              </w:rPr>
            </w:pPr>
          </w:p>
        </w:tc>
      </w:tr>
      <w:tr w:rsidR="001944D3" w:rsidRPr="001944D3" w14:paraId="400A3692" w14:textId="77777777" w:rsidTr="0032133C">
        <w:trPr>
          <w:trHeight w:val="405"/>
        </w:trPr>
        <w:tc>
          <w:tcPr>
            <w:tcW w:w="1407" w:type="pct"/>
            <w:shd w:val="clear" w:color="auto" w:fill="D9D9D9" w:themeFill="background1" w:themeFillShade="D9"/>
          </w:tcPr>
          <w:p w14:paraId="35B5D773" w14:textId="77777777" w:rsidR="001944D3" w:rsidRPr="001944D3" w:rsidRDefault="001944D3" w:rsidP="001944D3">
            <w:pPr>
              <w:rPr>
                <w:sz w:val="22"/>
                <w:szCs w:val="22"/>
              </w:rPr>
            </w:pPr>
            <w:r w:rsidRPr="001944D3">
              <w:rPr>
                <w:sz w:val="22"/>
                <w:szCs w:val="22"/>
              </w:rPr>
              <w:t>Last 6 months</w:t>
            </w:r>
          </w:p>
        </w:tc>
        <w:tc>
          <w:tcPr>
            <w:tcW w:w="3593" w:type="pct"/>
            <w:gridSpan w:val="4"/>
          </w:tcPr>
          <w:p w14:paraId="1C172C46" w14:textId="77777777" w:rsidR="001944D3" w:rsidRPr="001944D3" w:rsidRDefault="001944D3" w:rsidP="001944D3">
            <w:pPr>
              <w:rPr>
                <w:sz w:val="22"/>
                <w:szCs w:val="22"/>
              </w:rPr>
            </w:pPr>
          </w:p>
        </w:tc>
      </w:tr>
      <w:tr w:rsidR="001944D3" w:rsidRPr="001944D3" w14:paraId="1621C64B" w14:textId="77777777" w:rsidTr="0032133C">
        <w:trPr>
          <w:trHeight w:val="405"/>
        </w:trPr>
        <w:tc>
          <w:tcPr>
            <w:tcW w:w="1407" w:type="pct"/>
            <w:shd w:val="clear" w:color="auto" w:fill="D9D9D9" w:themeFill="background1" w:themeFillShade="D9"/>
          </w:tcPr>
          <w:p w14:paraId="62DC6145" w14:textId="77777777" w:rsidR="001944D3" w:rsidRPr="001944D3" w:rsidRDefault="001944D3" w:rsidP="001944D3">
            <w:pPr>
              <w:rPr>
                <w:sz w:val="22"/>
                <w:szCs w:val="22"/>
              </w:rPr>
            </w:pPr>
            <w:r w:rsidRPr="001944D3">
              <w:rPr>
                <w:sz w:val="22"/>
                <w:szCs w:val="22"/>
              </w:rPr>
              <w:t>Last 12 months</w:t>
            </w:r>
          </w:p>
        </w:tc>
        <w:tc>
          <w:tcPr>
            <w:tcW w:w="3593" w:type="pct"/>
            <w:gridSpan w:val="4"/>
          </w:tcPr>
          <w:p w14:paraId="3B8C72ED" w14:textId="77777777" w:rsidR="001944D3" w:rsidRPr="001944D3" w:rsidRDefault="001944D3" w:rsidP="001944D3">
            <w:pPr>
              <w:rPr>
                <w:sz w:val="22"/>
                <w:szCs w:val="22"/>
              </w:rPr>
            </w:pPr>
          </w:p>
        </w:tc>
      </w:tr>
      <w:tr w:rsidR="001944D3" w:rsidRPr="001944D3" w14:paraId="08F99EB8" w14:textId="77777777" w:rsidTr="0032133C">
        <w:tc>
          <w:tcPr>
            <w:tcW w:w="5000" w:type="pct"/>
            <w:gridSpan w:val="5"/>
            <w:shd w:val="clear" w:color="auto" w:fill="D9D9D9" w:themeFill="background1" w:themeFillShade="D9"/>
          </w:tcPr>
          <w:p w14:paraId="28C0D6B5" w14:textId="77777777" w:rsidR="001944D3" w:rsidRPr="001944D3" w:rsidRDefault="001944D3" w:rsidP="001944D3">
            <w:pPr>
              <w:rPr>
                <w:sz w:val="22"/>
                <w:szCs w:val="22"/>
              </w:rPr>
            </w:pPr>
            <w:r w:rsidRPr="001944D3">
              <w:rPr>
                <w:sz w:val="22"/>
                <w:szCs w:val="22"/>
              </w:rPr>
              <w:t xml:space="preserve">The child is considered to be at the following risk when they go missing (from Return Home Interview risk assessment)  </w:t>
            </w:r>
          </w:p>
        </w:tc>
      </w:tr>
      <w:tr w:rsidR="00716A91" w:rsidRPr="001944D3" w14:paraId="45CC8E53" w14:textId="77777777" w:rsidTr="0032133C">
        <w:tc>
          <w:tcPr>
            <w:tcW w:w="1579" w:type="pct"/>
            <w:gridSpan w:val="2"/>
          </w:tcPr>
          <w:p w14:paraId="6B4ABED3" w14:textId="77777777" w:rsidR="00716A91" w:rsidRPr="001944D3" w:rsidRDefault="00716A91" w:rsidP="001944D3">
            <w:pPr>
              <w:rPr>
                <w:sz w:val="22"/>
                <w:szCs w:val="22"/>
              </w:rPr>
            </w:pPr>
            <w:r w:rsidRPr="001944D3">
              <w:rPr>
                <w:rFonts w:ascii="Segoe UI Symbol" w:hAnsi="Segoe UI Symbol" w:cs="Segoe UI Symbol"/>
                <w:sz w:val="22"/>
                <w:szCs w:val="22"/>
              </w:rPr>
              <w:t>☐</w:t>
            </w:r>
            <w:r w:rsidRPr="001944D3">
              <w:rPr>
                <w:sz w:val="22"/>
                <w:szCs w:val="22"/>
              </w:rPr>
              <w:cr/>
              <w:t xml:space="preserve">  High Risk</w:t>
            </w:r>
          </w:p>
        </w:tc>
        <w:tc>
          <w:tcPr>
            <w:tcW w:w="1710" w:type="pct"/>
            <w:gridSpan w:val="2"/>
          </w:tcPr>
          <w:p w14:paraId="115DC663" w14:textId="77777777" w:rsidR="00716A91" w:rsidRPr="001944D3" w:rsidRDefault="00716A91" w:rsidP="001944D3">
            <w:pPr>
              <w:rPr>
                <w:sz w:val="22"/>
                <w:szCs w:val="22"/>
              </w:rPr>
            </w:pPr>
            <w:r w:rsidRPr="001944D3">
              <w:rPr>
                <w:rFonts w:ascii="Segoe UI Symbol" w:hAnsi="Segoe UI Symbol" w:cs="Segoe UI Symbol"/>
                <w:sz w:val="22"/>
                <w:szCs w:val="22"/>
              </w:rPr>
              <w:t>☐</w:t>
            </w:r>
            <w:r w:rsidRPr="001944D3">
              <w:rPr>
                <w:sz w:val="22"/>
                <w:szCs w:val="22"/>
              </w:rPr>
              <w:cr/>
              <w:t xml:space="preserve">  Medium Risk</w:t>
            </w:r>
          </w:p>
        </w:tc>
        <w:tc>
          <w:tcPr>
            <w:tcW w:w="1711" w:type="pct"/>
          </w:tcPr>
          <w:p w14:paraId="2D879785" w14:textId="42172F56" w:rsidR="00716A91" w:rsidRPr="001944D3" w:rsidRDefault="00716A91" w:rsidP="001944D3">
            <w:pPr>
              <w:rPr>
                <w:sz w:val="22"/>
                <w:szCs w:val="22"/>
              </w:rPr>
            </w:pPr>
            <w:r w:rsidRPr="001944D3">
              <w:rPr>
                <w:rFonts w:ascii="Segoe UI Symbol" w:hAnsi="Segoe UI Symbol" w:cs="Segoe UI Symbol"/>
                <w:sz w:val="22"/>
                <w:szCs w:val="22"/>
              </w:rPr>
              <w:t>☐</w:t>
            </w:r>
            <w:r w:rsidRPr="001944D3">
              <w:rPr>
                <w:sz w:val="22"/>
                <w:szCs w:val="22"/>
              </w:rPr>
              <w:cr/>
              <w:t xml:space="preserve">  </w:t>
            </w:r>
            <w:r>
              <w:rPr>
                <w:sz w:val="22"/>
                <w:szCs w:val="22"/>
              </w:rPr>
              <w:t>Not known</w:t>
            </w:r>
          </w:p>
        </w:tc>
      </w:tr>
      <w:tr w:rsidR="001944D3" w:rsidRPr="001944D3" w14:paraId="7A5631AC" w14:textId="77777777" w:rsidTr="0032133C">
        <w:tc>
          <w:tcPr>
            <w:tcW w:w="5000" w:type="pct"/>
            <w:gridSpan w:val="5"/>
            <w:shd w:val="clear" w:color="auto" w:fill="D9D9D9" w:themeFill="background1" w:themeFillShade="D9"/>
          </w:tcPr>
          <w:p w14:paraId="537CEB28" w14:textId="77777777" w:rsidR="001944D3" w:rsidRPr="001944D3" w:rsidRDefault="001944D3" w:rsidP="001944D3">
            <w:pPr>
              <w:rPr>
                <w:sz w:val="22"/>
                <w:szCs w:val="22"/>
              </w:rPr>
            </w:pPr>
            <w:r w:rsidRPr="001944D3">
              <w:rPr>
                <w:sz w:val="22"/>
                <w:szCs w:val="22"/>
              </w:rPr>
              <w:t>Who/What/Where is the child running to? (pull factors)</w:t>
            </w:r>
          </w:p>
        </w:tc>
      </w:tr>
      <w:tr w:rsidR="001944D3" w:rsidRPr="001944D3" w14:paraId="7860B9EC" w14:textId="77777777" w:rsidTr="0032133C">
        <w:trPr>
          <w:trHeight w:val="774"/>
        </w:trPr>
        <w:tc>
          <w:tcPr>
            <w:tcW w:w="5000" w:type="pct"/>
            <w:gridSpan w:val="5"/>
            <w:shd w:val="clear" w:color="auto" w:fill="FFFFFF" w:themeFill="background1"/>
          </w:tcPr>
          <w:p w14:paraId="57BC9303" w14:textId="77777777" w:rsidR="001944D3" w:rsidRPr="001944D3" w:rsidRDefault="001944D3" w:rsidP="001944D3">
            <w:pPr>
              <w:rPr>
                <w:sz w:val="22"/>
                <w:szCs w:val="22"/>
              </w:rPr>
            </w:pPr>
          </w:p>
        </w:tc>
      </w:tr>
      <w:tr w:rsidR="001944D3" w:rsidRPr="001944D3" w14:paraId="192BA026" w14:textId="77777777" w:rsidTr="0032133C">
        <w:tc>
          <w:tcPr>
            <w:tcW w:w="5000" w:type="pct"/>
            <w:gridSpan w:val="5"/>
            <w:shd w:val="clear" w:color="auto" w:fill="D9D9D9" w:themeFill="background1" w:themeFillShade="D9"/>
          </w:tcPr>
          <w:p w14:paraId="31C978CA" w14:textId="77777777" w:rsidR="001944D3" w:rsidRPr="001944D3" w:rsidRDefault="001944D3" w:rsidP="001944D3">
            <w:pPr>
              <w:rPr>
                <w:sz w:val="22"/>
                <w:szCs w:val="22"/>
              </w:rPr>
            </w:pPr>
            <w:r w:rsidRPr="001944D3">
              <w:rPr>
                <w:sz w:val="22"/>
                <w:szCs w:val="22"/>
              </w:rPr>
              <w:t>Who/What/Where is the child running from? (push factors)</w:t>
            </w:r>
          </w:p>
        </w:tc>
      </w:tr>
      <w:tr w:rsidR="001944D3" w:rsidRPr="001944D3" w14:paraId="033C174F" w14:textId="77777777" w:rsidTr="0032133C">
        <w:trPr>
          <w:trHeight w:val="619"/>
        </w:trPr>
        <w:tc>
          <w:tcPr>
            <w:tcW w:w="5000" w:type="pct"/>
            <w:gridSpan w:val="5"/>
            <w:shd w:val="clear" w:color="auto" w:fill="FFFFFF" w:themeFill="background1"/>
          </w:tcPr>
          <w:p w14:paraId="39AB7F36" w14:textId="77777777" w:rsidR="001944D3" w:rsidRPr="001944D3" w:rsidRDefault="001944D3" w:rsidP="001944D3">
            <w:pPr>
              <w:rPr>
                <w:sz w:val="22"/>
                <w:szCs w:val="22"/>
              </w:rPr>
            </w:pPr>
          </w:p>
        </w:tc>
      </w:tr>
      <w:tr w:rsidR="00237BAC" w:rsidRPr="001944D3" w14:paraId="25D9B596" w14:textId="77777777" w:rsidTr="0032133C">
        <w:tc>
          <w:tcPr>
            <w:tcW w:w="2500" w:type="pct"/>
            <w:gridSpan w:val="3"/>
            <w:shd w:val="clear" w:color="auto" w:fill="D9D9D9" w:themeFill="background1" w:themeFillShade="D9"/>
          </w:tcPr>
          <w:p w14:paraId="77A1A416" w14:textId="77777777" w:rsidR="00237BAC" w:rsidRPr="001944D3" w:rsidRDefault="00237BAC" w:rsidP="001944D3">
            <w:pPr>
              <w:rPr>
                <w:b/>
                <w:sz w:val="22"/>
                <w:szCs w:val="22"/>
              </w:rPr>
            </w:pPr>
            <w:r w:rsidRPr="001944D3">
              <w:rPr>
                <w:sz w:val="22"/>
                <w:szCs w:val="22"/>
              </w:rPr>
              <w:t xml:space="preserve">There is no reliable information about what the child does or where they go </w:t>
            </w:r>
          </w:p>
        </w:tc>
        <w:tc>
          <w:tcPr>
            <w:tcW w:w="2500" w:type="pct"/>
            <w:gridSpan w:val="2"/>
            <w:shd w:val="clear" w:color="auto" w:fill="FFFFFF" w:themeFill="background1"/>
          </w:tcPr>
          <w:p w14:paraId="3356D943" w14:textId="017A86DE" w:rsidR="00237BAC" w:rsidRPr="001944D3" w:rsidRDefault="00237BAC" w:rsidP="001944D3">
            <w:pPr>
              <w:rPr>
                <w:b/>
                <w:sz w:val="22"/>
                <w:szCs w:val="22"/>
              </w:rPr>
            </w:pPr>
            <w:r w:rsidRPr="001944D3">
              <w:rPr>
                <w:rFonts w:ascii="Segoe UI Symbol" w:hAnsi="Segoe UI Symbol" w:cs="Segoe UI Symbol"/>
                <w:sz w:val="22"/>
                <w:szCs w:val="22"/>
              </w:rPr>
              <w:t>☐</w:t>
            </w:r>
          </w:p>
        </w:tc>
      </w:tr>
      <w:tr w:rsidR="00237BAC" w:rsidRPr="001944D3" w14:paraId="310E858A" w14:textId="77777777" w:rsidTr="0032133C">
        <w:tc>
          <w:tcPr>
            <w:tcW w:w="2500" w:type="pct"/>
            <w:gridSpan w:val="3"/>
            <w:shd w:val="clear" w:color="auto" w:fill="D9D9D9" w:themeFill="background1" w:themeFillShade="D9"/>
          </w:tcPr>
          <w:p w14:paraId="3FBD9E3E" w14:textId="77777777" w:rsidR="00237BAC" w:rsidRPr="001944D3" w:rsidRDefault="00237BAC" w:rsidP="001944D3">
            <w:pPr>
              <w:rPr>
                <w:sz w:val="22"/>
                <w:szCs w:val="22"/>
              </w:rPr>
            </w:pPr>
            <w:r w:rsidRPr="001944D3">
              <w:rPr>
                <w:sz w:val="22"/>
                <w:szCs w:val="22"/>
              </w:rPr>
              <w:t xml:space="preserve">The child is </w:t>
            </w:r>
            <w:r w:rsidRPr="001944D3">
              <w:rPr>
                <w:b/>
                <w:sz w:val="22"/>
                <w:szCs w:val="22"/>
              </w:rPr>
              <w:t>not</w:t>
            </w:r>
            <w:r w:rsidRPr="001944D3">
              <w:rPr>
                <w:sz w:val="22"/>
                <w:szCs w:val="22"/>
              </w:rPr>
              <w:t xml:space="preserve"> engaging with Return Home Interviews</w:t>
            </w:r>
          </w:p>
        </w:tc>
        <w:tc>
          <w:tcPr>
            <w:tcW w:w="2500" w:type="pct"/>
            <w:gridSpan w:val="2"/>
            <w:shd w:val="clear" w:color="auto" w:fill="FFFFFF" w:themeFill="background1"/>
          </w:tcPr>
          <w:p w14:paraId="2C180898" w14:textId="5494B2F0" w:rsidR="00237BAC" w:rsidRPr="001944D3" w:rsidRDefault="00237BAC" w:rsidP="001944D3">
            <w:pPr>
              <w:rPr>
                <w:sz w:val="22"/>
                <w:szCs w:val="22"/>
              </w:rPr>
            </w:pPr>
            <w:r w:rsidRPr="001944D3">
              <w:rPr>
                <w:rFonts w:ascii="Segoe UI Symbol" w:hAnsi="Segoe UI Symbol" w:cs="Segoe UI Symbol"/>
                <w:sz w:val="22"/>
                <w:szCs w:val="22"/>
              </w:rPr>
              <w:t>☐</w:t>
            </w:r>
          </w:p>
        </w:tc>
      </w:tr>
      <w:tr w:rsidR="00237BAC" w:rsidRPr="001944D3" w14:paraId="63B1CBCA" w14:textId="77777777" w:rsidTr="0032133C">
        <w:tc>
          <w:tcPr>
            <w:tcW w:w="2500" w:type="pct"/>
            <w:gridSpan w:val="3"/>
            <w:shd w:val="clear" w:color="auto" w:fill="D9D9D9" w:themeFill="background1" w:themeFillShade="D9"/>
          </w:tcPr>
          <w:p w14:paraId="698B1452" w14:textId="77777777" w:rsidR="00237BAC" w:rsidRPr="001944D3" w:rsidRDefault="00237BAC" w:rsidP="001944D3">
            <w:pPr>
              <w:rPr>
                <w:b/>
                <w:sz w:val="22"/>
                <w:szCs w:val="22"/>
              </w:rPr>
            </w:pPr>
            <w:r w:rsidRPr="001944D3">
              <w:rPr>
                <w:sz w:val="22"/>
                <w:szCs w:val="22"/>
              </w:rPr>
              <w:t>Child disappears from support networks (friends, school, agencies) for extended periods</w:t>
            </w:r>
          </w:p>
        </w:tc>
        <w:tc>
          <w:tcPr>
            <w:tcW w:w="2500" w:type="pct"/>
            <w:gridSpan w:val="2"/>
            <w:shd w:val="clear" w:color="auto" w:fill="FFFFFF" w:themeFill="background1"/>
          </w:tcPr>
          <w:p w14:paraId="1525BC34" w14:textId="67A1752E" w:rsidR="00237BAC" w:rsidRPr="001944D3" w:rsidRDefault="00237BAC" w:rsidP="001944D3">
            <w:pPr>
              <w:rPr>
                <w:b/>
                <w:sz w:val="22"/>
                <w:szCs w:val="22"/>
              </w:rPr>
            </w:pPr>
            <w:r w:rsidRPr="001944D3">
              <w:rPr>
                <w:rFonts w:ascii="Segoe UI Symbol" w:hAnsi="Segoe UI Symbol" w:cs="Segoe UI Symbol"/>
                <w:sz w:val="22"/>
                <w:szCs w:val="22"/>
              </w:rPr>
              <w:t>☐</w:t>
            </w:r>
          </w:p>
        </w:tc>
      </w:tr>
      <w:tr w:rsidR="00237BAC" w:rsidRPr="001944D3" w14:paraId="602FB299" w14:textId="77777777" w:rsidTr="0032133C">
        <w:tc>
          <w:tcPr>
            <w:tcW w:w="2500" w:type="pct"/>
            <w:gridSpan w:val="3"/>
            <w:shd w:val="clear" w:color="auto" w:fill="D9D9D9" w:themeFill="background1" w:themeFillShade="D9"/>
          </w:tcPr>
          <w:p w14:paraId="32B17848" w14:textId="77777777" w:rsidR="00237BAC" w:rsidRPr="001944D3" w:rsidRDefault="00237BAC" w:rsidP="001944D3">
            <w:pPr>
              <w:rPr>
                <w:sz w:val="22"/>
                <w:szCs w:val="22"/>
              </w:rPr>
            </w:pPr>
            <w:r w:rsidRPr="001944D3">
              <w:rPr>
                <w:sz w:val="22"/>
                <w:szCs w:val="22"/>
              </w:rPr>
              <w:t>There are missing episodes not being reported to police, if yes include details below</w:t>
            </w:r>
          </w:p>
        </w:tc>
        <w:tc>
          <w:tcPr>
            <w:tcW w:w="2500" w:type="pct"/>
            <w:gridSpan w:val="2"/>
            <w:shd w:val="clear" w:color="auto" w:fill="FFFFFF" w:themeFill="background1"/>
          </w:tcPr>
          <w:p w14:paraId="36E3E75D" w14:textId="381962C4" w:rsidR="00237BAC" w:rsidRPr="001944D3" w:rsidRDefault="00237BAC" w:rsidP="001944D3">
            <w:pPr>
              <w:rPr>
                <w:sz w:val="22"/>
                <w:szCs w:val="22"/>
              </w:rPr>
            </w:pPr>
            <w:r w:rsidRPr="001944D3">
              <w:rPr>
                <w:rFonts w:ascii="Segoe UI Symbol" w:hAnsi="Segoe UI Symbol" w:cs="Segoe UI Symbol"/>
                <w:sz w:val="22"/>
                <w:szCs w:val="22"/>
              </w:rPr>
              <w:t>☐</w:t>
            </w:r>
          </w:p>
        </w:tc>
      </w:tr>
      <w:tr w:rsidR="001944D3" w:rsidRPr="001944D3" w14:paraId="09FC6E5D" w14:textId="77777777" w:rsidTr="0032133C">
        <w:trPr>
          <w:trHeight w:val="417"/>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3934A" w14:textId="77777777" w:rsidR="001944D3" w:rsidRPr="001944D3" w:rsidRDefault="001944D3" w:rsidP="001944D3">
            <w:pPr>
              <w:rPr>
                <w:b/>
                <w:sz w:val="22"/>
                <w:szCs w:val="22"/>
              </w:rPr>
            </w:pPr>
            <w:r w:rsidRPr="001944D3">
              <w:rPr>
                <w:b/>
                <w:sz w:val="22"/>
                <w:szCs w:val="22"/>
              </w:rPr>
              <w:t>In your opinion how does the missing information influence and impact on the child’ s risk of harm?</w:t>
            </w:r>
          </w:p>
          <w:p w14:paraId="55965373" w14:textId="77777777" w:rsidR="001944D3" w:rsidRPr="001944D3" w:rsidRDefault="001944D3" w:rsidP="001944D3">
            <w:pPr>
              <w:rPr>
                <w:b/>
                <w:sz w:val="22"/>
                <w:szCs w:val="22"/>
              </w:rPr>
            </w:pPr>
          </w:p>
          <w:p w14:paraId="030C4D41" w14:textId="4AF8052C" w:rsidR="001944D3" w:rsidRPr="001944D3" w:rsidRDefault="001944D3" w:rsidP="001944D3">
            <w:pPr>
              <w:rPr>
                <w:sz w:val="22"/>
                <w:szCs w:val="22"/>
              </w:rPr>
            </w:pPr>
            <w:r w:rsidRPr="001944D3">
              <w:rPr>
                <w:sz w:val="22"/>
                <w:szCs w:val="22"/>
              </w:rPr>
              <w:t xml:space="preserve">Please consider and include any relevant information from previous Return Home Interviews </w:t>
            </w:r>
            <w:r w:rsidR="009A5983">
              <w:rPr>
                <w:sz w:val="22"/>
                <w:szCs w:val="22"/>
              </w:rPr>
              <w:t>– if available</w:t>
            </w:r>
          </w:p>
        </w:tc>
      </w:tr>
      <w:tr w:rsidR="001944D3" w:rsidRPr="001944D3" w14:paraId="76EEABB0" w14:textId="77777777" w:rsidTr="0032133C">
        <w:trPr>
          <w:trHeight w:val="373"/>
        </w:trPr>
        <w:tc>
          <w:tcPr>
            <w:tcW w:w="5000" w:type="pct"/>
            <w:gridSpan w:val="5"/>
            <w:tcBorders>
              <w:top w:val="single" w:sz="4" w:space="0" w:color="auto"/>
              <w:left w:val="single" w:sz="4" w:space="0" w:color="auto"/>
              <w:bottom w:val="single" w:sz="4" w:space="0" w:color="auto"/>
              <w:right w:val="single" w:sz="4" w:space="0" w:color="auto"/>
            </w:tcBorders>
          </w:tcPr>
          <w:p w14:paraId="34229EA9" w14:textId="77777777" w:rsidR="001944D3" w:rsidRPr="001944D3" w:rsidRDefault="001944D3" w:rsidP="001944D3">
            <w:pPr>
              <w:rPr>
                <w:sz w:val="22"/>
                <w:szCs w:val="22"/>
              </w:rPr>
            </w:pPr>
          </w:p>
          <w:p w14:paraId="2F2D7EB2" w14:textId="77777777" w:rsidR="001944D3" w:rsidRPr="001944D3" w:rsidRDefault="001944D3" w:rsidP="001944D3">
            <w:pPr>
              <w:rPr>
                <w:sz w:val="22"/>
                <w:szCs w:val="22"/>
              </w:rPr>
            </w:pPr>
          </w:p>
          <w:p w14:paraId="7F623DED" w14:textId="77777777" w:rsidR="001944D3" w:rsidRPr="001944D3" w:rsidRDefault="001944D3" w:rsidP="001944D3">
            <w:pPr>
              <w:rPr>
                <w:sz w:val="22"/>
                <w:szCs w:val="22"/>
              </w:rPr>
            </w:pPr>
          </w:p>
        </w:tc>
      </w:tr>
    </w:tbl>
    <w:p w14:paraId="04B92579" w14:textId="77777777" w:rsidR="00AF2DAD" w:rsidRDefault="00AF2DAD" w:rsidP="00AF2DAD"/>
    <w:p w14:paraId="1642B65E" w14:textId="625C62C3" w:rsidR="006570B0" w:rsidRPr="00AC28C7" w:rsidRDefault="00823EC6" w:rsidP="006570B0">
      <w:pPr>
        <w:pStyle w:val="Heading4"/>
        <w:rPr>
          <w:color w:val="A01E00"/>
        </w:rPr>
      </w:pPr>
      <w:r w:rsidRPr="00AC28C7">
        <w:rPr>
          <w:color w:val="A01E00"/>
        </w:rPr>
        <w:t>Digital behaviour</w:t>
      </w:r>
    </w:p>
    <w:p w14:paraId="584B5B47" w14:textId="4B44C05A" w:rsidR="00D158FF" w:rsidRPr="00D158FF" w:rsidRDefault="00D158FF" w:rsidP="00517121">
      <w:pPr>
        <w:spacing w:after="240"/>
      </w:pPr>
      <w:r>
        <w:t>Children and young people are at risk of being exploited through social media</w:t>
      </w:r>
      <w:r w:rsidR="00BC44B4">
        <w:t>, online, or via gaming platforms</w:t>
      </w:r>
      <w:r w:rsidR="00517121">
        <w:t>.</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418"/>
        <w:gridCol w:w="1440"/>
        <w:gridCol w:w="4701"/>
      </w:tblGrid>
      <w:tr w:rsidR="007C418C" w:rsidRPr="00DB4A5E" w14:paraId="4E37D6E7" w14:textId="77777777" w:rsidTr="0032133C">
        <w:trPr>
          <w:trHeight w:val="349"/>
        </w:trPr>
        <w:tc>
          <w:tcPr>
            <w:tcW w:w="980" w:type="pct"/>
            <w:shd w:val="clear" w:color="auto" w:fill="D9D9D9" w:themeFill="background1" w:themeFillShade="D9"/>
          </w:tcPr>
          <w:p w14:paraId="693124E8" w14:textId="60FC52C1" w:rsidR="00DB4A5E" w:rsidRPr="00DB4A5E" w:rsidRDefault="0055683B" w:rsidP="00DB4A5E">
            <w:pPr>
              <w:rPr>
                <w:sz w:val="22"/>
                <w:szCs w:val="22"/>
              </w:rPr>
            </w:pPr>
            <w:r>
              <w:rPr>
                <w:sz w:val="22"/>
                <w:szCs w:val="22"/>
              </w:rPr>
              <w:t>Name of online platform</w:t>
            </w:r>
            <w:r w:rsidR="00DB4A5E" w:rsidRPr="00DB4A5E">
              <w:rPr>
                <w:sz w:val="22"/>
                <w:szCs w:val="22"/>
              </w:rPr>
              <w:t xml:space="preserve"> </w:t>
            </w:r>
            <w:r>
              <w:rPr>
                <w:sz w:val="22"/>
                <w:szCs w:val="22"/>
              </w:rPr>
              <w:t>(</w:t>
            </w:r>
            <w:r w:rsidR="00DB4A5E" w:rsidRPr="00DB4A5E">
              <w:rPr>
                <w:sz w:val="22"/>
                <w:szCs w:val="22"/>
              </w:rPr>
              <w:t>e.g. snapchat</w:t>
            </w:r>
            <w:r>
              <w:rPr>
                <w:sz w:val="22"/>
                <w:szCs w:val="22"/>
              </w:rPr>
              <w:t>)</w:t>
            </w:r>
            <w:r w:rsidR="00DB4A5E" w:rsidRPr="00DB4A5E">
              <w:rPr>
                <w:sz w:val="22"/>
                <w:szCs w:val="22"/>
              </w:rPr>
              <w:t xml:space="preserve"> and the child’s online username </w:t>
            </w:r>
          </w:p>
        </w:tc>
        <w:tc>
          <w:tcPr>
            <w:tcW w:w="754" w:type="pct"/>
            <w:shd w:val="clear" w:color="auto" w:fill="D9D9D9" w:themeFill="background1" w:themeFillShade="D9"/>
          </w:tcPr>
          <w:p w14:paraId="1D61D3EA" w14:textId="34DD918E" w:rsidR="00DB4A5E" w:rsidRPr="00DB4A5E" w:rsidRDefault="00DB4A5E" w:rsidP="00DB4A5E">
            <w:pPr>
              <w:rPr>
                <w:b/>
                <w:sz w:val="22"/>
                <w:szCs w:val="22"/>
              </w:rPr>
            </w:pPr>
            <w:r w:rsidRPr="00DB4A5E">
              <w:rPr>
                <w:i/>
                <w:sz w:val="22"/>
                <w:szCs w:val="22"/>
              </w:rPr>
              <w:t xml:space="preserve">Full name </w:t>
            </w:r>
            <w:r w:rsidR="007C418C">
              <w:rPr>
                <w:i/>
                <w:sz w:val="22"/>
                <w:szCs w:val="22"/>
              </w:rPr>
              <w:t xml:space="preserve">and age </w:t>
            </w:r>
            <w:r w:rsidRPr="00DB4A5E">
              <w:rPr>
                <w:i/>
                <w:sz w:val="22"/>
                <w:szCs w:val="22"/>
              </w:rPr>
              <w:t>of requester</w:t>
            </w:r>
          </w:p>
        </w:tc>
        <w:tc>
          <w:tcPr>
            <w:tcW w:w="3266" w:type="pct"/>
            <w:gridSpan w:val="2"/>
            <w:shd w:val="clear" w:color="auto" w:fill="D9D9D9" w:themeFill="background1" w:themeFillShade="D9"/>
          </w:tcPr>
          <w:p w14:paraId="4D0B869B" w14:textId="147D4CB2" w:rsidR="00DB4A5E" w:rsidRPr="00DB4A5E" w:rsidRDefault="00DB4A5E" w:rsidP="00DB4A5E">
            <w:pPr>
              <w:rPr>
                <w:b/>
                <w:sz w:val="22"/>
                <w:szCs w:val="22"/>
              </w:rPr>
            </w:pPr>
            <w:r w:rsidRPr="00DB4A5E">
              <w:rPr>
                <w:sz w:val="22"/>
                <w:szCs w:val="22"/>
              </w:rPr>
              <w:t>Details of concern (what was sent, to who and when</w:t>
            </w:r>
            <w:r w:rsidR="0055683B">
              <w:rPr>
                <w:sz w:val="22"/>
                <w:szCs w:val="22"/>
              </w:rPr>
              <w:t>. A</w:t>
            </w:r>
            <w:r w:rsidRPr="00DB4A5E">
              <w:rPr>
                <w:sz w:val="22"/>
                <w:szCs w:val="22"/>
              </w:rPr>
              <w:t>re they being coerced by repeat requests, substances, gifts or threats</w:t>
            </w:r>
            <w:r w:rsidR="0055683B">
              <w:rPr>
                <w:sz w:val="22"/>
                <w:szCs w:val="22"/>
              </w:rPr>
              <w:t>,</w:t>
            </w:r>
            <w:r w:rsidRPr="00DB4A5E">
              <w:rPr>
                <w:sz w:val="22"/>
                <w:szCs w:val="22"/>
              </w:rPr>
              <w:t xml:space="preserve"> etc?)</w:t>
            </w:r>
          </w:p>
        </w:tc>
      </w:tr>
      <w:tr w:rsidR="007C418C" w:rsidRPr="00DB4A5E" w14:paraId="7EC022EE" w14:textId="77777777" w:rsidTr="0032133C">
        <w:trPr>
          <w:trHeight w:val="2783"/>
        </w:trPr>
        <w:tc>
          <w:tcPr>
            <w:tcW w:w="980" w:type="pct"/>
          </w:tcPr>
          <w:p w14:paraId="4F3C39A7" w14:textId="77777777" w:rsidR="00DB4A5E" w:rsidRPr="00DB4A5E" w:rsidRDefault="00DB4A5E" w:rsidP="00DB4A5E">
            <w:pPr>
              <w:rPr>
                <w:sz w:val="22"/>
                <w:szCs w:val="22"/>
              </w:rPr>
            </w:pPr>
          </w:p>
        </w:tc>
        <w:tc>
          <w:tcPr>
            <w:tcW w:w="754" w:type="pct"/>
            <w:shd w:val="clear" w:color="auto" w:fill="FFFFFF" w:themeFill="background1"/>
          </w:tcPr>
          <w:p w14:paraId="547C9E6C" w14:textId="77777777" w:rsidR="00DB4A5E" w:rsidRPr="00DB4A5E" w:rsidRDefault="00DB4A5E" w:rsidP="00DB4A5E">
            <w:pPr>
              <w:rPr>
                <w:b/>
                <w:sz w:val="22"/>
                <w:szCs w:val="22"/>
              </w:rPr>
            </w:pPr>
          </w:p>
        </w:tc>
        <w:tc>
          <w:tcPr>
            <w:tcW w:w="3266" w:type="pct"/>
            <w:gridSpan w:val="2"/>
            <w:shd w:val="clear" w:color="auto" w:fill="FFFFFF" w:themeFill="background1"/>
          </w:tcPr>
          <w:p w14:paraId="4BD67E82" w14:textId="77777777" w:rsidR="00DB4A5E" w:rsidRPr="00DB4A5E" w:rsidRDefault="00DB4A5E" w:rsidP="00DB4A5E">
            <w:pPr>
              <w:rPr>
                <w:b/>
                <w:sz w:val="22"/>
                <w:szCs w:val="22"/>
              </w:rPr>
            </w:pPr>
          </w:p>
        </w:tc>
      </w:tr>
      <w:tr w:rsidR="0055683B" w:rsidRPr="00DB4A5E" w14:paraId="0ECD6F90" w14:textId="77777777" w:rsidTr="0032133C">
        <w:trPr>
          <w:trHeight w:val="349"/>
        </w:trPr>
        <w:tc>
          <w:tcPr>
            <w:tcW w:w="2500" w:type="pct"/>
            <w:gridSpan w:val="3"/>
            <w:shd w:val="clear" w:color="auto" w:fill="D9D9D9" w:themeFill="background1" w:themeFillShade="D9"/>
          </w:tcPr>
          <w:p w14:paraId="02DD3A25" w14:textId="77777777" w:rsidR="0055683B" w:rsidRPr="00DB4A5E" w:rsidRDefault="0055683B" w:rsidP="00DB4A5E">
            <w:pPr>
              <w:rPr>
                <w:b/>
                <w:sz w:val="22"/>
                <w:szCs w:val="22"/>
              </w:rPr>
            </w:pPr>
            <w:r w:rsidRPr="00DB4A5E">
              <w:rPr>
                <w:sz w:val="22"/>
                <w:szCs w:val="22"/>
              </w:rPr>
              <w:t>Child has more than one mobile phone (including ‘Burner phone’), or SIM (include number if known)</w:t>
            </w:r>
          </w:p>
        </w:tc>
        <w:tc>
          <w:tcPr>
            <w:tcW w:w="2500" w:type="pct"/>
            <w:shd w:val="clear" w:color="auto" w:fill="FFFFFF" w:themeFill="background1"/>
          </w:tcPr>
          <w:p w14:paraId="636174D5" w14:textId="77777777" w:rsidR="009A2AAF" w:rsidRDefault="009A2AAF" w:rsidP="009A2AAF">
            <w:r>
              <w:rPr>
                <w:rFonts w:ascii="Courier New" w:hAnsi="Courier New" w:cs="Courier New"/>
                <w:b/>
              </w:rPr>
              <w:t xml:space="preserve">□ </w:t>
            </w:r>
            <w:r w:rsidRPr="0092556F">
              <w:t>Yes</w:t>
            </w:r>
            <w:r>
              <w:t xml:space="preserve"> </w:t>
            </w:r>
          </w:p>
          <w:p w14:paraId="727BB4A1" w14:textId="095870FB" w:rsidR="009A2AAF" w:rsidRPr="00DB4A5E" w:rsidRDefault="009A2AAF" w:rsidP="009A2AAF">
            <w:r>
              <w:rPr>
                <w:rFonts w:ascii="Courier New" w:hAnsi="Courier New" w:cs="Courier New"/>
                <w:b/>
              </w:rPr>
              <w:t xml:space="preserve">□ </w:t>
            </w:r>
            <w:r w:rsidRPr="0092556F">
              <w:t>No</w:t>
            </w:r>
          </w:p>
        </w:tc>
      </w:tr>
      <w:tr w:rsidR="00F95255" w:rsidRPr="00DB4A5E" w14:paraId="2BA9A38D" w14:textId="77777777" w:rsidTr="0032133C">
        <w:trPr>
          <w:trHeight w:val="349"/>
        </w:trPr>
        <w:tc>
          <w:tcPr>
            <w:tcW w:w="2500" w:type="pct"/>
            <w:gridSpan w:val="3"/>
            <w:shd w:val="clear" w:color="auto" w:fill="D9D9D9" w:themeFill="background1" w:themeFillShade="D9"/>
          </w:tcPr>
          <w:p w14:paraId="4A148724" w14:textId="77777777" w:rsidR="00F95255" w:rsidRPr="00DB4A5E" w:rsidRDefault="00F95255" w:rsidP="00DB4A5E">
            <w:pPr>
              <w:rPr>
                <w:sz w:val="22"/>
                <w:szCs w:val="22"/>
              </w:rPr>
            </w:pPr>
            <w:r w:rsidRPr="00DB4A5E">
              <w:rPr>
                <w:sz w:val="22"/>
                <w:szCs w:val="22"/>
              </w:rPr>
              <w:t>The use of online devices is secretive</w:t>
            </w:r>
          </w:p>
        </w:tc>
        <w:tc>
          <w:tcPr>
            <w:tcW w:w="2500" w:type="pct"/>
            <w:shd w:val="clear" w:color="auto" w:fill="FFFFFF" w:themeFill="background1"/>
          </w:tcPr>
          <w:p w14:paraId="2B7F326A" w14:textId="77777777" w:rsidR="00F95255" w:rsidRDefault="00F95255" w:rsidP="00F95255">
            <w:r>
              <w:rPr>
                <w:rFonts w:ascii="Courier New" w:hAnsi="Courier New" w:cs="Courier New"/>
                <w:b/>
              </w:rPr>
              <w:t xml:space="preserve">□ </w:t>
            </w:r>
            <w:r w:rsidRPr="0092556F">
              <w:t>Yes</w:t>
            </w:r>
            <w:r>
              <w:t xml:space="preserve"> </w:t>
            </w:r>
          </w:p>
          <w:p w14:paraId="7A3DB084" w14:textId="5C26D591" w:rsidR="00F95255" w:rsidRPr="00DB4A5E" w:rsidRDefault="00F95255" w:rsidP="00F95255">
            <w:r>
              <w:rPr>
                <w:rFonts w:ascii="Courier New" w:hAnsi="Courier New" w:cs="Courier New"/>
                <w:b/>
              </w:rPr>
              <w:t xml:space="preserve">□ </w:t>
            </w:r>
            <w:r w:rsidRPr="0092556F">
              <w:t>No</w:t>
            </w:r>
          </w:p>
        </w:tc>
      </w:tr>
      <w:tr w:rsidR="00F95255" w:rsidRPr="00DB4A5E" w14:paraId="233FEC5A" w14:textId="77777777" w:rsidTr="0032133C">
        <w:trPr>
          <w:trHeight w:val="349"/>
        </w:trPr>
        <w:tc>
          <w:tcPr>
            <w:tcW w:w="2500" w:type="pct"/>
            <w:gridSpan w:val="3"/>
            <w:shd w:val="clear" w:color="auto" w:fill="D9D9D9" w:themeFill="background1" w:themeFillShade="D9"/>
          </w:tcPr>
          <w:p w14:paraId="5C6875C8" w14:textId="77777777" w:rsidR="00F95255" w:rsidRPr="00DB4A5E" w:rsidRDefault="00F95255" w:rsidP="00DB4A5E">
            <w:pPr>
              <w:rPr>
                <w:sz w:val="22"/>
                <w:szCs w:val="22"/>
              </w:rPr>
            </w:pPr>
            <w:r w:rsidRPr="00DB4A5E">
              <w:rPr>
                <w:sz w:val="22"/>
                <w:szCs w:val="22"/>
              </w:rPr>
              <w:t>There is no parental/ carer oversight of the child’s digital activity</w:t>
            </w:r>
          </w:p>
        </w:tc>
        <w:tc>
          <w:tcPr>
            <w:tcW w:w="2500" w:type="pct"/>
            <w:shd w:val="clear" w:color="auto" w:fill="FFFFFF" w:themeFill="background1"/>
          </w:tcPr>
          <w:p w14:paraId="1F41EFF0" w14:textId="77777777" w:rsidR="00F95255" w:rsidRDefault="00F95255" w:rsidP="00F95255">
            <w:r>
              <w:rPr>
                <w:rFonts w:ascii="Courier New" w:hAnsi="Courier New" w:cs="Courier New"/>
                <w:b/>
              </w:rPr>
              <w:t xml:space="preserve">□ </w:t>
            </w:r>
            <w:r w:rsidRPr="0092556F">
              <w:t>Yes</w:t>
            </w:r>
            <w:r>
              <w:t xml:space="preserve"> </w:t>
            </w:r>
          </w:p>
          <w:p w14:paraId="25F42BC5" w14:textId="7B15E670" w:rsidR="00F95255" w:rsidRPr="00DB4A5E" w:rsidRDefault="00F95255" w:rsidP="00F95255">
            <w:r>
              <w:rPr>
                <w:rFonts w:ascii="Courier New" w:hAnsi="Courier New" w:cs="Courier New"/>
                <w:b/>
              </w:rPr>
              <w:t xml:space="preserve">□ </w:t>
            </w:r>
            <w:r w:rsidRPr="0092556F">
              <w:t>No</w:t>
            </w:r>
          </w:p>
        </w:tc>
      </w:tr>
      <w:tr w:rsidR="00DB4A5E" w:rsidRPr="00DB4A5E" w14:paraId="7A0EF2C3" w14:textId="77777777" w:rsidTr="0032133C">
        <w:trPr>
          <w:trHeight w:val="417"/>
        </w:trPr>
        <w:tc>
          <w:tcPr>
            <w:tcW w:w="5000" w:type="pct"/>
            <w:gridSpan w:val="4"/>
            <w:shd w:val="clear" w:color="auto" w:fill="D9D9D9" w:themeFill="background1" w:themeFillShade="D9"/>
          </w:tcPr>
          <w:p w14:paraId="665AEC9E" w14:textId="77777777" w:rsidR="00DB4A5E" w:rsidRPr="00DB4A5E" w:rsidRDefault="00DB4A5E" w:rsidP="00DB4A5E">
            <w:pPr>
              <w:rPr>
                <w:bCs/>
                <w:sz w:val="22"/>
                <w:szCs w:val="22"/>
              </w:rPr>
            </w:pPr>
            <w:r w:rsidRPr="00DB4A5E">
              <w:rPr>
                <w:bCs/>
                <w:sz w:val="22"/>
                <w:szCs w:val="22"/>
              </w:rPr>
              <w:t>In your opinion how does the child’s digital behaviour influence or impact on the child’s risk of harm?</w:t>
            </w:r>
          </w:p>
          <w:p w14:paraId="493464E1" w14:textId="77777777" w:rsidR="00DB4A5E" w:rsidRPr="00DB4A5E" w:rsidRDefault="00DB4A5E" w:rsidP="00DB4A5E">
            <w:pPr>
              <w:rPr>
                <w:sz w:val="22"/>
                <w:szCs w:val="22"/>
              </w:rPr>
            </w:pPr>
          </w:p>
        </w:tc>
      </w:tr>
      <w:tr w:rsidR="00DB4A5E" w:rsidRPr="00DB4A5E" w14:paraId="28D9DEFC" w14:textId="77777777" w:rsidTr="0032133C">
        <w:trPr>
          <w:trHeight w:val="2332"/>
        </w:trPr>
        <w:tc>
          <w:tcPr>
            <w:tcW w:w="5000" w:type="pct"/>
            <w:gridSpan w:val="4"/>
            <w:tcBorders>
              <w:bottom w:val="single" w:sz="4" w:space="0" w:color="auto"/>
            </w:tcBorders>
            <w:shd w:val="clear" w:color="auto" w:fill="FFFFFF" w:themeFill="background1"/>
          </w:tcPr>
          <w:p w14:paraId="2A8419AE" w14:textId="77777777" w:rsidR="00DB4A5E" w:rsidRPr="00DB4A5E" w:rsidRDefault="00DB4A5E" w:rsidP="00DB4A5E">
            <w:pPr>
              <w:rPr>
                <w:sz w:val="22"/>
                <w:szCs w:val="22"/>
              </w:rPr>
            </w:pPr>
          </w:p>
        </w:tc>
      </w:tr>
    </w:tbl>
    <w:p w14:paraId="6D57E4C9" w14:textId="77777777" w:rsidR="00823EC6" w:rsidRDefault="00823EC6" w:rsidP="00823EC6"/>
    <w:p w14:paraId="0100ED19" w14:textId="4111992D" w:rsidR="00266744" w:rsidRPr="00AC28C7" w:rsidRDefault="00F205BE" w:rsidP="00266744">
      <w:pPr>
        <w:pStyle w:val="Heading4"/>
        <w:rPr>
          <w:color w:val="A01E00"/>
        </w:rPr>
      </w:pPr>
      <w:r w:rsidRPr="00AC28C7">
        <w:rPr>
          <w:color w:val="A01E00"/>
        </w:rPr>
        <w:t>Analysis of risk</w:t>
      </w:r>
    </w:p>
    <w:p w14:paraId="17B60306" w14:textId="4885E53E" w:rsidR="00F205BE" w:rsidRDefault="00F205BE" w:rsidP="00F205BE">
      <w:r>
        <w:t>See flowchart in appendices</w:t>
      </w:r>
      <w:r w:rsidR="00FE3E7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7"/>
        <w:gridCol w:w="4869"/>
      </w:tblGrid>
      <w:tr w:rsidR="00FE3E75" w:rsidRPr="00FE3E75" w14:paraId="0563B7A7" w14:textId="77777777" w:rsidTr="0032133C">
        <w:trPr>
          <w:trHeight w:val="611"/>
        </w:trPr>
        <w:tc>
          <w:tcPr>
            <w:tcW w:w="2409" w:type="pct"/>
            <w:shd w:val="clear" w:color="auto" w:fill="D9D9D9" w:themeFill="background1" w:themeFillShade="D9"/>
          </w:tcPr>
          <w:p w14:paraId="595134EC" w14:textId="780F6CC1" w:rsidR="00FE3E75" w:rsidRPr="00FE3E75" w:rsidRDefault="00FE3E75" w:rsidP="00FE3E75">
            <w:pPr>
              <w:rPr>
                <w:b/>
                <w:sz w:val="22"/>
                <w:szCs w:val="22"/>
              </w:rPr>
            </w:pPr>
            <w:r w:rsidRPr="00FE3E75">
              <w:rPr>
                <w:b/>
                <w:sz w:val="22"/>
                <w:szCs w:val="22"/>
              </w:rPr>
              <w:t xml:space="preserve">Current Level of Risk/ Harm for child </w:t>
            </w:r>
          </w:p>
        </w:tc>
        <w:tc>
          <w:tcPr>
            <w:tcW w:w="2591" w:type="pct"/>
          </w:tcPr>
          <w:p w14:paraId="1B682518" w14:textId="77777777" w:rsidR="00FE3E75" w:rsidRPr="00FE3E75" w:rsidRDefault="00FE3E75" w:rsidP="00FE3E75">
            <w:pPr>
              <w:rPr>
                <w:sz w:val="22"/>
                <w:szCs w:val="22"/>
              </w:rPr>
            </w:pPr>
            <w:r w:rsidRPr="00FE3E75">
              <w:rPr>
                <w:sz w:val="22"/>
                <w:szCs w:val="22"/>
              </w:rPr>
              <w:t>Please indicate</w:t>
            </w:r>
          </w:p>
        </w:tc>
      </w:tr>
      <w:tr w:rsidR="00FE3E75" w:rsidRPr="00FE3E75" w14:paraId="50331270" w14:textId="77777777" w:rsidTr="0032133C">
        <w:trPr>
          <w:trHeight w:val="611"/>
        </w:trPr>
        <w:tc>
          <w:tcPr>
            <w:tcW w:w="2409" w:type="pct"/>
            <w:shd w:val="clear" w:color="auto" w:fill="D9D9D9" w:themeFill="background1" w:themeFillShade="D9"/>
          </w:tcPr>
          <w:p w14:paraId="5D894268" w14:textId="77777777" w:rsidR="00FE3E75" w:rsidRPr="00FE3E75" w:rsidRDefault="00FE3E75" w:rsidP="00FE3E75">
            <w:pPr>
              <w:rPr>
                <w:b/>
                <w:sz w:val="22"/>
                <w:szCs w:val="22"/>
              </w:rPr>
            </w:pPr>
            <w:r w:rsidRPr="00FE3E75">
              <w:rPr>
                <w:b/>
                <w:sz w:val="22"/>
                <w:szCs w:val="22"/>
              </w:rPr>
              <w:lastRenderedPageBreak/>
              <w:t>Individual Low Risk</w:t>
            </w:r>
          </w:p>
          <w:p w14:paraId="75C56738" w14:textId="77777777" w:rsidR="00FE3E75" w:rsidRPr="00FE3E75" w:rsidRDefault="00FE3E75" w:rsidP="00FE3E75">
            <w:pPr>
              <w:rPr>
                <w:sz w:val="22"/>
                <w:szCs w:val="22"/>
              </w:rPr>
            </w:pPr>
          </w:p>
          <w:p w14:paraId="3115CE93" w14:textId="77777777" w:rsidR="00FE3E75" w:rsidRPr="00D847C8" w:rsidRDefault="00FE3E75" w:rsidP="00BE5DA2">
            <w:pPr>
              <w:pStyle w:val="ListParagraph"/>
              <w:numPr>
                <w:ilvl w:val="0"/>
                <w:numId w:val="7"/>
              </w:numPr>
              <w:rPr>
                <w:sz w:val="22"/>
                <w:szCs w:val="22"/>
              </w:rPr>
            </w:pPr>
            <w:r w:rsidRPr="00D847C8">
              <w:rPr>
                <w:sz w:val="22"/>
                <w:szCs w:val="22"/>
              </w:rPr>
              <w:t>Evidence of vulnerability to risks from outside the family home and/or some concerns about behaviours or associations identified that indicate slightly increased extra-familial risks.</w:t>
            </w:r>
          </w:p>
          <w:p w14:paraId="2CA2A15D" w14:textId="77777777" w:rsidR="00FE3E75" w:rsidRPr="00D847C8" w:rsidRDefault="00FE3E75" w:rsidP="00BE5DA2">
            <w:pPr>
              <w:pStyle w:val="ListParagraph"/>
              <w:numPr>
                <w:ilvl w:val="0"/>
                <w:numId w:val="7"/>
              </w:numPr>
              <w:rPr>
                <w:sz w:val="22"/>
                <w:szCs w:val="22"/>
              </w:rPr>
            </w:pPr>
            <w:r w:rsidRPr="00D847C8">
              <w:rPr>
                <w:sz w:val="22"/>
                <w:szCs w:val="22"/>
              </w:rPr>
              <w:t>The child’s behaviours, associations suggest they are not currently being exploited but extra support may be needed.</w:t>
            </w:r>
          </w:p>
          <w:p w14:paraId="76153CF5" w14:textId="77777777" w:rsidR="00FE3E75" w:rsidRPr="00D847C8" w:rsidRDefault="00FE3E75" w:rsidP="00BE5DA2">
            <w:pPr>
              <w:pStyle w:val="ListParagraph"/>
              <w:numPr>
                <w:ilvl w:val="0"/>
                <w:numId w:val="7"/>
              </w:numPr>
              <w:rPr>
                <w:sz w:val="22"/>
                <w:szCs w:val="22"/>
              </w:rPr>
            </w:pPr>
            <w:r w:rsidRPr="00D847C8">
              <w:rPr>
                <w:sz w:val="22"/>
                <w:szCs w:val="22"/>
              </w:rPr>
              <w:t>Needs can be addressed by a single agency to prevent escalation of risk.</w:t>
            </w:r>
          </w:p>
          <w:p w14:paraId="27D06A7B" w14:textId="77777777" w:rsidR="00FE3E75" w:rsidRPr="00FE3E75" w:rsidRDefault="00FE3E75" w:rsidP="00FE3E75">
            <w:pPr>
              <w:rPr>
                <w:b/>
                <w:sz w:val="22"/>
                <w:szCs w:val="22"/>
              </w:rPr>
            </w:pPr>
          </w:p>
        </w:tc>
        <w:tc>
          <w:tcPr>
            <w:tcW w:w="2591" w:type="pct"/>
          </w:tcPr>
          <w:p w14:paraId="0191C4AF" w14:textId="56AB514A" w:rsidR="00FE3E75" w:rsidRPr="00FE3E75" w:rsidRDefault="0084538E" w:rsidP="00FE3E75">
            <w:pPr>
              <w:rPr>
                <w:sz w:val="22"/>
                <w:szCs w:val="22"/>
              </w:rPr>
            </w:pPr>
            <w:r w:rsidRPr="0084538E">
              <w:rPr>
                <w:rFonts w:ascii="Courier New" w:hAnsi="Courier New" w:cs="Courier New"/>
                <w:b/>
                <w:sz w:val="36"/>
                <w:szCs w:val="36"/>
              </w:rPr>
              <w:t>□</w:t>
            </w:r>
          </w:p>
        </w:tc>
      </w:tr>
      <w:tr w:rsidR="00FE3E75" w:rsidRPr="00FE3E75" w14:paraId="20800165" w14:textId="77777777" w:rsidTr="0032133C">
        <w:trPr>
          <w:trHeight w:val="611"/>
        </w:trPr>
        <w:tc>
          <w:tcPr>
            <w:tcW w:w="2409" w:type="pct"/>
            <w:shd w:val="clear" w:color="auto" w:fill="D9D9D9" w:themeFill="background1" w:themeFillShade="D9"/>
          </w:tcPr>
          <w:p w14:paraId="52573A9D" w14:textId="77777777" w:rsidR="00FE3E75" w:rsidRPr="00FE3E75" w:rsidRDefault="00FE3E75" w:rsidP="00FE3E75">
            <w:pPr>
              <w:rPr>
                <w:b/>
                <w:sz w:val="22"/>
                <w:szCs w:val="22"/>
              </w:rPr>
            </w:pPr>
            <w:r w:rsidRPr="00FE3E75">
              <w:rPr>
                <w:b/>
                <w:sz w:val="22"/>
                <w:szCs w:val="22"/>
              </w:rPr>
              <w:t>Individual Medium Risk</w:t>
            </w:r>
          </w:p>
          <w:p w14:paraId="77707BDD" w14:textId="77777777" w:rsidR="00FE3E75" w:rsidRPr="00FE3E75" w:rsidRDefault="00FE3E75" w:rsidP="00FE3E75">
            <w:pPr>
              <w:rPr>
                <w:b/>
                <w:sz w:val="22"/>
                <w:szCs w:val="22"/>
              </w:rPr>
            </w:pPr>
          </w:p>
          <w:p w14:paraId="314CBD87" w14:textId="77777777" w:rsidR="00FE3E75" w:rsidRPr="00D847C8" w:rsidRDefault="00FE3E75" w:rsidP="00BE5DA2">
            <w:pPr>
              <w:pStyle w:val="ListParagraph"/>
              <w:numPr>
                <w:ilvl w:val="0"/>
                <w:numId w:val="8"/>
              </w:numPr>
              <w:rPr>
                <w:sz w:val="22"/>
                <w:szCs w:val="22"/>
              </w:rPr>
            </w:pPr>
            <w:r w:rsidRPr="00D847C8">
              <w:rPr>
                <w:sz w:val="22"/>
                <w:szCs w:val="22"/>
              </w:rPr>
              <w:t xml:space="preserve">Evidence of vulnerability to risks from outside the family home and / or concerns about behaviours or associations that could develop into exploitative situations without a change in circumstance. </w:t>
            </w:r>
          </w:p>
          <w:p w14:paraId="680FC1C7" w14:textId="77777777" w:rsidR="00FE3E75" w:rsidRPr="00D847C8" w:rsidRDefault="00FE3E75" w:rsidP="00BE5DA2">
            <w:pPr>
              <w:pStyle w:val="ListParagraph"/>
              <w:numPr>
                <w:ilvl w:val="0"/>
                <w:numId w:val="8"/>
              </w:numPr>
              <w:rPr>
                <w:sz w:val="22"/>
                <w:szCs w:val="22"/>
              </w:rPr>
            </w:pPr>
            <w:r w:rsidRPr="00D847C8">
              <w:rPr>
                <w:sz w:val="22"/>
                <w:szCs w:val="22"/>
              </w:rPr>
              <w:t xml:space="preserve">The child’s behaviours, associations or changes in presentation suggest they need support and advice to ensure their safety, health and development. </w:t>
            </w:r>
          </w:p>
          <w:p w14:paraId="3F89D20C" w14:textId="77777777" w:rsidR="00FE3E75" w:rsidRPr="00D847C8" w:rsidRDefault="00FE3E75" w:rsidP="00BE5DA2">
            <w:pPr>
              <w:pStyle w:val="ListParagraph"/>
              <w:numPr>
                <w:ilvl w:val="0"/>
                <w:numId w:val="8"/>
              </w:numPr>
              <w:rPr>
                <w:b/>
                <w:sz w:val="22"/>
                <w:szCs w:val="22"/>
              </w:rPr>
            </w:pPr>
            <w:r w:rsidRPr="00D847C8">
              <w:rPr>
                <w:sz w:val="22"/>
                <w:szCs w:val="22"/>
              </w:rPr>
              <w:t>Needs require a multi-agency response to address concerns and reduce risk.</w:t>
            </w:r>
          </w:p>
          <w:p w14:paraId="254BFFA3" w14:textId="77777777" w:rsidR="00FE3E75" w:rsidRPr="00FE3E75" w:rsidRDefault="00FE3E75" w:rsidP="00FE3E75">
            <w:pPr>
              <w:rPr>
                <w:b/>
                <w:sz w:val="22"/>
                <w:szCs w:val="22"/>
              </w:rPr>
            </w:pPr>
          </w:p>
        </w:tc>
        <w:tc>
          <w:tcPr>
            <w:tcW w:w="2591" w:type="pct"/>
          </w:tcPr>
          <w:p w14:paraId="6F9ACB8E" w14:textId="30D3642A" w:rsidR="00FE3E75" w:rsidRPr="00FE3E75" w:rsidRDefault="0084538E" w:rsidP="00FE3E75">
            <w:pPr>
              <w:rPr>
                <w:sz w:val="22"/>
                <w:szCs w:val="22"/>
              </w:rPr>
            </w:pPr>
            <w:r w:rsidRPr="0084538E">
              <w:rPr>
                <w:rFonts w:ascii="Courier New" w:hAnsi="Courier New" w:cs="Courier New"/>
                <w:b/>
                <w:sz w:val="36"/>
                <w:szCs w:val="36"/>
              </w:rPr>
              <w:t>□</w:t>
            </w:r>
          </w:p>
        </w:tc>
      </w:tr>
      <w:tr w:rsidR="00FE3E75" w:rsidRPr="00FE3E75" w14:paraId="24380F8A" w14:textId="77777777" w:rsidTr="0032133C">
        <w:trPr>
          <w:trHeight w:val="611"/>
        </w:trPr>
        <w:tc>
          <w:tcPr>
            <w:tcW w:w="2409" w:type="pct"/>
            <w:shd w:val="clear" w:color="auto" w:fill="D9D9D9" w:themeFill="background1" w:themeFillShade="D9"/>
          </w:tcPr>
          <w:p w14:paraId="69C24E70" w14:textId="77777777" w:rsidR="00FE3E75" w:rsidRPr="00FE3E75" w:rsidRDefault="00FE3E75" w:rsidP="00FE3E75">
            <w:pPr>
              <w:rPr>
                <w:b/>
                <w:sz w:val="22"/>
                <w:szCs w:val="22"/>
              </w:rPr>
            </w:pPr>
            <w:r w:rsidRPr="00FE3E75">
              <w:rPr>
                <w:b/>
                <w:sz w:val="22"/>
                <w:szCs w:val="22"/>
              </w:rPr>
              <w:t>Individual High Risk</w:t>
            </w:r>
          </w:p>
          <w:p w14:paraId="5E481B37" w14:textId="77777777" w:rsidR="00FE3E75" w:rsidRPr="00FE3E75" w:rsidRDefault="00FE3E75" w:rsidP="00FE3E75">
            <w:pPr>
              <w:rPr>
                <w:b/>
                <w:sz w:val="22"/>
                <w:szCs w:val="22"/>
              </w:rPr>
            </w:pPr>
          </w:p>
          <w:p w14:paraId="0F4908D7" w14:textId="77777777" w:rsidR="00FE3E75" w:rsidRPr="00D847C8" w:rsidRDefault="00FE3E75" w:rsidP="00BE5DA2">
            <w:pPr>
              <w:pStyle w:val="ListParagraph"/>
              <w:numPr>
                <w:ilvl w:val="0"/>
                <w:numId w:val="9"/>
              </w:numPr>
              <w:rPr>
                <w:sz w:val="22"/>
                <w:szCs w:val="22"/>
              </w:rPr>
            </w:pPr>
            <w:r w:rsidRPr="00D847C8">
              <w:rPr>
                <w:sz w:val="22"/>
                <w:szCs w:val="22"/>
              </w:rPr>
              <w:t xml:space="preserve">Evidence of vulnerability to risks from outside the family home and /or significant concerns about behaviours or associations that suggest the child may be exploited at any point. </w:t>
            </w:r>
          </w:p>
          <w:p w14:paraId="7FE4DD3E" w14:textId="77777777" w:rsidR="00FE3E75" w:rsidRPr="00D847C8" w:rsidRDefault="00FE3E75" w:rsidP="00BE5DA2">
            <w:pPr>
              <w:pStyle w:val="ListParagraph"/>
              <w:numPr>
                <w:ilvl w:val="0"/>
                <w:numId w:val="9"/>
              </w:numPr>
              <w:rPr>
                <w:sz w:val="22"/>
                <w:szCs w:val="22"/>
              </w:rPr>
            </w:pPr>
            <w:r w:rsidRPr="00D847C8">
              <w:rPr>
                <w:sz w:val="22"/>
                <w:szCs w:val="22"/>
              </w:rPr>
              <w:t xml:space="preserve">The child’s behaviours, associations or changes in presentation suggest they are at risk of or suffering significant harm. </w:t>
            </w:r>
          </w:p>
          <w:p w14:paraId="0A089C1F" w14:textId="77777777" w:rsidR="00FE3E75" w:rsidRPr="00D847C8" w:rsidRDefault="00FE3E75" w:rsidP="00BE5DA2">
            <w:pPr>
              <w:pStyle w:val="ListParagraph"/>
              <w:numPr>
                <w:ilvl w:val="0"/>
                <w:numId w:val="9"/>
              </w:numPr>
              <w:rPr>
                <w:b/>
                <w:sz w:val="22"/>
                <w:szCs w:val="22"/>
              </w:rPr>
            </w:pPr>
            <w:r w:rsidRPr="00D847C8">
              <w:rPr>
                <w:sz w:val="22"/>
                <w:szCs w:val="22"/>
              </w:rPr>
              <w:t>Needs are complex and require multi-agency child protection action.</w:t>
            </w:r>
          </w:p>
        </w:tc>
        <w:tc>
          <w:tcPr>
            <w:tcW w:w="2591" w:type="pct"/>
          </w:tcPr>
          <w:p w14:paraId="075A09D6" w14:textId="38B65D99" w:rsidR="00FE3E75" w:rsidRPr="00FE3E75" w:rsidRDefault="0084538E" w:rsidP="00FE3E75">
            <w:pPr>
              <w:rPr>
                <w:sz w:val="22"/>
                <w:szCs w:val="22"/>
              </w:rPr>
            </w:pPr>
            <w:r w:rsidRPr="0084538E">
              <w:rPr>
                <w:rFonts w:ascii="Courier New" w:hAnsi="Courier New" w:cs="Courier New"/>
                <w:b/>
                <w:sz w:val="36"/>
                <w:szCs w:val="36"/>
              </w:rPr>
              <w:t>□</w:t>
            </w:r>
          </w:p>
        </w:tc>
      </w:tr>
      <w:tr w:rsidR="00FE3E75" w:rsidRPr="00FE3E75" w14:paraId="4B2DF913" w14:textId="77777777" w:rsidTr="0032133C">
        <w:trPr>
          <w:trHeight w:val="611"/>
        </w:trPr>
        <w:tc>
          <w:tcPr>
            <w:tcW w:w="2409" w:type="pct"/>
            <w:shd w:val="clear" w:color="auto" w:fill="D9D9D9" w:themeFill="background1" w:themeFillShade="D9"/>
          </w:tcPr>
          <w:p w14:paraId="15B8EED6" w14:textId="77777777" w:rsidR="00FE3E75" w:rsidRPr="00FE3E75" w:rsidRDefault="00FE3E75" w:rsidP="00FE3E75">
            <w:pPr>
              <w:rPr>
                <w:b/>
                <w:sz w:val="22"/>
                <w:szCs w:val="22"/>
              </w:rPr>
            </w:pPr>
          </w:p>
          <w:p w14:paraId="72AF4914" w14:textId="77777777" w:rsidR="00FE3E75" w:rsidRPr="00FE3E75" w:rsidRDefault="00FE3E75" w:rsidP="00FE3E75">
            <w:pPr>
              <w:rPr>
                <w:b/>
                <w:sz w:val="22"/>
                <w:szCs w:val="22"/>
              </w:rPr>
            </w:pPr>
            <w:r w:rsidRPr="00FE3E75">
              <w:rPr>
                <w:b/>
                <w:sz w:val="22"/>
                <w:szCs w:val="22"/>
              </w:rPr>
              <w:t xml:space="preserve">Please indicate the primary threat from outside the home. </w:t>
            </w:r>
          </w:p>
          <w:p w14:paraId="49936D17" w14:textId="77777777" w:rsidR="00FE3E75" w:rsidRPr="00FE3E75" w:rsidRDefault="00FE3E75" w:rsidP="00FE3E75">
            <w:pPr>
              <w:rPr>
                <w:b/>
                <w:sz w:val="22"/>
                <w:szCs w:val="22"/>
              </w:rPr>
            </w:pPr>
          </w:p>
        </w:tc>
        <w:tc>
          <w:tcPr>
            <w:tcW w:w="2591" w:type="pct"/>
          </w:tcPr>
          <w:p w14:paraId="37CCE9B1" w14:textId="77777777" w:rsidR="00FE3E75" w:rsidRPr="00FE3E75" w:rsidRDefault="00FE3E75" w:rsidP="00FE3E75">
            <w:pPr>
              <w:rPr>
                <w:sz w:val="22"/>
                <w:szCs w:val="22"/>
              </w:rPr>
            </w:pPr>
          </w:p>
        </w:tc>
      </w:tr>
      <w:tr w:rsidR="00FE3E75" w:rsidRPr="00FE3E75" w14:paraId="1BC504A9" w14:textId="77777777" w:rsidTr="0032133C">
        <w:trPr>
          <w:trHeight w:val="297"/>
        </w:trPr>
        <w:tc>
          <w:tcPr>
            <w:tcW w:w="2409" w:type="pct"/>
            <w:shd w:val="clear" w:color="auto" w:fill="D9D9D9" w:themeFill="background1" w:themeFillShade="D9"/>
          </w:tcPr>
          <w:p w14:paraId="3DB93C92" w14:textId="77777777" w:rsidR="00FE3E75" w:rsidRPr="00FE3E75" w:rsidRDefault="00FE3E75" w:rsidP="00FE3E75">
            <w:pPr>
              <w:rPr>
                <w:b/>
                <w:sz w:val="22"/>
                <w:szCs w:val="22"/>
              </w:rPr>
            </w:pPr>
            <w:r w:rsidRPr="00FE3E75">
              <w:rPr>
                <w:b/>
                <w:sz w:val="22"/>
                <w:szCs w:val="22"/>
              </w:rPr>
              <w:lastRenderedPageBreak/>
              <w:t>Is the harm from outside the family home current?</w:t>
            </w:r>
          </w:p>
        </w:tc>
        <w:tc>
          <w:tcPr>
            <w:tcW w:w="2591" w:type="pct"/>
          </w:tcPr>
          <w:p w14:paraId="3C9C827C" w14:textId="77777777" w:rsidR="0084538E" w:rsidRDefault="0084538E" w:rsidP="0084538E">
            <w:r>
              <w:rPr>
                <w:rFonts w:ascii="Courier New" w:hAnsi="Courier New" w:cs="Courier New"/>
                <w:b/>
              </w:rPr>
              <w:t xml:space="preserve">□ </w:t>
            </w:r>
            <w:r w:rsidRPr="0092556F">
              <w:t>Yes</w:t>
            </w:r>
            <w:r>
              <w:t xml:space="preserve"> </w:t>
            </w:r>
          </w:p>
          <w:p w14:paraId="065591BF" w14:textId="5B46B300" w:rsidR="00FE3E75" w:rsidRPr="00FE3E75" w:rsidRDefault="0084538E" w:rsidP="0084538E">
            <w:pPr>
              <w:rPr>
                <w:sz w:val="22"/>
                <w:szCs w:val="22"/>
              </w:rPr>
            </w:pPr>
            <w:r>
              <w:rPr>
                <w:rFonts w:ascii="Courier New" w:hAnsi="Courier New" w:cs="Courier New"/>
                <w:b/>
              </w:rPr>
              <w:t xml:space="preserve">□ </w:t>
            </w:r>
            <w:r w:rsidRPr="0092556F">
              <w:t>No</w:t>
            </w:r>
          </w:p>
        </w:tc>
      </w:tr>
      <w:tr w:rsidR="00FE3E75" w:rsidRPr="00FE3E75" w14:paraId="5B25EFF8" w14:textId="77777777" w:rsidTr="0032133C">
        <w:tc>
          <w:tcPr>
            <w:tcW w:w="2409" w:type="pct"/>
            <w:shd w:val="clear" w:color="auto" w:fill="D9D9D9" w:themeFill="background1" w:themeFillShade="D9"/>
          </w:tcPr>
          <w:p w14:paraId="70508AAD" w14:textId="77777777" w:rsidR="00FE3E75" w:rsidRPr="00FE3E75" w:rsidRDefault="00FE3E75" w:rsidP="00FE3E75">
            <w:pPr>
              <w:rPr>
                <w:b/>
                <w:sz w:val="22"/>
                <w:szCs w:val="22"/>
              </w:rPr>
            </w:pPr>
            <w:r w:rsidRPr="00FE3E75">
              <w:rPr>
                <w:b/>
                <w:sz w:val="22"/>
                <w:szCs w:val="22"/>
              </w:rPr>
              <w:t xml:space="preserve">Has the child experienced harm from outside the family home in the past? </w:t>
            </w:r>
          </w:p>
        </w:tc>
        <w:tc>
          <w:tcPr>
            <w:tcW w:w="2591" w:type="pct"/>
          </w:tcPr>
          <w:p w14:paraId="67A917D6" w14:textId="77777777" w:rsidR="0084538E" w:rsidRDefault="0084538E" w:rsidP="0084538E">
            <w:r>
              <w:rPr>
                <w:rFonts w:ascii="Courier New" w:hAnsi="Courier New" w:cs="Courier New"/>
                <w:b/>
              </w:rPr>
              <w:t xml:space="preserve">□ </w:t>
            </w:r>
            <w:r w:rsidRPr="0092556F">
              <w:t>Yes</w:t>
            </w:r>
            <w:r>
              <w:t xml:space="preserve"> </w:t>
            </w:r>
          </w:p>
          <w:p w14:paraId="5CE51365" w14:textId="5D044B86" w:rsidR="00FE3E75" w:rsidRPr="00FE3E75" w:rsidRDefault="0084538E" w:rsidP="0084538E">
            <w:pPr>
              <w:rPr>
                <w:sz w:val="22"/>
                <w:szCs w:val="22"/>
              </w:rPr>
            </w:pPr>
            <w:r>
              <w:rPr>
                <w:rFonts w:ascii="Courier New" w:hAnsi="Courier New" w:cs="Courier New"/>
                <w:b/>
              </w:rPr>
              <w:t xml:space="preserve">□ </w:t>
            </w:r>
            <w:r w:rsidRPr="0092556F">
              <w:t>No</w:t>
            </w:r>
          </w:p>
        </w:tc>
      </w:tr>
      <w:tr w:rsidR="00FE3E75" w:rsidRPr="00FE3E75" w14:paraId="4440EEEA" w14:textId="77777777" w:rsidTr="0032133C">
        <w:tc>
          <w:tcPr>
            <w:tcW w:w="2409" w:type="pct"/>
            <w:shd w:val="clear" w:color="auto" w:fill="D9D9D9" w:themeFill="background1" w:themeFillShade="D9"/>
          </w:tcPr>
          <w:p w14:paraId="5973D49C" w14:textId="77777777" w:rsidR="00FE3E75" w:rsidRPr="00FE3E75" w:rsidRDefault="00FE3E75" w:rsidP="00FE3E75">
            <w:pPr>
              <w:rPr>
                <w:b/>
                <w:sz w:val="22"/>
                <w:szCs w:val="22"/>
              </w:rPr>
            </w:pPr>
            <w:r w:rsidRPr="00FE3E75">
              <w:rPr>
                <w:b/>
                <w:sz w:val="22"/>
                <w:szCs w:val="22"/>
              </w:rPr>
              <w:t>Are you concerned about harm within the family?</w:t>
            </w:r>
          </w:p>
        </w:tc>
        <w:tc>
          <w:tcPr>
            <w:tcW w:w="2591" w:type="pct"/>
          </w:tcPr>
          <w:p w14:paraId="13CF67B3" w14:textId="77777777" w:rsidR="0084538E" w:rsidRDefault="0084538E" w:rsidP="0084538E">
            <w:r>
              <w:rPr>
                <w:rFonts w:ascii="Courier New" w:hAnsi="Courier New" w:cs="Courier New"/>
                <w:b/>
              </w:rPr>
              <w:t xml:space="preserve">□ </w:t>
            </w:r>
            <w:r w:rsidRPr="0092556F">
              <w:t>Yes</w:t>
            </w:r>
            <w:r>
              <w:t xml:space="preserve"> </w:t>
            </w:r>
          </w:p>
          <w:p w14:paraId="4BB04481" w14:textId="16C9F8C6" w:rsidR="00FE3E75" w:rsidRPr="00FE3E75" w:rsidRDefault="0084538E" w:rsidP="0084538E">
            <w:pPr>
              <w:rPr>
                <w:sz w:val="22"/>
                <w:szCs w:val="22"/>
              </w:rPr>
            </w:pPr>
            <w:r>
              <w:rPr>
                <w:rFonts w:ascii="Courier New" w:hAnsi="Courier New" w:cs="Courier New"/>
                <w:b/>
              </w:rPr>
              <w:t xml:space="preserve">□ </w:t>
            </w:r>
            <w:r w:rsidRPr="0092556F">
              <w:t>No</w:t>
            </w:r>
          </w:p>
        </w:tc>
      </w:tr>
      <w:tr w:rsidR="00FE3E75" w:rsidRPr="00FE3E75" w14:paraId="175E9F66" w14:textId="77777777" w:rsidTr="0032133C">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CF0CC" w14:textId="4F0FB2E7" w:rsidR="00FE3E75" w:rsidRPr="00FE3E75" w:rsidRDefault="00FE3E75" w:rsidP="00FE3E75">
            <w:pPr>
              <w:rPr>
                <w:b/>
                <w:sz w:val="22"/>
                <w:szCs w:val="22"/>
              </w:rPr>
            </w:pPr>
            <w:r w:rsidRPr="00FE3E75">
              <w:rPr>
                <w:b/>
                <w:sz w:val="22"/>
                <w:szCs w:val="22"/>
              </w:rPr>
              <w:t xml:space="preserve">Are there any gaps in information about this </w:t>
            </w:r>
            <w:r w:rsidR="00034EE2" w:rsidRPr="00FE3E75">
              <w:rPr>
                <w:b/>
                <w:sz w:val="22"/>
                <w:szCs w:val="22"/>
              </w:rPr>
              <w:t>child?</w:t>
            </w:r>
          </w:p>
        </w:tc>
      </w:tr>
      <w:tr w:rsidR="00FE3E75" w:rsidRPr="00FE3E75" w14:paraId="39DB88AD" w14:textId="77777777" w:rsidTr="0032133C">
        <w:trPr>
          <w:trHeight w:val="1534"/>
        </w:trPr>
        <w:tc>
          <w:tcPr>
            <w:tcW w:w="5000" w:type="pct"/>
            <w:gridSpan w:val="2"/>
            <w:tcBorders>
              <w:top w:val="single" w:sz="4" w:space="0" w:color="auto"/>
              <w:left w:val="single" w:sz="4" w:space="0" w:color="auto"/>
              <w:bottom w:val="single" w:sz="4" w:space="0" w:color="auto"/>
              <w:right w:val="single" w:sz="4" w:space="0" w:color="auto"/>
            </w:tcBorders>
          </w:tcPr>
          <w:p w14:paraId="2415C501" w14:textId="77777777" w:rsidR="00FE3E75" w:rsidRPr="00FE3E75" w:rsidRDefault="00FE3E75" w:rsidP="00FE3E75">
            <w:pPr>
              <w:rPr>
                <w:b/>
                <w:sz w:val="22"/>
                <w:szCs w:val="22"/>
              </w:rPr>
            </w:pPr>
          </w:p>
          <w:p w14:paraId="72336CA2" w14:textId="77777777" w:rsidR="00FE3E75" w:rsidRPr="00FE3E75" w:rsidRDefault="00FE3E75" w:rsidP="00FE3E75">
            <w:pPr>
              <w:rPr>
                <w:b/>
                <w:sz w:val="22"/>
                <w:szCs w:val="22"/>
              </w:rPr>
            </w:pPr>
          </w:p>
        </w:tc>
      </w:tr>
      <w:tr w:rsidR="00FE3E75" w:rsidRPr="00FE3E75" w14:paraId="5EBCA835" w14:textId="77777777" w:rsidTr="0032133C">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171836" w14:textId="77777777" w:rsidR="00FE3E75" w:rsidRPr="00FE3E75" w:rsidRDefault="00FE3E75" w:rsidP="00FE3E75">
            <w:pPr>
              <w:rPr>
                <w:b/>
                <w:sz w:val="22"/>
                <w:szCs w:val="22"/>
              </w:rPr>
            </w:pPr>
            <w:r w:rsidRPr="00FE3E75">
              <w:rPr>
                <w:b/>
                <w:sz w:val="22"/>
                <w:szCs w:val="22"/>
              </w:rPr>
              <w:t>Analysis of risk which takes into account all the sections on the form</w:t>
            </w:r>
          </w:p>
          <w:p w14:paraId="2F088E69" w14:textId="6FFEB5CD" w:rsidR="00FE3E75" w:rsidRPr="00FE3E75" w:rsidRDefault="00FE3E75" w:rsidP="00FE3E75">
            <w:pPr>
              <w:rPr>
                <w:b/>
                <w:sz w:val="22"/>
                <w:szCs w:val="22"/>
              </w:rPr>
            </w:pPr>
            <w:hyperlink w:anchor="_The_5_Ps" w:history="1">
              <w:r w:rsidRPr="00FE3E75">
                <w:rPr>
                  <w:rStyle w:val="Hyperlink"/>
                  <w:b/>
                  <w:sz w:val="22"/>
                  <w:szCs w:val="22"/>
                </w:rPr>
                <w:t>Consider the 5P</w:t>
              </w:r>
              <w:r w:rsidR="00C04F86" w:rsidRPr="00C04F86">
                <w:rPr>
                  <w:rStyle w:val="Hyperlink"/>
                  <w:b/>
                  <w:sz w:val="22"/>
                  <w:szCs w:val="22"/>
                </w:rPr>
                <w:t>s</w:t>
              </w:r>
              <w:r w:rsidRPr="00FE3E75">
                <w:rPr>
                  <w:rStyle w:val="Hyperlink"/>
                  <w:b/>
                  <w:sz w:val="22"/>
                  <w:szCs w:val="22"/>
                </w:rPr>
                <w:t xml:space="preserve"> framework</w:t>
              </w:r>
            </w:hyperlink>
          </w:p>
          <w:p w14:paraId="764C0DDC" w14:textId="77777777" w:rsidR="00FE3E75" w:rsidRPr="00FE3E75" w:rsidRDefault="00FE3E75" w:rsidP="00FE3E75">
            <w:pPr>
              <w:rPr>
                <w:b/>
                <w:sz w:val="22"/>
                <w:szCs w:val="22"/>
              </w:rPr>
            </w:pPr>
          </w:p>
        </w:tc>
      </w:tr>
      <w:tr w:rsidR="00FE3E75" w:rsidRPr="00FE3E75" w14:paraId="440BB260" w14:textId="77777777" w:rsidTr="0032133C">
        <w:trPr>
          <w:trHeight w:val="1532"/>
        </w:trPr>
        <w:tc>
          <w:tcPr>
            <w:tcW w:w="5000" w:type="pct"/>
            <w:gridSpan w:val="2"/>
            <w:tcBorders>
              <w:top w:val="single" w:sz="4" w:space="0" w:color="auto"/>
              <w:left w:val="single" w:sz="4" w:space="0" w:color="auto"/>
              <w:bottom w:val="single" w:sz="4" w:space="0" w:color="auto"/>
              <w:right w:val="single" w:sz="4" w:space="0" w:color="auto"/>
            </w:tcBorders>
          </w:tcPr>
          <w:p w14:paraId="068DD9B1" w14:textId="77777777" w:rsidR="00FE3E75" w:rsidRPr="00FE3E75" w:rsidRDefault="00FE3E75" w:rsidP="00FE3E75">
            <w:pPr>
              <w:rPr>
                <w:b/>
                <w:sz w:val="22"/>
                <w:szCs w:val="22"/>
              </w:rPr>
            </w:pPr>
          </w:p>
          <w:p w14:paraId="0AE50603" w14:textId="77777777" w:rsidR="00FE3E75" w:rsidRPr="00FE3E75" w:rsidRDefault="00FE3E75" w:rsidP="00FE3E75">
            <w:pPr>
              <w:rPr>
                <w:b/>
                <w:sz w:val="22"/>
                <w:szCs w:val="22"/>
              </w:rPr>
            </w:pPr>
          </w:p>
          <w:p w14:paraId="0F246919" w14:textId="77777777" w:rsidR="00FE3E75" w:rsidRPr="00FE3E75" w:rsidRDefault="00FE3E75" w:rsidP="00FE3E75">
            <w:pPr>
              <w:rPr>
                <w:b/>
                <w:sz w:val="22"/>
                <w:szCs w:val="22"/>
              </w:rPr>
            </w:pPr>
          </w:p>
          <w:p w14:paraId="02E0ACEB" w14:textId="77777777" w:rsidR="00FE3E75" w:rsidRPr="00FE3E75" w:rsidRDefault="00FE3E75" w:rsidP="00FE3E75">
            <w:pPr>
              <w:rPr>
                <w:b/>
                <w:sz w:val="22"/>
                <w:szCs w:val="22"/>
              </w:rPr>
            </w:pPr>
          </w:p>
          <w:p w14:paraId="005655C4" w14:textId="77777777" w:rsidR="00FE3E75" w:rsidRPr="00FE3E75" w:rsidRDefault="00FE3E75" w:rsidP="00FE3E75">
            <w:pPr>
              <w:rPr>
                <w:b/>
                <w:sz w:val="22"/>
                <w:szCs w:val="22"/>
              </w:rPr>
            </w:pPr>
          </w:p>
          <w:p w14:paraId="0B2501FF" w14:textId="77777777" w:rsidR="00FE3E75" w:rsidRPr="00FE3E75" w:rsidRDefault="00FE3E75" w:rsidP="00FE3E75">
            <w:pPr>
              <w:rPr>
                <w:b/>
                <w:sz w:val="22"/>
                <w:szCs w:val="22"/>
              </w:rPr>
            </w:pPr>
          </w:p>
          <w:p w14:paraId="25CA4A2E" w14:textId="77777777" w:rsidR="00FE3E75" w:rsidRPr="00FE3E75" w:rsidRDefault="00FE3E75" w:rsidP="00FE3E75">
            <w:pPr>
              <w:rPr>
                <w:b/>
                <w:sz w:val="22"/>
                <w:szCs w:val="22"/>
              </w:rPr>
            </w:pPr>
          </w:p>
          <w:p w14:paraId="5C8C994A" w14:textId="77777777" w:rsidR="00FE3E75" w:rsidRPr="00FE3E75" w:rsidRDefault="00FE3E75" w:rsidP="00FE3E75">
            <w:pPr>
              <w:rPr>
                <w:b/>
                <w:sz w:val="22"/>
                <w:szCs w:val="22"/>
              </w:rPr>
            </w:pPr>
          </w:p>
          <w:p w14:paraId="18E19B6B" w14:textId="77777777" w:rsidR="00FE3E75" w:rsidRPr="00FE3E75" w:rsidRDefault="00FE3E75" w:rsidP="00FE3E75">
            <w:pPr>
              <w:rPr>
                <w:b/>
                <w:sz w:val="22"/>
                <w:szCs w:val="22"/>
              </w:rPr>
            </w:pPr>
          </w:p>
          <w:p w14:paraId="2214067B" w14:textId="77777777" w:rsidR="00FE3E75" w:rsidRPr="00FE3E75" w:rsidRDefault="00FE3E75" w:rsidP="00FE3E75">
            <w:pPr>
              <w:rPr>
                <w:b/>
                <w:sz w:val="22"/>
                <w:szCs w:val="22"/>
              </w:rPr>
            </w:pPr>
          </w:p>
          <w:p w14:paraId="75494F68" w14:textId="77777777" w:rsidR="00FE3E75" w:rsidRPr="00FE3E75" w:rsidRDefault="00FE3E75" w:rsidP="00FE3E75">
            <w:pPr>
              <w:rPr>
                <w:b/>
                <w:sz w:val="22"/>
                <w:szCs w:val="22"/>
              </w:rPr>
            </w:pPr>
          </w:p>
          <w:p w14:paraId="187847DD" w14:textId="77777777" w:rsidR="00FE3E75" w:rsidRPr="00FE3E75" w:rsidRDefault="00FE3E75" w:rsidP="00FE3E75">
            <w:pPr>
              <w:rPr>
                <w:b/>
                <w:sz w:val="22"/>
                <w:szCs w:val="22"/>
              </w:rPr>
            </w:pPr>
          </w:p>
          <w:p w14:paraId="59699F28" w14:textId="77777777" w:rsidR="00FE3E75" w:rsidRPr="00FE3E75" w:rsidRDefault="00FE3E75" w:rsidP="00FE3E75">
            <w:pPr>
              <w:rPr>
                <w:b/>
                <w:sz w:val="22"/>
                <w:szCs w:val="22"/>
              </w:rPr>
            </w:pPr>
          </w:p>
        </w:tc>
      </w:tr>
      <w:tr w:rsidR="00FE3E75" w:rsidRPr="00FE3E75" w14:paraId="40DE371B" w14:textId="77777777" w:rsidTr="0032133C">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67F66F" w14:textId="77777777" w:rsidR="00D847C8" w:rsidRDefault="00FE3E75" w:rsidP="00FE3E75">
            <w:pPr>
              <w:rPr>
                <w:b/>
                <w:sz w:val="22"/>
                <w:szCs w:val="22"/>
              </w:rPr>
            </w:pPr>
            <w:r w:rsidRPr="00FE3E75">
              <w:rPr>
                <w:b/>
                <w:sz w:val="22"/>
                <w:szCs w:val="22"/>
              </w:rPr>
              <w:t xml:space="preserve">What do you think needs to happen next?  </w:t>
            </w:r>
          </w:p>
          <w:p w14:paraId="0FC6D57C" w14:textId="59CD7756" w:rsidR="00FE3E75" w:rsidRPr="00FE3E75" w:rsidRDefault="00FE3E75" w:rsidP="00FE3E75">
            <w:pPr>
              <w:rPr>
                <w:b/>
                <w:sz w:val="22"/>
                <w:szCs w:val="22"/>
              </w:rPr>
            </w:pPr>
            <w:r w:rsidRPr="00FE3E75">
              <w:rPr>
                <w:b/>
                <w:sz w:val="22"/>
                <w:szCs w:val="22"/>
              </w:rPr>
              <w:t>What can your agency or service provide to protect and support?</w:t>
            </w:r>
          </w:p>
          <w:p w14:paraId="59F8A9E5" w14:textId="77777777" w:rsidR="00FE3E75" w:rsidRPr="00FE3E75" w:rsidRDefault="00FE3E75" w:rsidP="00FE3E75">
            <w:pPr>
              <w:rPr>
                <w:b/>
                <w:sz w:val="22"/>
                <w:szCs w:val="22"/>
              </w:rPr>
            </w:pPr>
            <w:r w:rsidRPr="00FE3E75">
              <w:rPr>
                <w:b/>
                <w:sz w:val="22"/>
                <w:szCs w:val="22"/>
              </w:rPr>
              <w:t>How can we support the child with developing pro-social identity?</w:t>
            </w:r>
          </w:p>
          <w:p w14:paraId="6E229C97" w14:textId="7C6E6B29" w:rsidR="00FE3E75" w:rsidRPr="00FE3E75" w:rsidRDefault="00FE3E75" w:rsidP="007A0766">
            <w:pPr>
              <w:rPr>
                <w:b/>
                <w:sz w:val="22"/>
                <w:szCs w:val="22"/>
              </w:rPr>
            </w:pPr>
            <w:r w:rsidRPr="00FE3E75">
              <w:rPr>
                <w:b/>
                <w:sz w:val="22"/>
                <w:szCs w:val="22"/>
              </w:rPr>
              <w:t>Consider giving Children A.I.R model</w:t>
            </w:r>
            <w:r w:rsidR="007A0766">
              <w:rPr>
                <w:b/>
                <w:sz w:val="22"/>
                <w:szCs w:val="22"/>
              </w:rPr>
              <w:t xml:space="preserve"> (</w:t>
            </w:r>
            <w:r w:rsidRPr="007A0766">
              <w:rPr>
                <w:b/>
                <w:sz w:val="22"/>
                <w:szCs w:val="22"/>
              </w:rPr>
              <w:t>Activities</w:t>
            </w:r>
            <w:r w:rsidR="007A0766">
              <w:rPr>
                <w:b/>
                <w:sz w:val="22"/>
                <w:szCs w:val="22"/>
              </w:rPr>
              <w:t xml:space="preserve">, </w:t>
            </w:r>
            <w:r w:rsidRPr="00D847C8">
              <w:rPr>
                <w:b/>
                <w:sz w:val="22"/>
                <w:szCs w:val="22"/>
              </w:rPr>
              <w:t>Interactions</w:t>
            </w:r>
            <w:r w:rsidR="007A0766">
              <w:rPr>
                <w:b/>
                <w:sz w:val="22"/>
                <w:szCs w:val="22"/>
              </w:rPr>
              <w:t xml:space="preserve">, </w:t>
            </w:r>
            <w:r w:rsidRPr="00D847C8">
              <w:rPr>
                <w:b/>
                <w:sz w:val="22"/>
                <w:szCs w:val="22"/>
              </w:rPr>
              <w:t>Roles</w:t>
            </w:r>
            <w:r w:rsidR="007A0766">
              <w:rPr>
                <w:b/>
                <w:sz w:val="22"/>
                <w:szCs w:val="22"/>
              </w:rPr>
              <w:t>) t</w:t>
            </w:r>
            <w:r w:rsidRPr="00FE3E75">
              <w:rPr>
                <w:b/>
                <w:sz w:val="22"/>
                <w:szCs w:val="22"/>
              </w:rPr>
              <w:t>hat support the child’s identity development</w:t>
            </w:r>
          </w:p>
        </w:tc>
      </w:tr>
      <w:tr w:rsidR="00FE3E75" w:rsidRPr="00FE3E75" w14:paraId="08B46250" w14:textId="77777777" w:rsidTr="0032133C">
        <w:trPr>
          <w:trHeight w:val="3835"/>
        </w:trPr>
        <w:tc>
          <w:tcPr>
            <w:tcW w:w="5000" w:type="pct"/>
            <w:gridSpan w:val="2"/>
            <w:tcBorders>
              <w:top w:val="single" w:sz="4" w:space="0" w:color="auto"/>
              <w:left w:val="single" w:sz="4" w:space="0" w:color="auto"/>
              <w:bottom w:val="single" w:sz="4" w:space="0" w:color="auto"/>
              <w:right w:val="single" w:sz="4" w:space="0" w:color="auto"/>
            </w:tcBorders>
          </w:tcPr>
          <w:p w14:paraId="27F4D02A" w14:textId="77777777" w:rsidR="00FE3E75" w:rsidRPr="00FE3E75" w:rsidRDefault="00FE3E75" w:rsidP="00FE3E75">
            <w:pPr>
              <w:rPr>
                <w:b/>
              </w:rPr>
            </w:pPr>
          </w:p>
          <w:p w14:paraId="75E2AE6D" w14:textId="77777777" w:rsidR="00FE3E75" w:rsidRPr="00FE3E75" w:rsidRDefault="00FE3E75" w:rsidP="00FE3E75">
            <w:pPr>
              <w:rPr>
                <w:b/>
              </w:rPr>
            </w:pPr>
          </w:p>
          <w:p w14:paraId="144A7D44" w14:textId="77777777" w:rsidR="00FE3E75" w:rsidRPr="00FE3E75" w:rsidRDefault="00FE3E75" w:rsidP="00FE3E75">
            <w:pPr>
              <w:rPr>
                <w:b/>
              </w:rPr>
            </w:pPr>
          </w:p>
        </w:tc>
      </w:tr>
    </w:tbl>
    <w:p w14:paraId="612B6867" w14:textId="77777777" w:rsidR="00FE3E75" w:rsidRDefault="00FE3E75" w:rsidP="00F205BE"/>
    <w:p w14:paraId="63B68834" w14:textId="5A137895" w:rsidR="00AE4A32" w:rsidRPr="00AC28C7" w:rsidRDefault="00AE4A32" w:rsidP="00165BE4">
      <w:pPr>
        <w:pStyle w:val="Heading3"/>
        <w:spacing w:after="240"/>
        <w:rPr>
          <w:color w:val="A01E00"/>
        </w:rPr>
      </w:pPr>
      <w:r w:rsidRPr="00AC28C7">
        <w:rPr>
          <w:color w:val="A01E00"/>
        </w:rPr>
        <w:t>Section two</w:t>
      </w:r>
    </w:p>
    <w:p w14:paraId="41DB1CCA" w14:textId="2A8FE544" w:rsidR="00265168" w:rsidRPr="00AC28C7" w:rsidRDefault="00265168" w:rsidP="00165BE4">
      <w:pPr>
        <w:pStyle w:val="Heading4"/>
        <w:spacing w:after="240"/>
        <w:rPr>
          <w:color w:val="A01E00"/>
        </w:rPr>
      </w:pPr>
      <w:r w:rsidRPr="00AC28C7">
        <w:rPr>
          <w:color w:val="A01E00"/>
        </w:rPr>
        <w:t>Peer group guidance</w:t>
      </w:r>
    </w:p>
    <w:p w14:paraId="423D6F8D" w14:textId="2B9AF2AD" w:rsidR="00265168" w:rsidRPr="00265168" w:rsidRDefault="00265168" w:rsidP="00165BE4">
      <w:pPr>
        <w:spacing w:after="240"/>
      </w:pPr>
      <w:r w:rsidRPr="00265168">
        <w:t xml:space="preserve">Research suggests that children experience abuse from peers, and are more likely to abuse others, alongside peers. As such understanding the dynamics of peer groups is essential to developing safeguarding approaches that recognize and understand the contexts in which children experience harm beyond the home. Current child-protection systems predominantly focus upon individual children.  Whereas, while peer relationships may be acknowledged within individual </w:t>
      </w:r>
      <w:r w:rsidR="00165BE4">
        <w:t>tool</w:t>
      </w:r>
      <w:r w:rsidRPr="00265168">
        <w:t>s, in practice there are limited opportunities to explore and assess the nature of peer relationships and groups themselves. Peer group assessments provide opportunities for practitioners to understand the relationships between children and the dynamics of those groups</w:t>
      </w:r>
    </w:p>
    <w:p w14:paraId="49ED49CA" w14:textId="77777777" w:rsidR="00265168" w:rsidRPr="00265168" w:rsidRDefault="00265168" w:rsidP="00165BE4">
      <w:pPr>
        <w:spacing w:after="240"/>
      </w:pPr>
      <w:r w:rsidRPr="00265168">
        <w:t xml:space="preserve">Peer group assessments provide opportunities for practitioners to consider: </w:t>
      </w:r>
    </w:p>
    <w:p w14:paraId="2F34B4DB" w14:textId="77777777" w:rsidR="00265168" w:rsidRPr="00265168" w:rsidRDefault="00265168" w:rsidP="00165BE4">
      <w:pPr>
        <w:numPr>
          <w:ilvl w:val="0"/>
          <w:numId w:val="11"/>
        </w:numPr>
        <w:spacing w:after="240"/>
      </w:pPr>
      <w:r w:rsidRPr="00265168">
        <w:t>The dynamics of peer groups – and the relationships between those who act as leaders and followers</w:t>
      </w:r>
    </w:p>
    <w:p w14:paraId="140B13AC" w14:textId="77777777" w:rsidR="00265168" w:rsidRPr="00265168" w:rsidRDefault="00265168" w:rsidP="00165BE4">
      <w:pPr>
        <w:numPr>
          <w:ilvl w:val="0"/>
          <w:numId w:val="11"/>
        </w:numPr>
        <w:spacing w:after="240"/>
      </w:pPr>
      <w:r w:rsidRPr="00265168">
        <w:t xml:space="preserve"> The nature of relationships within groups – the strength of association, loyalty and how the relationships came to be</w:t>
      </w:r>
    </w:p>
    <w:p w14:paraId="07FE665C" w14:textId="77777777" w:rsidR="00265168" w:rsidRPr="00265168" w:rsidRDefault="00265168" w:rsidP="00165BE4">
      <w:pPr>
        <w:numPr>
          <w:ilvl w:val="0"/>
          <w:numId w:val="11"/>
        </w:numPr>
        <w:spacing w:after="240"/>
      </w:pPr>
      <w:r w:rsidRPr="00265168">
        <w:t xml:space="preserve"> The role of the peer group in influencing different types of behaviour displayed by individuals within the group</w:t>
      </w:r>
    </w:p>
    <w:p w14:paraId="45A985BA" w14:textId="77777777" w:rsidR="00265168" w:rsidRPr="00265168" w:rsidRDefault="00265168" w:rsidP="00165BE4">
      <w:pPr>
        <w:numPr>
          <w:ilvl w:val="0"/>
          <w:numId w:val="11"/>
        </w:numPr>
        <w:spacing w:after="240"/>
        <w:rPr>
          <w:b/>
        </w:rPr>
      </w:pPr>
      <w:r w:rsidRPr="00265168">
        <w:t xml:space="preserve"> The relationship between the group under assessments and the contexts (schools, public spaces, family homes, online platforms, etc. in which they spend their time</w:t>
      </w:r>
    </w:p>
    <w:p w14:paraId="3E1DF907" w14:textId="77777777" w:rsidR="00E70D08" w:rsidRDefault="00E70D08" w:rsidP="00165BE4">
      <w:pPr>
        <w:pStyle w:val="Heading4"/>
        <w:spacing w:after="240"/>
        <w:rPr>
          <w:rFonts w:ascii="Agenda Regular" w:eastAsiaTheme="minorEastAsia" w:hAnsi="Agenda Regular" w:cs="Arial"/>
          <w:b/>
          <w:bCs w:val="0"/>
          <w:i w:val="0"/>
          <w:iCs w:val="0"/>
          <w:color w:val="auto"/>
          <w:sz w:val="24"/>
        </w:rPr>
      </w:pPr>
      <w:hyperlink r:id="rId30" w:history="1">
        <w:r w:rsidRPr="009F1D6E">
          <w:rPr>
            <w:rStyle w:val="Hyperlink"/>
            <w:rFonts w:ascii="Agenda Regular" w:eastAsiaTheme="minorEastAsia" w:hAnsi="Agenda Regular" w:cs="Arial"/>
            <w:b/>
            <w:bCs w:val="0"/>
            <w:i w:val="0"/>
            <w:iCs w:val="0"/>
            <w:sz w:val="24"/>
          </w:rPr>
          <w:t>https://www.contextualsafeguarding.org.uk/resources/toolkit-overview/guidance-peer-group-assessments/</w:t>
        </w:r>
      </w:hyperlink>
      <w:r>
        <w:rPr>
          <w:rFonts w:ascii="Agenda Regular" w:eastAsiaTheme="minorEastAsia" w:hAnsi="Agenda Regular" w:cs="Arial"/>
          <w:b/>
          <w:bCs w:val="0"/>
          <w:i w:val="0"/>
          <w:iCs w:val="0"/>
          <w:color w:val="auto"/>
          <w:sz w:val="24"/>
        </w:rPr>
        <w:t xml:space="preserve"> </w:t>
      </w:r>
    </w:p>
    <w:p w14:paraId="5B3CAC64" w14:textId="531DED1B" w:rsidR="00265168" w:rsidRPr="00AC28C7" w:rsidRDefault="00832D5D" w:rsidP="00165BE4">
      <w:pPr>
        <w:pStyle w:val="Heading4"/>
        <w:spacing w:after="240"/>
        <w:rPr>
          <w:color w:val="A01E00"/>
        </w:rPr>
      </w:pPr>
      <w:r w:rsidRPr="00AC28C7">
        <w:rPr>
          <w:color w:val="A01E00"/>
        </w:rPr>
        <w:t>Purpose of peer group assessment</w:t>
      </w:r>
    </w:p>
    <w:p w14:paraId="4595F692" w14:textId="1EC70A37" w:rsidR="00002CCD" w:rsidRPr="00002CCD" w:rsidRDefault="00002CCD" w:rsidP="00165BE4">
      <w:pPr>
        <w:numPr>
          <w:ilvl w:val="0"/>
          <w:numId w:val="10"/>
        </w:numPr>
        <w:spacing w:after="240"/>
      </w:pPr>
      <w:r w:rsidRPr="00002CCD">
        <w:t xml:space="preserve">To gather important information about the peer group – to determine who are considered members of the group for the purpose of assessment; the strength of associations between members and how they are known to each other, for example through an incident, a particular location or period of time </w:t>
      </w:r>
    </w:p>
    <w:p w14:paraId="25212398" w14:textId="418E6794" w:rsidR="00002CCD" w:rsidRPr="00002CCD" w:rsidRDefault="00002CCD" w:rsidP="00165BE4">
      <w:pPr>
        <w:numPr>
          <w:ilvl w:val="0"/>
          <w:numId w:val="10"/>
        </w:numPr>
        <w:spacing w:after="240"/>
        <w:rPr>
          <w:lang w:val="en-US"/>
        </w:rPr>
      </w:pPr>
      <w:r w:rsidRPr="00002CCD">
        <w:rPr>
          <w:lang w:val="en-US"/>
        </w:rPr>
        <w:t>To analyse their needs and/or the nature and level of any risk and harm being suffered by the group – are there particular contexts in which these needs or risk coalesce. How have these needs/risks been experienced historically</w:t>
      </w:r>
    </w:p>
    <w:p w14:paraId="7A6358E5" w14:textId="24261F37" w:rsidR="00002CCD" w:rsidRPr="00002CCD" w:rsidRDefault="00002CCD" w:rsidP="00165BE4">
      <w:pPr>
        <w:numPr>
          <w:ilvl w:val="0"/>
          <w:numId w:val="10"/>
        </w:numPr>
        <w:spacing w:after="240"/>
        <w:rPr>
          <w:lang w:val="en-US"/>
        </w:rPr>
      </w:pPr>
      <w:r w:rsidRPr="00002CCD">
        <w:rPr>
          <w:lang w:val="en-US"/>
        </w:rPr>
        <w:t xml:space="preserve"> To provide support to address those needs to improve the peer groups outcomes to make them safe</w:t>
      </w:r>
    </w:p>
    <w:p w14:paraId="50564CFD" w14:textId="77777777" w:rsidR="00002CCD" w:rsidRDefault="00002CCD" w:rsidP="00165BE4">
      <w:pPr>
        <w:spacing w:after="240"/>
        <w:rPr>
          <w:lang w:val="en-US"/>
        </w:rPr>
      </w:pPr>
      <w:r w:rsidRPr="00002CCD">
        <w:rPr>
          <w:lang w:val="en-US"/>
        </w:rPr>
        <w:t>Children’s peer groups and friendships are likely to change and develop over time. As such, assessments should be a dynamic process which recognize and respond to the changing nature of peer groups including the changing risks posed to the peer group and the dynamics of the group itself.</w:t>
      </w:r>
    </w:p>
    <w:p w14:paraId="4CD811DD" w14:textId="058C8B33" w:rsidR="00002CCD" w:rsidRPr="00AC28C7" w:rsidRDefault="00F81AD0" w:rsidP="00165BE4">
      <w:pPr>
        <w:pStyle w:val="Heading4"/>
        <w:spacing w:after="240"/>
        <w:rPr>
          <w:color w:val="A01E00"/>
          <w:lang w:val="en-US"/>
        </w:rPr>
      </w:pPr>
      <w:r w:rsidRPr="00AC28C7">
        <w:rPr>
          <w:color w:val="A01E00"/>
          <w:lang w:val="en-US"/>
        </w:rPr>
        <w:t>Peer group</w:t>
      </w:r>
    </w:p>
    <w:p w14:paraId="18B84BAC" w14:textId="0FCE73A9" w:rsidR="00F81AD0" w:rsidRPr="00F81AD0" w:rsidRDefault="00F81AD0" w:rsidP="00165BE4">
      <w:pPr>
        <w:spacing w:after="240"/>
      </w:pPr>
      <w:r w:rsidRPr="00F81AD0">
        <w:t xml:space="preserve">A key part of the assessment process is understanding the makeup of the peer group itself and which children are to be assessed. Given the fluidity of children’s relationships, and the varying contexts in which they form friendships, it is important to consider the various ways that a peer group may be identified for the purposes of assessment. The first matter to note is that there is no singular definition of a peer group that could be applied in all cases. Rather there are a range of ways that peer groups form and are identified – and a number of these are valid for peer assessment. </w:t>
      </w:r>
    </w:p>
    <w:p w14:paraId="713BCF97" w14:textId="77777777" w:rsidR="00F81AD0" w:rsidRPr="00F81AD0" w:rsidRDefault="00F81AD0" w:rsidP="00165BE4">
      <w:pPr>
        <w:spacing w:after="240"/>
      </w:pPr>
      <w:r w:rsidRPr="00F81AD0">
        <w:t xml:space="preserve">Every assessment must be child-centred and recognise the voice of the peer group and individual members within it, including their perspectives on whom should be included within the assessment and the reasons for assessment. The assessment should, where possible, consider and acknowledge the views of parents/carers.  </w:t>
      </w:r>
    </w:p>
    <w:p w14:paraId="1E97B6FD" w14:textId="77777777" w:rsidR="00F81AD0" w:rsidRPr="00F81AD0" w:rsidRDefault="00F81AD0" w:rsidP="00165BE4">
      <w:pPr>
        <w:spacing w:after="240"/>
      </w:pPr>
      <w:r w:rsidRPr="00F81AD0">
        <w:t>Ensure that you consider collaborating with children as a central tenant of this work, with co-production and developing understand of children’s needs in partnership with the child and their peer group</w:t>
      </w:r>
    </w:p>
    <w:p w14:paraId="46B58DA6" w14:textId="3238FC46" w:rsidR="00D048A1" w:rsidRDefault="00F81AD0" w:rsidP="00165BE4">
      <w:pPr>
        <w:spacing w:after="240"/>
      </w:pPr>
      <w:r w:rsidRPr="00F81AD0">
        <w:t xml:space="preserve">The assessment should bring together information from a range of professionals and, where relevant, information formed as part of other statutory or non-statutory individual assessments </w:t>
      </w:r>
      <w:r w:rsidRPr="00F81AD0">
        <w:lastRenderedPageBreak/>
        <w:t xml:space="preserve">and plans for children within the peer group, for example, teachers, health professionals, social workers and the police. </w:t>
      </w:r>
    </w:p>
    <w:p w14:paraId="6C7BBA8F" w14:textId="7694D4D3" w:rsidR="00F81AD0" w:rsidRPr="00F81AD0" w:rsidRDefault="00F81AD0" w:rsidP="00165BE4">
      <w:pPr>
        <w:spacing w:after="240"/>
      </w:pPr>
      <w:r w:rsidRPr="00F81AD0">
        <w:t xml:space="preserve">Throughout the assessment process the lead practitioner should consult with their safeguarding lead as to when the parents of those considered in a peer group assessment should be notified of the concerns.  This includes whether to share the names of other people the lead practitioner is concerned about.  </w:t>
      </w:r>
      <w:r w:rsidRPr="00F81AD0">
        <w:rPr>
          <w:b/>
        </w:rPr>
        <w:t xml:space="preserve">This should only be done if it is safe and appropriate to do so.  </w:t>
      </w:r>
      <w:r w:rsidRPr="00F81AD0">
        <w:t xml:space="preserve">If through the course of the assessment/enquiries, it becomes apparent that there are no concerns present in relation to a particular child, they should be removed from the group and should not be subject to any further recordings/information sharing. </w:t>
      </w:r>
    </w:p>
    <w:p w14:paraId="48DDDA05" w14:textId="61B0F4B0" w:rsidR="00F81AD0" w:rsidRDefault="00F81AD0" w:rsidP="00165BE4">
      <w:pPr>
        <w:spacing w:after="240"/>
        <w:rPr>
          <w:b/>
        </w:rPr>
      </w:pPr>
      <w:r w:rsidRPr="00F81AD0">
        <w:rPr>
          <w:b/>
        </w:rPr>
        <w:t>You will need to have completed section 1 for each child you have identified as part of the peer group.</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9"/>
      </w:tblGrid>
      <w:tr w:rsidR="001A0108" w:rsidRPr="001A0108" w14:paraId="0F76AFFC" w14:textId="77777777" w:rsidTr="0032133C">
        <w:trPr>
          <w:trHeight w:val="349"/>
        </w:trPr>
        <w:tc>
          <w:tcPr>
            <w:tcW w:w="5000" w:type="pct"/>
            <w:shd w:val="clear" w:color="auto" w:fill="D9D9D9" w:themeFill="background1" w:themeFillShade="D9"/>
          </w:tcPr>
          <w:p w14:paraId="09B2125A" w14:textId="362CDB1A" w:rsidR="001A0108" w:rsidRPr="001A0108" w:rsidRDefault="001A0108" w:rsidP="001A0108">
            <w:pPr>
              <w:rPr>
                <w:b/>
                <w:sz w:val="22"/>
                <w:szCs w:val="22"/>
              </w:rPr>
            </w:pPr>
            <w:r w:rsidRPr="001A0108">
              <w:rPr>
                <w:b/>
                <w:sz w:val="22"/>
                <w:szCs w:val="22"/>
              </w:rPr>
              <w:t xml:space="preserve">Please list the names of the children who are part of the peer group for this </w:t>
            </w:r>
            <w:r w:rsidR="00376204">
              <w:rPr>
                <w:b/>
                <w:sz w:val="22"/>
                <w:szCs w:val="22"/>
              </w:rPr>
              <w:t>tool</w:t>
            </w:r>
          </w:p>
        </w:tc>
      </w:tr>
      <w:tr w:rsidR="001A0108" w:rsidRPr="001A0108" w14:paraId="26AAA2E3" w14:textId="77777777" w:rsidTr="0032133C">
        <w:trPr>
          <w:trHeight w:val="1400"/>
        </w:trPr>
        <w:tc>
          <w:tcPr>
            <w:tcW w:w="5000" w:type="pct"/>
          </w:tcPr>
          <w:p w14:paraId="574A0D3E" w14:textId="77777777" w:rsidR="001A0108" w:rsidRPr="001A0108" w:rsidRDefault="001A0108" w:rsidP="001A0108">
            <w:pPr>
              <w:rPr>
                <w:b/>
                <w:sz w:val="22"/>
                <w:szCs w:val="22"/>
              </w:rPr>
            </w:pPr>
          </w:p>
          <w:p w14:paraId="4EEAF44A" w14:textId="77777777" w:rsidR="001A0108" w:rsidRPr="001A0108" w:rsidRDefault="001A0108" w:rsidP="001A0108">
            <w:pPr>
              <w:rPr>
                <w:b/>
                <w:sz w:val="22"/>
                <w:szCs w:val="22"/>
              </w:rPr>
            </w:pPr>
          </w:p>
        </w:tc>
      </w:tr>
      <w:tr w:rsidR="001A0108" w:rsidRPr="001A0108" w14:paraId="1E931477" w14:textId="77777777" w:rsidTr="0032133C">
        <w:trPr>
          <w:trHeight w:val="349"/>
        </w:trPr>
        <w:tc>
          <w:tcPr>
            <w:tcW w:w="5000" w:type="pct"/>
            <w:shd w:val="clear" w:color="auto" w:fill="D9D9D9" w:themeFill="background1" w:themeFillShade="D9"/>
          </w:tcPr>
          <w:p w14:paraId="7B37966F" w14:textId="77777777" w:rsidR="001A0108" w:rsidRPr="001A0108" w:rsidRDefault="001A0108" w:rsidP="001A0108">
            <w:pPr>
              <w:rPr>
                <w:b/>
                <w:sz w:val="22"/>
                <w:szCs w:val="22"/>
              </w:rPr>
            </w:pPr>
            <w:r w:rsidRPr="001A0108">
              <w:rPr>
                <w:b/>
                <w:sz w:val="22"/>
                <w:szCs w:val="22"/>
              </w:rPr>
              <w:t>What are the strengths of the peer group and how can we build on these to support the development of pro-social identity?</w:t>
            </w:r>
          </w:p>
        </w:tc>
      </w:tr>
      <w:tr w:rsidR="001A0108" w:rsidRPr="001A0108" w14:paraId="03D2E938" w14:textId="77777777" w:rsidTr="0032133C">
        <w:trPr>
          <w:trHeight w:val="1669"/>
        </w:trPr>
        <w:tc>
          <w:tcPr>
            <w:tcW w:w="5000" w:type="pct"/>
          </w:tcPr>
          <w:p w14:paraId="0B84E1B1" w14:textId="77777777" w:rsidR="001A0108" w:rsidRPr="001A0108" w:rsidRDefault="001A0108" w:rsidP="001A0108">
            <w:pPr>
              <w:rPr>
                <w:b/>
                <w:sz w:val="22"/>
                <w:szCs w:val="22"/>
              </w:rPr>
            </w:pPr>
          </w:p>
        </w:tc>
      </w:tr>
      <w:tr w:rsidR="001A0108" w:rsidRPr="001A0108" w14:paraId="20595BEA" w14:textId="77777777" w:rsidTr="0032133C">
        <w:trPr>
          <w:trHeight w:val="349"/>
        </w:trPr>
        <w:tc>
          <w:tcPr>
            <w:tcW w:w="5000" w:type="pct"/>
            <w:shd w:val="clear" w:color="auto" w:fill="D9D9D9" w:themeFill="background1" w:themeFillShade="D9"/>
          </w:tcPr>
          <w:p w14:paraId="4D49B95F" w14:textId="77777777" w:rsidR="001A0108" w:rsidRPr="001A0108" w:rsidRDefault="001A0108" w:rsidP="001A0108">
            <w:pPr>
              <w:rPr>
                <w:b/>
                <w:sz w:val="22"/>
                <w:szCs w:val="22"/>
              </w:rPr>
            </w:pPr>
            <w:r w:rsidRPr="001A0108">
              <w:rPr>
                <w:b/>
                <w:sz w:val="22"/>
                <w:szCs w:val="22"/>
              </w:rPr>
              <w:t>What are your concerns? What are the risks?</w:t>
            </w:r>
          </w:p>
        </w:tc>
      </w:tr>
      <w:tr w:rsidR="001A0108" w:rsidRPr="001A0108" w14:paraId="55819260" w14:textId="77777777" w:rsidTr="0032133C">
        <w:trPr>
          <w:trHeight w:val="1165"/>
        </w:trPr>
        <w:tc>
          <w:tcPr>
            <w:tcW w:w="5000" w:type="pct"/>
          </w:tcPr>
          <w:p w14:paraId="1F27D0CA" w14:textId="77777777" w:rsidR="001A0108" w:rsidRPr="001A0108" w:rsidRDefault="001A0108" w:rsidP="001A0108">
            <w:pPr>
              <w:rPr>
                <w:b/>
                <w:sz w:val="22"/>
                <w:szCs w:val="22"/>
              </w:rPr>
            </w:pPr>
          </w:p>
        </w:tc>
      </w:tr>
    </w:tbl>
    <w:p w14:paraId="26B8CC71" w14:textId="2D217C78" w:rsidR="00345CA6" w:rsidRPr="00AC28C7" w:rsidRDefault="00345CA6" w:rsidP="00345CA6">
      <w:pPr>
        <w:pStyle w:val="Heading4"/>
        <w:spacing w:before="240"/>
        <w:rPr>
          <w:color w:val="A01E00"/>
        </w:rPr>
      </w:pPr>
      <w:r w:rsidRPr="00AC28C7">
        <w:rPr>
          <w:color w:val="A01E00"/>
        </w:rPr>
        <w:t>Group functioning</w:t>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9"/>
      </w:tblGrid>
      <w:tr w:rsidR="001A0108" w:rsidRPr="001A0108" w14:paraId="0070662D" w14:textId="77777777" w:rsidTr="0032133C">
        <w:trPr>
          <w:trHeight w:val="349"/>
        </w:trPr>
        <w:tc>
          <w:tcPr>
            <w:tcW w:w="5000" w:type="pct"/>
            <w:shd w:val="clear" w:color="auto" w:fill="D9D9D9" w:themeFill="background1" w:themeFillShade="D9"/>
          </w:tcPr>
          <w:p w14:paraId="74D091A5" w14:textId="442F9375" w:rsidR="001A0108" w:rsidRPr="001A0108" w:rsidRDefault="001A0108" w:rsidP="001A0108">
            <w:pPr>
              <w:rPr>
                <w:b/>
                <w:sz w:val="22"/>
                <w:szCs w:val="22"/>
              </w:rPr>
            </w:pPr>
            <w:r w:rsidRPr="001A0108">
              <w:rPr>
                <w:b/>
                <w:sz w:val="22"/>
                <w:szCs w:val="22"/>
              </w:rPr>
              <w:t>Identity</w:t>
            </w:r>
            <w:r>
              <w:rPr>
                <w:b/>
                <w:sz w:val="22"/>
                <w:szCs w:val="22"/>
              </w:rPr>
              <w:t xml:space="preserve">: </w:t>
            </w:r>
            <w:r w:rsidRPr="001A0108">
              <w:rPr>
                <w:b/>
                <w:sz w:val="22"/>
                <w:szCs w:val="22"/>
              </w:rPr>
              <w:t xml:space="preserve">How they view themselves? How does the group see themselves? (It is important to listen to children’s own perspectives on who forms their peer group and remain reflective in the reasons for why some children may be referred over others); How long have they been together? What do they have in common? How did they become friends? What are the good things about the group? </w:t>
            </w:r>
          </w:p>
        </w:tc>
      </w:tr>
      <w:tr w:rsidR="001A0108" w:rsidRPr="001A0108" w14:paraId="3E493917" w14:textId="77777777" w:rsidTr="0032133C">
        <w:trPr>
          <w:trHeight w:val="1737"/>
        </w:trPr>
        <w:tc>
          <w:tcPr>
            <w:tcW w:w="5000" w:type="pct"/>
          </w:tcPr>
          <w:p w14:paraId="730C69F1" w14:textId="77777777" w:rsidR="001A0108" w:rsidRPr="001A0108" w:rsidRDefault="001A0108" w:rsidP="001A0108">
            <w:pPr>
              <w:rPr>
                <w:b/>
                <w:sz w:val="22"/>
                <w:szCs w:val="22"/>
              </w:rPr>
            </w:pPr>
          </w:p>
        </w:tc>
      </w:tr>
      <w:tr w:rsidR="001A0108" w:rsidRPr="001A0108" w14:paraId="56E0C399" w14:textId="77777777" w:rsidTr="0032133C">
        <w:trPr>
          <w:trHeight w:val="349"/>
        </w:trPr>
        <w:tc>
          <w:tcPr>
            <w:tcW w:w="5000" w:type="pct"/>
            <w:shd w:val="clear" w:color="auto" w:fill="D9D9D9" w:themeFill="background1" w:themeFillShade="D9"/>
          </w:tcPr>
          <w:p w14:paraId="1A1FF402" w14:textId="176BAA78" w:rsidR="001A0108" w:rsidRPr="001A0108" w:rsidRDefault="001A0108" w:rsidP="001A0108">
            <w:pPr>
              <w:rPr>
                <w:b/>
                <w:sz w:val="22"/>
                <w:szCs w:val="22"/>
              </w:rPr>
            </w:pPr>
            <w:r w:rsidRPr="001A0108">
              <w:rPr>
                <w:b/>
                <w:sz w:val="22"/>
                <w:szCs w:val="22"/>
              </w:rPr>
              <w:t xml:space="preserve">Emotional </w:t>
            </w:r>
            <w:r w:rsidR="00345CA6">
              <w:rPr>
                <w:b/>
                <w:sz w:val="22"/>
                <w:szCs w:val="22"/>
              </w:rPr>
              <w:t>r</w:t>
            </w:r>
            <w:r w:rsidRPr="001A0108">
              <w:rPr>
                <w:b/>
                <w:sz w:val="22"/>
                <w:szCs w:val="22"/>
              </w:rPr>
              <w:t xml:space="preserve">egulation: What happens when someone is upset in the group? What kind of moods are in the group? Is it joking and fun? Is it serious talk? </w:t>
            </w:r>
          </w:p>
        </w:tc>
      </w:tr>
      <w:tr w:rsidR="001A0108" w:rsidRPr="001A0108" w14:paraId="697B2DE3" w14:textId="77777777" w:rsidTr="0032133C">
        <w:trPr>
          <w:trHeight w:val="1918"/>
        </w:trPr>
        <w:tc>
          <w:tcPr>
            <w:tcW w:w="5000" w:type="pct"/>
          </w:tcPr>
          <w:p w14:paraId="07BC9A61" w14:textId="77777777" w:rsidR="001A0108" w:rsidRPr="001A0108" w:rsidRDefault="001A0108" w:rsidP="001A0108">
            <w:pPr>
              <w:rPr>
                <w:b/>
                <w:sz w:val="22"/>
                <w:szCs w:val="22"/>
              </w:rPr>
            </w:pPr>
          </w:p>
        </w:tc>
      </w:tr>
      <w:tr w:rsidR="001A0108" w:rsidRPr="001A0108" w14:paraId="498BC8C3" w14:textId="77777777" w:rsidTr="0032133C">
        <w:trPr>
          <w:trHeight w:val="349"/>
        </w:trPr>
        <w:tc>
          <w:tcPr>
            <w:tcW w:w="5000" w:type="pct"/>
            <w:shd w:val="clear" w:color="auto" w:fill="D9D9D9" w:themeFill="background1" w:themeFillShade="D9"/>
          </w:tcPr>
          <w:p w14:paraId="359C5593" w14:textId="1ABA3004" w:rsidR="001A0108" w:rsidRPr="001A0108" w:rsidRDefault="001A0108" w:rsidP="001A0108">
            <w:pPr>
              <w:rPr>
                <w:b/>
                <w:sz w:val="22"/>
                <w:szCs w:val="22"/>
              </w:rPr>
            </w:pPr>
            <w:r w:rsidRPr="001A0108">
              <w:rPr>
                <w:b/>
                <w:sz w:val="22"/>
                <w:szCs w:val="22"/>
              </w:rPr>
              <w:t>Self-</w:t>
            </w:r>
            <w:r w:rsidR="00345CA6">
              <w:rPr>
                <w:b/>
                <w:sz w:val="22"/>
                <w:szCs w:val="22"/>
              </w:rPr>
              <w:t>c</w:t>
            </w:r>
            <w:r w:rsidRPr="001A0108">
              <w:rPr>
                <w:b/>
                <w:sz w:val="22"/>
                <w:szCs w:val="22"/>
              </w:rPr>
              <w:t xml:space="preserve">are and </w:t>
            </w:r>
            <w:r w:rsidR="00345CA6">
              <w:rPr>
                <w:b/>
                <w:sz w:val="22"/>
                <w:szCs w:val="22"/>
              </w:rPr>
              <w:t>w</w:t>
            </w:r>
            <w:r w:rsidRPr="001A0108">
              <w:rPr>
                <w:b/>
                <w:sz w:val="22"/>
                <w:szCs w:val="22"/>
              </w:rPr>
              <w:t>ell</w:t>
            </w:r>
            <w:r w:rsidR="00345CA6">
              <w:rPr>
                <w:b/>
                <w:sz w:val="22"/>
                <w:szCs w:val="22"/>
              </w:rPr>
              <w:t>b</w:t>
            </w:r>
            <w:r w:rsidRPr="001A0108">
              <w:rPr>
                <w:b/>
                <w:sz w:val="22"/>
                <w:szCs w:val="22"/>
              </w:rPr>
              <w:t>eing: How does the group look after itself? How often does the group see each other? How much and in what ways does the group contact each other? Online? What happens when the group falls out? If the child could change something about the group, what would it be?  What is the best thing about the group? What could be better? How does the group function?</w:t>
            </w:r>
          </w:p>
        </w:tc>
      </w:tr>
      <w:tr w:rsidR="001A0108" w:rsidRPr="001A0108" w14:paraId="15B1B874" w14:textId="77777777" w:rsidTr="0032133C">
        <w:trPr>
          <w:trHeight w:val="1932"/>
        </w:trPr>
        <w:tc>
          <w:tcPr>
            <w:tcW w:w="5000" w:type="pct"/>
            <w:shd w:val="clear" w:color="auto" w:fill="FFFFFF" w:themeFill="background1"/>
          </w:tcPr>
          <w:p w14:paraId="12A1AAF2" w14:textId="77777777" w:rsidR="001A0108" w:rsidRPr="001A0108" w:rsidRDefault="001A0108" w:rsidP="001A0108">
            <w:pPr>
              <w:rPr>
                <w:b/>
                <w:sz w:val="22"/>
                <w:szCs w:val="22"/>
              </w:rPr>
            </w:pPr>
          </w:p>
          <w:p w14:paraId="5F27D20A" w14:textId="77777777" w:rsidR="001A0108" w:rsidRPr="001A0108" w:rsidRDefault="001A0108" w:rsidP="001A0108">
            <w:pPr>
              <w:rPr>
                <w:b/>
                <w:sz w:val="22"/>
                <w:szCs w:val="22"/>
              </w:rPr>
            </w:pPr>
          </w:p>
        </w:tc>
      </w:tr>
      <w:tr w:rsidR="001A0108" w:rsidRPr="001A0108" w14:paraId="75490D43"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E066B" w14:textId="77777777" w:rsidR="001A0108" w:rsidRPr="001A0108" w:rsidRDefault="001A0108" w:rsidP="001A0108">
            <w:pPr>
              <w:rPr>
                <w:b/>
                <w:sz w:val="22"/>
                <w:szCs w:val="22"/>
              </w:rPr>
            </w:pPr>
            <w:r w:rsidRPr="001A0108">
              <w:rPr>
                <w:b/>
                <w:sz w:val="22"/>
                <w:szCs w:val="22"/>
              </w:rPr>
              <w:t>Social relationships: How are they perceived by other? How do others see the group? For example, teachers, the public, family. Does the group have a relationship with other groups? What is the relationship?</w:t>
            </w:r>
          </w:p>
        </w:tc>
      </w:tr>
      <w:tr w:rsidR="001A0108" w:rsidRPr="001A0108" w14:paraId="6BF455D3" w14:textId="77777777" w:rsidTr="0032133C">
        <w:trPr>
          <w:trHeight w:val="179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0E8EADBE" w14:textId="77777777" w:rsidR="001A0108" w:rsidRPr="001A0108" w:rsidRDefault="001A0108" w:rsidP="001A0108">
            <w:pPr>
              <w:rPr>
                <w:b/>
                <w:sz w:val="22"/>
                <w:szCs w:val="22"/>
              </w:rPr>
            </w:pPr>
          </w:p>
          <w:p w14:paraId="12AC02CE" w14:textId="77777777" w:rsidR="001A0108" w:rsidRPr="001A0108" w:rsidRDefault="001A0108" w:rsidP="001A0108">
            <w:pPr>
              <w:rPr>
                <w:b/>
                <w:sz w:val="22"/>
                <w:szCs w:val="22"/>
              </w:rPr>
            </w:pPr>
          </w:p>
        </w:tc>
      </w:tr>
      <w:tr w:rsidR="001A0108" w:rsidRPr="001A0108" w14:paraId="299A0FE1"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8D7A50" w14:textId="77777777" w:rsidR="001A0108" w:rsidRPr="001A0108" w:rsidRDefault="001A0108" w:rsidP="001A0108">
            <w:pPr>
              <w:rPr>
                <w:b/>
                <w:sz w:val="22"/>
                <w:szCs w:val="22"/>
              </w:rPr>
            </w:pPr>
            <w:r w:rsidRPr="001A0108">
              <w:rPr>
                <w:b/>
                <w:sz w:val="22"/>
                <w:szCs w:val="22"/>
              </w:rPr>
              <w:t>Dynamics: The interpersonal dynamics of the group? How does the group relate and present to each other? Who makes the decisions? Who is the leader? What are the other roles and who fulfils them?</w:t>
            </w:r>
          </w:p>
        </w:tc>
      </w:tr>
      <w:tr w:rsidR="001A0108" w:rsidRPr="001A0108" w14:paraId="778C0DC3" w14:textId="77777777" w:rsidTr="0032133C">
        <w:trPr>
          <w:trHeight w:val="1385"/>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165FE2CA" w14:textId="77777777" w:rsidR="001A0108" w:rsidRPr="001A0108" w:rsidRDefault="001A0108" w:rsidP="001A0108">
            <w:pPr>
              <w:rPr>
                <w:b/>
                <w:sz w:val="22"/>
                <w:szCs w:val="22"/>
              </w:rPr>
            </w:pPr>
          </w:p>
        </w:tc>
      </w:tr>
      <w:tr w:rsidR="001A0108" w:rsidRPr="001A0108" w14:paraId="302BA732"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8DC63" w14:textId="6512452B" w:rsidR="001A0108" w:rsidRPr="001A0108" w:rsidRDefault="001A0108" w:rsidP="001A0108">
            <w:pPr>
              <w:rPr>
                <w:b/>
                <w:sz w:val="22"/>
                <w:szCs w:val="22"/>
              </w:rPr>
            </w:pPr>
            <w:r w:rsidRPr="001A0108">
              <w:rPr>
                <w:b/>
                <w:sz w:val="22"/>
                <w:szCs w:val="22"/>
              </w:rPr>
              <w:t xml:space="preserve">Ensuring </w:t>
            </w:r>
            <w:r w:rsidR="00345CA6">
              <w:rPr>
                <w:b/>
                <w:sz w:val="22"/>
                <w:szCs w:val="22"/>
              </w:rPr>
              <w:t>s</w:t>
            </w:r>
            <w:r w:rsidRPr="001A0108">
              <w:rPr>
                <w:b/>
                <w:sz w:val="22"/>
                <w:szCs w:val="22"/>
              </w:rPr>
              <w:t xml:space="preserve">afety: Are all the spaces where the group spends time safe? Who is responsible for keeping the area/ context safe? </w:t>
            </w:r>
          </w:p>
        </w:tc>
      </w:tr>
      <w:tr w:rsidR="001A0108" w:rsidRPr="001A0108" w14:paraId="1FDE43F8" w14:textId="77777777" w:rsidTr="0032133C">
        <w:trPr>
          <w:trHeight w:val="195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15B9EBDA" w14:textId="77777777" w:rsidR="001A0108" w:rsidRPr="001A0108" w:rsidRDefault="001A0108" w:rsidP="001A0108">
            <w:pPr>
              <w:rPr>
                <w:b/>
                <w:sz w:val="22"/>
                <w:szCs w:val="22"/>
              </w:rPr>
            </w:pPr>
          </w:p>
          <w:p w14:paraId="1899D700" w14:textId="77777777" w:rsidR="001A0108" w:rsidRPr="001A0108" w:rsidRDefault="001A0108" w:rsidP="001A0108">
            <w:pPr>
              <w:rPr>
                <w:b/>
                <w:sz w:val="22"/>
                <w:szCs w:val="22"/>
              </w:rPr>
            </w:pPr>
          </w:p>
          <w:p w14:paraId="60D9D571" w14:textId="77777777" w:rsidR="001A0108" w:rsidRPr="001A0108" w:rsidRDefault="001A0108" w:rsidP="001A0108">
            <w:pPr>
              <w:rPr>
                <w:b/>
                <w:sz w:val="22"/>
                <w:szCs w:val="22"/>
              </w:rPr>
            </w:pPr>
          </w:p>
        </w:tc>
      </w:tr>
      <w:tr w:rsidR="001A0108" w:rsidRPr="001A0108" w14:paraId="7D04B6D6"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2347F" w14:textId="3A718530" w:rsidR="001A0108" w:rsidRPr="001A0108" w:rsidRDefault="001A0108" w:rsidP="001A0108">
            <w:pPr>
              <w:rPr>
                <w:b/>
                <w:sz w:val="22"/>
                <w:szCs w:val="22"/>
              </w:rPr>
            </w:pPr>
            <w:r w:rsidRPr="001A0108">
              <w:rPr>
                <w:b/>
                <w:sz w:val="22"/>
                <w:szCs w:val="22"/>
              </w:rPr>
              <w:t xml:space="preserve">Structural </w:t>
            </w:r>
            <w:r w:rsidR="00345CA6">
              <w:rPr>
                <w:b/>
                <w:sz w:val="22"/>
                <w:szCs w:val="22"/>
              </w:rPr>
              <w:t>i</w:t>
            </w:r>
            <w:r w:rsidRPr="001A0108">
              <w:rPr>
                <w:b/>
                <w:sz w:val="22"/>
                <w:szCs w:val="22"/>
              </w:rPr>
              <w:t xml:space="preserve">ssues: </w:t>
            </w:r>
            <w:r w:rsidR="00345CA6">
              <w:rPr>
                <w:b/>
                <w:sz w:val="22"/>
                <w:szCs w:val="22"/>
              </w:rPr>
              <w:t>W</w:t>
            </w:r>
            <w:r w:rsidRPr="001A0108">
              <w:rPr>
                <w:b/>
                <w:sz w:val="22"/>
                <w:szCs w:val="22"/>
              </w:rPr>
              <w:t>hat is available in the community for the group to access? What do they access? What are the barriers and enablers of accessing community resources?</w:t>
            </w:r>
          </w:p>
        </w:tc>
      </w:tr>
      <w:tr w:rsidR="001A0108" w:rsidRPr="001A0108" w14:paraId="0E379544" w14:textId="77777777" w:rsidTr="0032133C">
        <w:trPr>
          <w:trHeight w:val="1776"/>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38E7339E" w14:textId="77777777" w:rsidR="001A0108" w:rsidRPr="001A0108" w:rsidRDefault="001A0108" w:rsidP="001A0108">
            <w:pPr>
              <w:rPr>
                <w:b/>
                <w:sz w:val="22"/>
                <w:szCs w:val="22"/>
              </w:rPr>
            </w:pPr>
          </w:p>
          <w:p w14:paraId="18B40240" w14:textId="77777777" w:rsidR="001A0108" w:rsidRPr="001A0108" w:rsidRDefault="001A0108" w:rsidP="001A0108">
            <w:pPr>
              <w:rPr>
                <w:b/>
                <w:sz w:val="22"/>
                <w:szCs w:val="22"/>
              </w:rPr>
            </w:pPr>
          </w:p>
          <w:p w14:paraId="4CC72086" w14:textId="77777777" w:rsidR="001A0108" w:rsidRPr="001A0108" w:rsidRDefault="001A0108" w:rsidP="001A0108">
            <w:pPr>
              <w:rPr>
                <w:b/>
                <w:sz w:val="22"/>
                <w:szCs w:val="22"/>
              </w:rPr>
            </w:pPr>
          </w:p>
        </w:tc>
      </w:tr>
      <w:tr w:rsidR="001A0108" w:rsidRPr="001A0108" w14:paraId="36A7DE76"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660A5A" w14:textId="77777777" w:rsidR="001A0108" w:rsidRPr="001A0108" w:rsidRDefault="001A0108" w:rsidP="001A0108">
            <w:pPr>
              <w:rPr>
                <w:b/>
                <w:sz w:val="22"/>
                <w:szCs w:val="22"/>
              </w:rPr>
            </w:pPr>
            <w:r w:rsidRPr="001A0108">
              <w:rPr>
                <w:b/>
                <w:sz w:val="22"/>
                <w:szCs w:val="22"/>
              </w:rPr>
              <w:t>Neighbourhood: Where does the group spend time? What times of day are they there? What is the impact of the location on their safety? I.e. impact of the park. What is it like growing up in this neighbourhood?</w:t>
            </w:r>
          </w:p>
        </w:tc>
      </w:tr>
      <w:tr w:rsidR="001A0108" w:rsidRPr="001A0108" w14:paraId="7F709122" w14:textId="77777777" w:rsidTr="0032133C">
        <w:trPr>
          <w:trHeight w:val="1812"/>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610E1E72" w14:textId="77777777" w:rsidR="001A0108" w:rsidRPr="001A0108" w:rsidRDefault="001A0108" w:rsidP="001A0108">
            <w:pPr>
              <w:rPr>
                <w:b/>
                <w:sz w:val="22"/>
                <w:szCs w:val="22"/>
              </w:rPr>
            </w:pPr>
          </w:p>
          <w:p w14:paraId="75B2E37D" w14:textId="77777777" w:rsidR="001A0108" w:rsidRPr="001A0108" w:rsidRDefault="001A0108" w:rsidP="001A0108">
            <w:pPr>
              <w:rPr>
                <w:b/>
                <w:sz w:val="22"/>
                <w:szCs w:val="22"/>
              </w:rPr>
            </w:pPr>
          </w:p>
          <w:p w14:paraId="6ACE17B6" w14:textId="77777777" w:rsidR="001A0108" w:rsidRPr="001A0108" w:rsidRDefault="001A0108" w:rsidP="001A0108">
            <w:pPr>
              <w:rPr>
                <w:b/>
                <w:sz w:val="22"/>
                <w:szCs w:val="22"/>
              </w:rPr>
            </w:pPr>
          </w:p>
        </w:tc>
      </w:tr>
      <w:tr w:rsidR="001A0108" w:rsidRPr="001A0108" w14:paraId="772447D1"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7CB479" w14:textId="56BAD7C1" w:rsidR="001A0108" w:rsidRPr="001A0108" w:rsidRDefault="001A0108" w:rsidP="001A0108">
            <w:pPr>
              <w:rPr>
                <w:b/>
                <w:sz w:val="22"/>
                <w:szCs w:val="22"/>
              </w:rPr>
            </w:pPr>
            <w:r w:rsidRPr="001A0108">
              <w:rPr>
                <w:b/>
                <w:sz w:val="22"/>
                <w:szCs w:val="22"/>
              </w:rPr>
              <w:t xml:space="preserve">Parental </w:t>
            </w:r>
            <w:r w:rsidR="00345CA6">
              <w:rPr>
                <w:b/>
                <w:sz w:val="22"/>
                <w:szCs w:val="22"/>
              </w:rPr>
              <w:t>i</w:t>
            </w:r>
            <w:r w:rsidRPr="001A0108">
              <w:rPr>
                <w:b/>
                <w:sz w:val="22"/>
                <w:szCs w:val="22"/>
              </w:rPr>
              <w:t>ntegration:  Do the parents know each other? Are the parents integrated in the contexts the group spend time?</w:t>
            </w:r>
          </w:p>
        </w:tc>
      </w:tr>
      <w:tr w:rsidR="001A0108" w:rsidRPr="001A0108" w14:paraId="7A7FF970" w14:textId="77777777" w:rsidTr="0032133C">
        <w:trPr>
          <w:trHeight w:val="1947"/>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45E4102A" w14:textId="77777777" w:rsidR="001A0108" w:rsidRPr="001A0108" w:rsidRDefault="001A0108" w:rsidP="001A0108">
            <w:pPr>
              <w:rPr>
                <w:b/>
                <w:sz w:val="22"/>
                <w:szCs w:val="22"/>
              </w:rPr>
            </w:pPr>
          </w:p>
          <w:p w14:paraId="594D032F" w14:textId="77777777" w:rsidR="001A0108" w:rsidRPr="001A0108" w:rsidRDefault="001A0108" w:rsidP="001A0108">
            <w:pPr>
              <w:rPr>
                <w:b/>
                <w:sz w:val="22"/>
                <w:szCs w:val="22"/>
              </w:rPr>
            </w:pPr>
          </w:p>
        </w:tc>
      </w:tr>
      <w:tr w:rsidR="001A0108" w:rsidRPr="001A0108" w14:paraId="4FCF7348"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9135F3" w14:textId="77777777" w:rsidR="001A0108" w:rsidRPr="001A0108" w:rsidRDefault="001A0108" w:rsidP="001A0108">
            <w:pPr>
              <w:rPr>
                <w:b/>
                <w:sz w:val="22"/>
                <w:szCs w:val="22"/>
              </w:rPr>
            </w:pPr>
            <w:r w:rsidRPr="001A0108">
              <w:rPr>
                <w:b/>
                <w:sz w:val="22"/>
                <w:szCs w:val="22"/>
              </w:rPr>
              <w:t>Has there been any previous mapping of the peer group?</w:t>
            </w:r>
          </w:p>
        </w:tc>
      </w:tr>
      <w:tr w:rsidR="001A0108" w:rsidRPr="001A0108" w14:paraId="1401B4EE" w14:textId="77777777" w:rsidTr="0032133C">
        <w:trPr>
          <w:trHeight w:val="349"/>
        </w:trPr>
        <w:tc>
          <w:tcPr>
            <w:tcW w:w="5000" w:type="pct"/>
            <w:tcBorders>
              <w:top w:val="single" w:sz="4" w:space="0" w:color="auto"/>
              <w:left w:val="single" w:sz="4" w:space="0" w:color="auto"/>
              <w:bottom w:val="single" w:sz="4" w:space="0" w:color="auto"/>
              <w:right w:val="single" w:sz="4" w:space="0" w:color="auto"/>
            </w:tcBorders>
            <w:shd w:val="clear" w:color="auto" w:fill="FFFFFF" w:themeFill="background1"/>
          </w:tcPr>
          <w:p w14:paraId="64C2A14D" w14:textId="77777777" w:rsidR="00345CA6" w:rsidRDefault="00345CA6" w:rsidP="00345CA6">
            <w:r>
              <w:rPr>
                <w:rFonts w:ascii="Courier New" w:hAnsi="Courier New" w:cs="Courier New"/>
                <w:b/>
              </w:rPr>
              <w:t xml:space="preserve">□ </w:t>
            </w:r>
            <w:r w:rsidRPr="0092556F">
              <w:t>Yes</w:t>
            </w:r>
            <w:r>
              <w:t xml:space="preserve"> </w:t>
            </w:r>
          </w:p>
          <w:p w14:paraId="5563EBA7" w14:textId="77777777" w:rsidR="00345CA6" w:rsidRDefault="00345CA6" w:rsidP="00345CA6">
            <w:pPr>
              <w:rPr>
                <w:b/>
                <w:sz w:val="22"/>
                <w:szCs w:val="22"/>
              </w:rPr>
            </w:pPr>
            <w:r>
              <w:rPr>
                <w:rFonts w:ascii="Courier New" w:hAnsi="Courier New" w:cs="Courier New"/>
                <w:b/>
              </w:rPr>
              <w:t xml:space="preserve">□ </w:t>
            </w:r>
            <w:r w:rsidRPr="0092556F">
              <w:t>No</w:t>
            </w:r>
            <w:r>
              <w:rPr>
                <w:b/>
                <w:sz w:val="22"/>
                <w:szCs w:val="22"/>
              </w:rPr>
              <w:t xml:space="preserve"> </w:t>
            </w:r>
          </w:p>
          <w:p w14:paraId="16F6C574" w14:textId="185C7C61" w:rsidR="001A0108" w:rsidRPr="001A0108" w:rsidRDefault="00345CA6" w:rsidP="00345CA6">
            <w:pPr>
              <w:rPr>
                <w:b/>
                <w:sz w:val="22"/>
                <w:szCs w:val="22"/>
              </w:rPr>
            </w:pPr>
            <w:r>
              <w:rPr>
                <w:b/>
                <w:sz w:val="22"/>
                <w:szCs w:val="22"/>
              </w:rPr>
              <w:t>[</w:t>
            </w:r>
            <w:r w:rsidR="001A0108" w:rsidRPr="001A0108">
              <w:rPr>
                <w:b/>
                <w:sz w:val="22"/>
                <w:szCs w:val="22"/>
              </w:rPr>
              <w:t>Please attach</w:t>
            </w:r>
            <w:r w:rsidR="00765C52">
              <w:rPr>
                <w:b/>
                <w:sz w:val="22"/>
                <w:szCs w:val="22"/>
              </w:rPr>
              <w:t xml:space="preserve"> when submitting this file</w:t>
            </w:r>
            <w:r>
              <w:rPr>
                <w:b/>
                <w:sz w:val="22"/>
                <w:szCs w:val="22"/>
              </w:rPr>
              <w:t>]</w:t>
            </w:r>
          </w:p>
        </w:tc>
      </w:tr>
    </w:tbl>
    <w:p w14:paraId="7D92F446" w14:textId="77777777" w:rsidR="001A0108" w:rsidRPr="00F81AD0" w:rsidRDefault="001A0108" w:rsidP="00F81AD0">
      <w:pPr>
        <w:rPr>
          <w:lang w:val="en-US"/>
        </w:rPr>
      </w:pPr>
    </w:p>
    <w:p w14:paraId="3FBC5CF6" w14:textId="1F834048" w:rsidR="00832D5D" w:rsidRPr="00AC28C7" w:rsidRDefault="005C2485" w:rsidP="005C2485">
      <w:pPr>
        <w:pStyle w:val="Heading4"/>
        <w:rPr>
          <w:color w:val="A01E00"/>
        </w:rPr>
      </w:pPr>
      <w:r w:rsidRPr="00AC28C7">
        <w:rPr>
          <w:color w:val="A01E00"/>
        </w:rPr>
        <w:t>Protective factors</w:t>
      </w:r>
    </w:p>
    <w:p w14:paraId="3E4F41C9" w14:textId="68FBBF8A" w:rsidR="00EA260A" w:rsidRPr="00EA260A" w:rsidRDefault="00EA260A" w:rsidP="00EA260A">
      <w:r w:rsidRPr="00EA260A">
        <w:t>Please provide details of any relevant protective relationships that are in place within the peer group</w:t>
      </w:r>
      <w:r w:rsidRPr="00EA260A">
        <w:rPr>
          <w:b/>
        </w:rPr>
        <w:t xml:space="preserve">. </w:t>
      </w:r>
      <w:r w:rsidRPr="00EA260A">
        <w:t>For example, a youth worker or someone at school or within the peer group.  Do the parents of the group know each other? Is there parental oversight? Do they have a relationship with the group? Do they show an interest in the group activities? Do they know the children? How are the parents or agencies responding to harm?</w:t>
      </w:r>
    </w:p>
    <w:p w14:paraId="0990FD87" w14:textId="77777777" w:rsidR="00EA260A" w:rsidRPr="00EA260A" w:rsidRDefault="00EA260A" w:rsidP="00EA260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5752"/>
      </w:tblGrid>
      <w:tr w:rsidR="005C2485" w:rsidRPr="005C2485" w14:paraId="0C7601BF" w14:textId="77777777" w:rsidTr="0032133C">
        <w:trPr>
          <w:trHeight w:val="440"/>
        </w:trPr>
        <w:tc>
          <w:tcPr>
            <w:tcW w:w="1939" w:type="pct"/>
            <w:tcBorders>
              <w:left w:val="single" w:sz="4" w:space="0" w:color="auto"/>
            </w:tcBorders>
            <w:shd w:val="clear" w:color="auto" w:fill="D9D9D9" w:themeFill="background1" w:themeFillShade="D9"/>
          </w:tcPr>
          <w:p w14:paraId="7B183F5F" w14:textId="77777777" w:rsidR="005C2485" w:rsidRPr="005C2485" w:rsidRDefault="005C2485" w:rsidP="005C2485">
            <w:pPr>
              <w:rPr>
                <w:b/>
                <w:sz w:val="22"/>
                <w:szCs w:val="22"/>
              </w:rPr>
            </w:pPr>
          </w:p>
        </w:tc>
        <w:tc>
          <w:tcPr>
            <w:tcW w:w="3061" w:type="pct"/>
            <w:tcBorders>
              <w:left w:val="single" w:sz="4" w:space="0" w:color="auto"/>
            </w:tcBorders>
            <w:shd w:val="clear" w:color="auto" w:fill="D9D9D9" w:themeFill="background1" w:themeFillShade="D9"/>
          </w:tcPr>
          <w:p w14:paraId="6C441F69" w14:textId="77777777" w:rsidR="005C2485" w:rsidRPr="005C2485" w:rsidRDefault="005C2485" w:rsidP="005C2485">
            <w:pPr>
              <w:rPr>
                <w:b/>
              </w:rPr>
            </w:pPr>
            <w:r w:rsidRPr="005C2485">
              <w:rPr>
                <w:b/>
              </w:rPr>
              <w:t>Comment</w:t>
            </w:r>
          </w:p>
        </w:tc>
      </w:tr>
      <w:tr w:rsidR="005C2485" w:rsidRPr="005C2485" w14:paraId="3E2430B8" w14:textId="77777777" w:rsidTr="0032133C">
        <w:trPr>
          <w:trHeight w:val="440"/>
        </w:trPr>
        <w:tc>
          <w:tcPr>
            <w:tcW w:w="1939" w:type="pct"/>
            <w:tcBorders>
              <w:left w:val="single" w:sz="4" w:space="0" w:color="auto"/>
            </w:tcBorders>
            <w:shd w:val="clear" w:color="auto" w:fill="D9D9D9" w:themeFill="background1" w:themeFillShade="D9"/>
          </w:tcPr>
          <w:p w14:paraId="262DC6F1" w14:textId="77777777" w:rsidR="005C2485" w:rsidRPr="005C2485" w:rsidRDefault="005C2485" w:rsidP="005C2485">
            <w:pPr>
              <w:rPr>
                <w:sz w:val="22"/>
                <w:szCs w:val="22"/>
              </w:rPr>
            </w:pPr>
            <w:r w:rsidRPr="005C2485">
              <w:rPr>
                <w:sz w:val="22"/>
                <w:szCs w:val="22"/>
              </w:rPr>
              <w:t>Parents/carers and family network</w:t>
            </w:r>
          </w:p>
        </w:tc>
        <w:tc>
          <w:tcPr>
            <w:tcW w:w="3061" w:type="pct"/>
            <w:tcBorders>
              <w:left w:val="single" w:sz="4" w:space="0" w:color="auto"/>
            </w:tcBorders>
          </w:tcPr>
          <w:p w14:paraId="4535DB20" w14:textId="77777777" w:rsidR="005C2485" w:rsidRPr="005C2485" w:rsidRDefault="005C2485" w:rsidP="005C2485"/>
        </w:tc>
      </w:tr>
      <w:tr w:rsidR="005C2485" w:rsidRPr="005C2485" w14:paraId="030C8FCA" w14:textId="77777777" w:rsidTr="0032133C">
        <w:trPr>
          <w:trHeight w:val="440"/>
        </w:trPr>
        <w:tc>
          <w:tcPr>
            <w:tcW w:w="1939" w:type="pct"/>
            <w:tcBorders>
              <w:left w:val="single" w:sz="4" w:space="0" w:color="auto"/>
            </w:tcBorders>
            <w:shd w:val="clear" w:color="auto" w:fill="D9D9D9" w:themeFill="background1" w:themeFillShade="D9"/>
          </w:tcPr>
          <w:p w14:paraId="0D6DD15F" w14:textId="77777777" w:rsidR="005C2485" w:rsidRPr="005C2485" w:rsidRDefault="005C2485" w:rsidP="005C2485">
            <w:pPr>
              <w:rPr>
                <w:sz w:val="22"/>
                <w:szCs w:val="22"/>
              </w:rPr>
            </w:pPr>
            <w:r w:rsidRPr="005C2485">
              <w:rPr>
                <w:sz w:val="22"/>
                <w:szCs w:val="22"/>
              </w:rPr>
              <w:t>Social relationships</w:t>
            </w:r>
          </w:p>
        </w:tc>
        <w:tc>
          <w:tcPr>
            <w:tcW w:w="3061" w:type="pct"/>
            <w:tcBorders>
              <w:left w:val="single" w:sz="4" w:space="0" w:color="auto"/>
            </w:tcBorders>
          </w:tcPr>
          <w:p w14:paraId="4905EAC6" w14:textId="77777777" w:rsidR="005C2485" w:rsidRPr="005C2485" w:rsidRDefault="005C2485" w:rsidP="005C2485"/>
        </w:tc>
      </w:tr>
      <w:tr w:rsidR="005C2485" w:rsidRPr="005C2485" w14:paraId="33C26726" w14:textId="77777777" w:rsidTr="0032133C">
        <w:trPr>
          <w:trHeight w:val="440"/>
        </w:trPr>
        <w:tc>
          <w:tcPr>
            <w:tcW w:w="1939" w:type="pct"/>
            <w:tcBorders>
              <w:left w:val="single" w:sz="4" w:space="0" w:color="auto"/>
            </w:tcBorders>
            <w:shd w:val="clear" w:color="auto" w:fill="D9D9D9" w:themeFill="background1" w:themeFillShade="D9"/>
          </w:tcPr>
          <w:p w14:paraId="13F4F467" w14:textId="77777777" w:rsidR="005C2485" w:rsidRPr="005C2485" w:rsidRDefault="005C2485" w:rsidP="005C2485">
            <w:pPr>
              <w:rPr>
                <w:sz w:val="22"/>
                <w:szCs w:val="22"/>
              </w:rPr>
            </w:pPr>
            <w:r w:rsidRPr="005C2485">
              <w:rPr>
                <w:sz w:val="22"/>
                <w:szCs w:val="22"/>
              </w:rPr>
              <w:t>Professional/voluntary agencies working with the child</w:t>
            </w:r>
          </w:p>
        </w:tc>
        <w:tc>
          <w:tcPr>
            <w:tcW w:w="3061" w:type="pct"/>
            <w:tcBorders>
              <w:left w:val="single" w:sz="4" w:space="0" w:color="auto"/>
            </w:tcBorders>
          </w:tcPr>
          <w:p w14:paraId="3750D9DB" w14:textId="77777777" w:rsidR="005C2485" w:rsidRPr="005C2485" w:rsidRDefault="005C2485" w:rsidP="005C2485"/>
        </w:tc>
      </w:tr>
      <w:tr w:rsidR="005C2485" w:rsidRPr="005C2485" w14:paraId="39CCA89F" w14:textId="77777777" w:rsidTr="0032133C">
        <w:trPr>
          <w:trHeight w:val="440"/>
        </w:trPr>
        <w:tc>
          <w:tcPr>
            <w:tcW w:w="1939" w:type="pct"/>
            <w:tcBorders>
              <w:left w:val="single" w:sz="4" w:space="0" w:color="auto"/>
            </w:tcBorders>
            <w:shd w:val="clear" w:color="auto" w:fill="D9D9D9" w:themeFill="background1" w:themeFillShade="D9"/>
          </w:tcPr>
          <w:p w14:paraId="31BF45CF" w14:textId="634679C8" w:rsidR="005C2485" w:rsidRPr="005C2485" w:rsidRDefault="005C2485" w:rsidP="005C2485">
            <w:pPr>
              <w:rPr>
                <w:sz w:val="22"/>
                <w:szCs w:val="22"/>
              </w:rPr>
            </w:pPr>
            <w:r w:rsidRPr="005C2485">
              <w:rPr>
                <w:sz w:val="22"/>
                <w:szCs w:val="22"/>
              </w:rPr>
              <w:t>Resilience of group and the individual</w:t>
            </w:r>
          </w:p>
        </w:tc>
        <w:tc>
          <w:tcPr>
            <w:tcW w:w="3061" w:type="pct"/>
            <w:tcBorders>
              <w:left w:val="single" w:sz="4" w:space="0" w:color="auto"/>
            </w:tcBorders>
          </w:tcPr>
          <w:p w14:paraId="11E5D943" w14:textId="77777777" w:rsidR="005C2485" w:rsidRPr="005C2485" w:rsidRDefault="005C2485" w:rsidP="005C2485"/>
        </w:tc>
      </w:tr>
      <w:tr w:rsidR="005C2485" w:rsidRPr="005C2485" w14:paraId="02DF12B5" w14:textId="77777777" w:rsidTr="0032133C">
        <w:tc>
          <w:tcPr>
            <w:tcW w:w="5000" w:type="pct"/>
            <w:gridSpan w:val="2"/>
            <w:tcBorders>
              <w:left w:val="single" w:sz="4" w:space="0" w:color="auto"/>
            </w:tcBorders>
            <w:shd w:val="clear" w:color="auto" w:fill="D9D9D9" w:themeFill="background1" w:themeFillShade="D9"/>
          </w:tcPr>
          <w:p w14:paraId="38D17E28" w14:textId="2CA0A6DF" w:rsidR="005C2485" w:rsidRPr="005C2485" w:rsidRDefault="005C2485" w:rsidP="005C2485">
            <w:pPr>
              <w:rPr>
                <w:b/>
                <w:sz w:val="22"/>
                <w:szCs w:val="22"/>
              </w:rPr>
            </w:pPr>
            <w:r w:rsidRPr="005C2485">
              <w:rPr>
                <w:b/>
                <w:sz w:val="22"/>
                <w:szCs w:val="22"/>
              </w:rPr>
              <w:t>In your opinion how do the protective factors you have identified impact on the peer group’s risk of harm?</w:t>
            </w:r>
            <w:r w:rsidR="00D86554">
              <w:rPr>
                <w:b/>
                <w:sz w:val="22"/>
                <w:szCs w:val="22"/>
              </w:rPr>
              <w:t xml:space="preserve"> </w:t>
            </w:r>
            <w:r w:rsidRPr="005C2485">
              <w:rPr>
                <w:b/>
                <w:sz w:val="22"/>
                <w:szCs w:val="22"/>
              </w:rPr>
              <w:t>How could we build on these to develop further resilience and pro-social identity?</w:t>
            </w:r>
          </w:p>
          <w:p w14:paraId="57E18CB0" w14:textId="77777777" w:rsidR="005C2485" w:rsidRPr="005C2485" w:rsidRDefault="005C2485" w:rsidP="005C2485">
            <w:pPr>
              <w:rPr>
                <w:sz w:val="22"/>
                <w:szCs w:val="22"/>
              </w:rPr>
            </w:pPr>
          </w:p>
        </w:tc>
      </w:tr>
      <w:tr w:rsidR="005C2485" w:rsidRPr="005C2485" w14:paraId="43429B9B" w14:textId="77777777" w:rsidTr="0032133C">
        <w:trPr>
          <w:trHeight w:val="2077"/>
        </w:trPr>
        <w:tc>
          <w:tcPr>
            <w:tcW w:w="5000" w:type="pct"/>
            <w:gridSpan w:val="2"/>
            <w:tcBorders>
              <w:left w:val="single" w:sz="4" w:space="0" w:color="auto"/>
            </w:tcBorders>
            <w:shd w:val="clear" w:color="auto" w:fill="FFFFFF" w:themeFill="background1"/>
          </w:tcPr>
          <w:p w14:paraId="42DD6A44" w14:textId="77777777" w:rsidR="005C2485" w:rsidRPr="005C2485" w:rsidRDefault="005C2485" w:rsidP="005C2485"/>
        </w:tc>
      </w:tr>
    </w:tbl>
    <w:p w14:paraId="562C4321" w14:textId="77777777" w:rsidR="005C2485" w:rsidRDefault="005C2485" w:rsidP="005C2485"/>
    <w:p w14:paraId="4057679B" w14:textId="0693C940" w:rsidR="00EA260A" w:rsidRPr="00AC28C7" w:rsidRDefault="000A7A25" w:rsidP="000A7A25">
      <w:pPr>
        <w:pStyle w:val="Heading4"/>
        <w:rPr>
          <w:color w:val="A01E00"/>
        </w:rPr>
      </w:pPr>
      <w:r w:rsidRPr="00AC28C7">
        <w:rPr>
          <w:color w:val="A01E00"/>
        </w:rPr>
        <w:t>Analysis of risk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4986"/>
      </w:tblGrid>
      <w:tr w:rsidR="000A7A25" w:rsidRPr="000A7A25" w14:paraId="28F67195" w14:textId="77777777" w:rsidTr="0032133C">
        <w:trPr>
          <w:trHeight w:val="297"/>
        </w:trPr>
        <w:tc>
          <w:tcPr>
            <w:tcW w:w="2347" w:type="pct"/>
            <w:shd w:val="clear" w:color="auto" w:fill="D9D9D9" w:themeFill="background1" w:themeFillShade="D9"/>
          </w:tcPr>
          <w:p w14:paraId="64BE0A14" w14:textId="77777777" w:rsidR="000A7A25" w:rsidRPr="000A7A25" w:rsidRDefault="000A7A25" w:rsidP="000A7A25">
            <w:pPr>
              <w:rPr>
                <w:sz w:val="22"/>
                <w:szCs w:val="22"/>
              </w:rPr>
            </w:pPr>
            <w:r w:rsidRPr="000A7A25">
              <w:rPr>
                <w:sz w:val="22"/>
                <w:szCs w:val="22"/>
              </w:rPr>
              <w:t>Has the peer group experienced extra familial harm?</w:t>
            </w:r>
          </w:p>
        </w:tc>
        <w:tc>
          <w:tcPr>
            <w:tcW w:w="2653" w:type="pct"/>
          </w:tcPr>
          <w:p w14:paraId="7CA825E1" w14:textId="77777777" w:rsidR="000A7A25" w:rsidRPr="000A7A25" w:rsidRDefault="000A7A25" w:rsidP="000A7A25">
            <w:pPr>
              <w:rPr>
                <w:sz w:val="22"/>
                <w:szCs w:val="22"/>
              </w:rPr>
            </w:pPr>
            <w:r w:rsidRPr="000A7A25">
              <w:rPr>
                <w:rFonts w:ascii="Courier New" w:hAnsi="Courier New" w:cs="Courier New"/>
                <w:b/>
                <w:sz w:val="22"/>
                <w:szCs w:val="22"/>
              </w:rPr>
              <w:t xml:space="preserve">□ </w:t>
            </w:r>
            <w:r w:rsidRPr="0092556F">
              <w:rPr>
                <w:sz w:val="22"/>
                <w:szCs w:val="22"/>
              </w:rPr>
              <w:t>Yes</w:t>
            </w:r>
            <w:r w:rsidRPr="000A7A25">
              <w:rPr>
                <w:sz w:val="22"/>
                <w:szCs w:val="22"/>
              </w:rPr>
              <w:t xml:space="preserve"> </w:t>
            </w:r>
          </w:p>
          <w:p w14:paraId="69958AB0" w14:textId="663F8AE7" w:rsidR="000A7A25" w:rsidRPr="000A7A25" w:rsidRDefault="000A7A25" w:rsidP="000A7A25">
            <w:pPr>
              <w:rPr>
                <w:b/>
                <w:sz w:val="22"/>
                <w:szCs w:val="22"/>
              </w:rPr>
            </w:pPr>
            <w:r w:rsidRPr="000A7A25">
              <w:rPr>
                <w:rFonts w:ascii="Courier New" w:hAnsi="Courier New" w:cs="Courier New"/>
                <w:b/>
                <w:sz w:val="22"/>
                <w:szCs w:val="22"/>
              </w:rPr>
              <w:t xml:space="preserve">□ </w:t>
            </w:r>
            <w:r w:rsidRPr="0092556F">
              <w:rPr>
                <w:sz w:val="22"/>
                <w:szCs w:val="22"/>
              </w:rPr>
              <w:t>No</w:t>
            </w:r>
            <w:r w:rsidRPr="000A7A25">
              <w:rPr>
                <w:b/>
                <w:sz w:val="22"/>
                <w:szCs w:val="22"/>
              </w:rPr>
              <w:t xml:space="preserve"> </w:t>
            </w:r>
          </w:p>
        </w:tc>
      </w:tr>
      <w:tr w:rsidR="000A7A25" w:rsidRPr="000A7A25" w14:paraId="5374A97E" w14:textId="77777777" w:rsidTr="0032133C">
        <w:tc>
          <w:tcPr>
            <w:tcW w:w="2347" w:type="pct"/>
            <w:shd w:val="clear" w:color="auto" w:fill="D9D9D9" w:themeFill="background1" w:themeFillShade="D9"/>
          </w:tcPr>
          <w:p w14:paraId="11702D56" w14:textId="77777777" w:rsidR="000A7A25" w:rsidRPr="000A7A25" w:rsidRDefault="000A7A25" w:rsidP="000A7A25">
            <w:pPr>
              <w:rPr>
                <w:sz w:val="22"/>
                <w:szCs w:val="22"/>
              </w:rPr>
            </w:pPr>
            <w:r w:rsidRPr="000A7A25">
              <w:rPr>
                <w:sz w:val="22"/>
                <w:szCs w:val="22"/>
              </w:rPr>
              <w:t xml:space="preserve">Is this current? </w:t>
            </w:r>
          </w:p>
        </w:tc>
        <w:tc>
          <w:tcPr>
            <w:tcW w:w="2653" w:type="pct"/>
          </w:tcPr>
          <w:p w14:paraId="30B1984D" w14:textId="77777777" w:rsidR="000A7A25" w:rsidRPr="000A7A25" w:rsidRDefault="000A7A25" w:rsidP="000A7A25">
            <w:pPr>
              <w:rPr>
                <w:sz w:val="22"/>
                <w:szCs w:val="22"/>
              </w:rPr>
            </w:pPr>
            <w:r w:rsidRPr="000A7A25">
              <w:rPr>
                <w:rFonts w:ascii="Courier New" w:hAnsi="Courier New" w:cs="Courier New"/>
                <w:b/>
                <w:sz w:val="22"/>
                <w:szCs w:val="22"/>
              </w:rPr>
              <w:t xml:space="preserve">□ </w:t>
            </w:r>
            <w:r w:rsidRPr="0092556F">
              <w:rPr>
                <w:sz w:val="22"/>
                <w:szCs w:val="22"/>
              </w:rPr>
              <w:t>Yes</w:t>
            </w:r>
            <w:r w:rsidRPr="000A7A25">
              <w:rPr>
                <w:sz w:val="22"/>
                <w:szCs w:val="22"/>
              </w:rPr>
              <w:t xml:space="preserve"> </w:t>
            </w:r>
          </w:p>
          <w:p w14:paraId="1787E54E" w14:textId="39B7D0F8" w:rsidR="000A7A25" w:rsidRPr="000A7A25" w:rsidRDefault="000A7A25" w:rsidP="000A7A25">
            <w:pPr>
              <w:rPr>
                <w:b/>
                <w:sz w:val="22"/>
                <w:szCs w:val="22"/>
              </w:rPr>
            </w:pPr>
            <w:r w:rsidRPr="000A7A25">
              <w:rPr>
                <w:rFonts w:ascii="Courier New" w:hAnsi="Courier New" w:cs="Courier New"/>
                <w:b/>
                <w:sz w:val="22"/>
                <w:szCs w:val="22"/>
              </w:rPr>
              <w:t xml:space="preserve">□ </w:t>
            </w:r>
            <w:r w:rsidRPr="0092556F">
              <w:rPr>
                <w:sz w:val="22"/>
                <w:szCs w:val="22"/>
              </w:rPr>
              <w:t>No</w:t>
            </w:r>
            <w:r w:rsidRPr="000A7A25">
              <w:rPr>
                <w:b/>
                <w:sz w:val="22"/>
                <w:szCs w:val="22"/>
              </w:rPr>
              <w:t xml:space="preserve"> </w:t>
            </w:r>
          </w:p>
        </w:tc>
      </w:tr>
      <w:tr w:rsidR="000A7A25" w:rsidRPr="000A7A25" w14:paraId="69551E02" w14:textId="77777777" w:rsidTr="0032133C">
        <w:trPr>
          <w:trHeight w:val="392"/>
        </w:trPr>
        <w:tc>
          <w:tcPr>
            <w:tcW w:w="5000" w:type="pct"/>
            <w:gridSpan w:val="2"/>
            <w:shd w:val="clear" w:color="auto" w:fill="D9D9D9" w:themeFill="background1" w:themeFillShade="D9"/>
          </w:tcPr>
          <w:p w14:paraId="3D971D8A" w14:textId="3FF43722" w:rsidR="000A7A25" w:rsidRPr="000A7A25" w:rsidRDefault="000A7A25" w:rsidP="000A7A25">
            <w:pPr>
              <w:rPr>
                <w:sz w:val="22"/>
                <w:szCs w:val="22"/>
              </w:rPr>
            </w:pPr>
            <w:r w:rsidRPr="000A7A25">
              <w:rPr>
                <w:sz w:val="22"/>
                <w:szCs w:val="22"/>
              </w:rPr>
              <w:t>Indication of type and nature of harm</w:t>
            </w:r>
          </w:p>
        </w:tc>
      </w:tr>
      <w:tr w:rsidR="000A7A25" w:rsidRPr="000A7A25" w14:paraId="51C9AE5A" w14:textId="77777777" w:rsidTr="0032133C">
        <w:trPr>
          <w:trHeight w:val="1743"/>
        </w:trPr>
        <w:tc>
          <w:tcPr>
            <w:tcW w:w="5000" w:type="pct"/>
            <w:gridSpan w:val="2"/>
          </w:tcPr>
          <w:p w14:paraId="016D1BA1" w14:textId="77777777" w:rsidR="000A7A25" w:rsidRPr="000A7A25" w:rsidRDefault="000A7A25" w:rsidP="000A7A25">
            <w:pPr>
              <w:rPr>
                <w:sz w:val="22"/>
                <w:szCs w:val="22"/>
              </w:rPr>
            </w:pPr>
          </w:p>
        </w:tc>
      </w:tr>
      <w:tr w:rsidR="000A7A25" w:rsidRPr="000A7A25" w14:paraId="4D8DC6A7" w14:textId="77777777" w:rsidTr="0032133C">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329BBF" w14:textId="77777777" w:rsidR="000A7A25" w:rsidRPr="000A7A25" w:rsidRDefault="000A7A25" w:rsidP="000A7A25">
            <w:pPr>
              <w:rPr>
                <w:sz w:val="22"/>
                <w:szCs w:val="22"/>
              </w:rPr>
            </w:pPr>
            <w:r w:rsidRPr="000A7A25">
              <w:rPr>
                <w:sz w:val="22"/>
                <w:szCs w:val="22"/>
              </w:rPr>
              <w:t>Are there any gaps in information about this peer group?</w:t>
            </w:r>
          </w:p>
        </w:tc>
      </w:tr>
      <w:tr w:rsidR="000A7A25" w:rsidRPr="000A7A25" w14:paraId="18EAE07A" w14:textId="77777777" w:rsidTr="0032133C">
        <w:trPr>
          <w:trHeight w:val="2033"/>
        </w:trPr>
        <w:tc>
          <w:tcPr>
            <w:tcW w:w="5000" w:type="pct"/>
            <w:gridSpan w:val="2"/>
            <w:tcBorders>
              <w:top w:val="single" w:sz="4" w:space="0" w:color="auto"/>
              <w:left w:val="single" w:sz="4" w:space="0" w:color="auto"/>
              <w:bottom w:val="single" w:sz="4" w:space="0" w:color="auto"/>
              <w:right w:val="single" w:sz="4" w:space="0" w:color="auto"/>
            </w:tcBorders>
          </w:tcPr>
          <w:p w14:paraId="530ACD75" w14:textId="77777777" w:rsidR="000A7A25" w:rsidRPr="000A7A25" w:rsidRDefault="000A7A25" w:rsidP="000A7A25">
            <w:pPr>
              <w:rPr>
                <w:sz w:val="22"/>
                <w:szCs w:val="22"/>
              </w:rPr>
            </w:pPr>
          </w:p>
          <w:p w14:paraId="6078E4B5" w14:textId="77777777" w:rsidR="000A7A25" w:rsidRPr="000A7A25" w:rsidRDefault="000A7A25" w:rsidP="000A7A25">
            <w:pPr>
              <w:rPr>
                <w:sz w:val="22"/>
                <w:szCs w:val="22"/>
              </w:rPr>
            </w:pPr>
          </w:p>
        </w:tc>
      </w:tr>
      <w:tr w:rsidR="000A7A25" w:rsidRPr="000A7A25" w14:paraId="29B16DAB" w14:textId="77777777" w:rsidTr="0032133C">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B2714E" w14:textId="77777777" w:rsidR="000A7A25" w:rsidRPr="000A7A25" w:rsidRDefault="000A7A25" w:rsidP="000A7A25">
            <w:pPr>
              <w:rPr>
                <w:sz w:val="22"/>
                <w:szCs w:val="22"/>
              </w:rPr>
            </w:pPr>
            <w:r w:rsidRPr="000A7A25">
              <w:rPr>
                <w:sz w:val="22"/>
                <w:szCs w:val="22"/>
              </w:rPr>
              <w:t>Analysis of risk: What is the level of harm and risk being suffered by the group?</w:t>
            </w:r>
          </w:p>
        </w:tc>
      </w:tr>
      <w:tr w:rsidR="000A7A25" w:rsidRPr="000A7A25" w14:paraId="77B1C725" w14:textId="77777777" w:rsidTr="0032133C">
        <w:trPr>
          <w:trHeight w:val="2132"/>
        </w:trPr>
        <w:tc>
          <w:tcPr>
            <w:tcW w:w="5000" w:type="pct"/>
            <w:gridSpan w:val="2"/>
            <w:tcBorders>
              <w:top w:val="single" w:sz="4" w:space="0" w:color="auto"/>
              <w:left w:val="single" w:sz="4" w:space="0" w:color="auto"/>
              <w:bottom w:val="single" w:sz="4" w:space="0" w:color="auto"/>
              <w:right w:val="single" w:sz="4" w:space="0" w:color="auto"/>
            </w:tcBorders>
          </w:tcPr>
          <w:p w14:paraId="16C8F2AB" w14:textId="77777777" w:rsidR="000A7A25" w:rsidRPr="000A7A25" w:rsidRDefault="000A7A25" w:rsidP="000A7A25">
            <w:pPr>
              <w:rPr>
                <w:sz w:val="22"/>
                <w:szCs w:val="22"/>
              </w:rPr>
            </w:pPr>
          </w:p>
          <w:p w14:paraId="361250C8" w14:textId="77777777" w:rsidR="000A7A25" w:rsidRPr="000A7A25" w:rsidRDefault="000A7A25" w:rsidP="000A7A25">
            <w:pPr>
              <w:rPr>
                <w:sz w:val="22"/>
                <w:szCs w:val="22"/>
              </w:rPr>
            </w:pPr>
          </w:p>
        </w:tc>
      </w:tr>
      <w:tr w:rsidR="000A7A25" w:rsidRPr="000A7A25" w14:paraId="5D058975" w14:textId="77777777" w:rsidTr="0032133C">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31C302" w14:textId="77777777" w:rsidR="000A7A25" w:rsidRPr="000A7A25" w:rsidRDefault="000A7A25" w:rsidP="00367B78">
            <w:pPr>
              <w:spacing w:after="240"/>
              <w:rPr>
                <w:sz w:val="22"/>
                <w:szCs w:val="22"/>
              </w:rPr>
            </w:pPr>
            <w:r w:rsidRPr="000A7A25">
              <w:rPr>
                <w:sz w:val="22"/>
                <w:szCs w:val="22"/>
              </w:rPr>
              <w:t>What do you think needs to happen next?  What can your agency or service provide to protect and support to make them safe?</w:t>
            </w:r>
          </w:p>
          <w:p w14:paraId="098365AA" w14:textId="77777777" w:rsidR="000A7A25" w:rsidRDefault="000A7A25" w:rsidP="000A7A25">
            <w:pPr>
              <w:rPr>
                <w:sz w:val="22"/>
                <w:szCs w:val="22"/>
              </w:rPr>
            </w:pPr>
            <w:r w:rsidRPr="000A7A25">
              <w:rPr>
                <w:sz w:val="22"/>
                <w:szCs w:val="22"/>
              </w:rPr>
              <w:t>How do we support pro-social identity development with the peer group using the A.I.R model</w:t>
            </w:r>
          </w:p>
          <w:p w14:paraId="4FA19737" w14:textId="77777777" w:rsidR="000A7A25" w:rsidRPr="000A7A25" w:rsidRDefault="000A7A25" w:rsidP="00BE5DA2">
            <w:pPr>
              <w:pStyle w:val="ListParagraph"/>
              <w:numPr>
                <w:ilvl w:val="0"/>
                <w:numId w:val="12"/>
              </w:numPr>
              <w:rPr>
                <w:sz w:val="22"/>
                <w:szCs w:val="22"/>
              </w:rPr>
            </w:pPr>
            <w:r w:rsidRPr="000A7A25">
              <w:rPr>
                <w:sz w:val="22"/>
                <w:szCs w:val="22"/>
              </w:rPr>
              <w:t>Activities</w:t>
            </w:r>
          </w:p>
          <w:p w14:paraId="65999418" w14:textId="77777777" w:rsidR="000A7A25" w:rsidRPr="000A7A25" w:rsidRDefault="000A7A25" w:rsidP="00BE5DA2">
            <w:pPr>
              <w:pStyle w:val="ListParagraph"/>
              <w:numPr>
                <w:ilvl w:val="0"/>
                <w:numId w:val="12"/>
              </w:numPr>
              <w:rPr>
                <w:sz w:val="22"/>
                <w:szCs w:val="22"/>
              </w:rPr>
            </w:pPr>
            <w:r w:rsidRPr="000A7A25">
              <w:rPr>
                <w:sz w:val="22"/>
                <w:szCs w:val="22"/>
              </w:rPr>
              <w:t>Interactions</w:t>
            </w:r>
          </w:p>
          <w:p w14:paraId="62132B92" w14:textId="4FD34AF0" w:rsidR="000A7A25" w:rsidRPr="000A7A25" w:rsidRDefault="000A7A25" w:rsidP="00BE5DA2">
            <w:pPr>
              <w:pStyle w:val="ListParagraph"/>
              <w:numPr>
                <w:ilvl w:val="0"/>
                <w:numId w:val="12"/>
              </w:numPr>
              <w:rPr>
                <w:sz w:val="22"/>
                <w:szCs w:val="22"/>
              </w:rPr>
            </w:pPr>
            <w:r w:rsidRPr="000A7A25">
              <w:rPr>
                <w:sz w:val="22"/>
                <w:szCs w:val="22"/>
              </w:rPr>
              <w:t>Roles</w:t>
            </w:r>
          </w:p>
          <w:p w14:paraId="147B6605" w14:textId="77777777" w:rsidR="000A7A25" w:rsidRPr="000A7A25" w:rsidRDefault="000A7A25" w:rsidP="000A7A25">
            <w:pPr>
              <w:rPr>
                <w:sz w:val="22"/>
                <w:szCs w:val="22"/>
              </w:rPr>
            </w:pPr>
            <w:r w:rsidRPr="000A7A25">
              <w:rPr>
                <w:sz w:val="22"/>
                <w:szCs w:val="22"/>
              </w:rPr>
              <w:t>Have we started work with the peer group to co-produce solutions to the concerns?</w:t>
            </w:r>
          </w:p>
        </w:tc>
      </w:tr>
      <w:tr w:rsidR="000A7A25" w:rsidRPr="000A7A25" w14:paraId="7233BD25" w14:textId="77777777" w:rsidTr="0032133C">
        <w:trPr>
          <w:trHeight w:val="2698"/>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773DD2" w14:textId="77777777" w:rsidR="000A7A25" w:rsidRPr="000A7A25" w:rsidRDefault="000A7A25" w:rsidP="000A7A25">
            <w:pPr>
              <w:rPr>
                <w:b/>
                <w:sz w:val="22"/>
                <w:szCs w:val="22"/>
              </w:rPr>
            </w:pPr>
          </w:p>
          <w:p w14:paraId="518B85D8" w14:textId="77777777" w:rsidR="000A7A25" w:rsidRPr="000A7A25" w:rsidRDefault="000A7A25" w:rsidP="000A7A25">
            <w:pPr>
              <w:rPr>
                <w:b/>
                <w:sz w:val="22"/>
                <w:szCs w:val="22"/>
              </w:rPr>
            </w:pPr>
          </w:p>
          <w:p w14:paraId="709A802A" w14:textId="77777777" w:rsidR="000A7A25" w:rsidRPr="000A7A25" w:rsidRDefault="000A7A25" w:rsidP="000A7A25">
            <w:pPr>
              <w:rPr>
                <w:b/>
                <w:sz w:val="22"/>
                <w:szCs w:val="22"/>
              </w:rPr>
            </w:pPr>
          </w:p>
        </w:tc>
      </w:tr>
    </w:tbl>
    <w:p w14:paraId="7E54FC9C" w14:textId="77777777" w:rsidR="000A7A25" w:rsidRPr="000A7A25" w:rsidRDefault="000A7A25" w:rsidP="000A7A25"/>
    <w:p w14:paraId="5268972B" w14:textId="3F4F034A" w:rsidR="00AE4A32" w:rsidRPr="00AC28C7" w:rsidRDefault="00341461" w:rsidP="00341461">
      <w:pPr>
        <w:pStyle w:val="Heading3"/>
        <w:rPr>
          <w:color w:val="A01E00"/>
        </w:rPr>
      </w:pPr>
      <w:r w:rsidRPr="00AC28C7">
        <w:rPr>
          <w:color w:val="A01E00"/>
        </w:rPr>
        <w:t>Section three</w:t>
      </w:r>
    </w:p>
    <w:p w14:paraId="5B420DC3" w14:textId="03999B7A" w:rsidR="005344DF" w:rsidRPr="00AC28C7" w:rsidRDefault="00C44EE9" w:rsidP="00047A08">
      <w:pPr>
        <w:pStyle w:val="Heading4"/>
        <w:rPr>
          <w:color w:val="A01E00"/>
        </w:rPr>
      </w:pPr>
      <w:r w:rsidRPr="00AC28C7">
        <w:rPr>
          <w:color w:val="A01E00"/>
        </w:rPr>
        <w:t>Neighbourhood / School</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2"/>
      </w:tblGrid>
      <w:tr w:rsidR="00C44EE9" w:rsidRPr="00C44EE9" w14:paraId="72EC8AA8" w14:textId="77777777" w:rsidTr="0032133C">
        <w:trPr>
          <w:trHeight w:val="349"/>
        </w:trPr>
        <w:tc>
          <w:tcPr>
            <w:tcW w:w="4997" w:type="pct"/>
            <w:shd w:val="clear" w:color="auto" w:fill="D9D9D9" w:themeFill="background1" w:themeFillShade="D9"/>
          </w:tcPr>
          <w:p w14:paraId="3EAFA227" w14:textId="7B3117ED" w:rsidR="00C44EE9" w:rsidRPr="00C44EE9" w:rsidRDefault="00C44EE9" w:rsidP="00C44EE9">
            <w:pPr>
              <w:rPr>
                <w:sz w:val="22"/>
                <w:szCs w:val="22"/>
              </w:rPr>
            </w:pPr>
            <w:r w:rsidRPr="00C44EE9">
              <w:rPr>
                <w:sz w:val="22"/>
                <w:szCs w:val="22"/>
              </w:rPr>
              <w:t>Neighbourhood and/ or specific location? E.g. school, park, stairwell, transport hub, shopping centre</w:t>
            </w:r>
          </w:p>
        </w:tc>
      </w:tr>
      <w:tr w:rsidR="00C44EE9" w:rsidRPr="00C44EE9" w14:paraId="73768269" w14:textId="77777777" w:rsidTr="0032133C">
        <w:trPr>
          <w:trHeight w:val="1418"/>
        </w:trPr>
        <w:tc>
          <w:tcPr>
            <w:tcW w:w="4997" w:type="pct"/>
          </w:tcPr>
          <w:p w14:paraId="77903CB9" w14:textId="77777777" w:rsidR="00C44EE9" w:rsidRPr="00C44EE9" w:rsidRDefault="00C44EE9" w:rsidP="00C44EE9">
            <w:pPr>
              <w:rPr>
                <w:sz w:val="22"/>
                <w:szCs w:val="22"/>
              </w:rPr>
            </w:pPr>
          </w:p>
        </w:tc>
      </w:tr>
      <w:tr w:rsidR="00C44EE9" w:rsidRPr="00C44EE9" w14:paraId="59BB25A2" w14:textId="77777777" w:rsidTr="0032133C">
        <w:trPr>
          <w:trHeight w:val="349"/>
        </w:trPr>
        <w:tc>
          <w:tcPr>
            <w:tcW w:w="4997" w:type="pct"/>
            <w:shd w:val="clear" w:color="auto" w:fill="D9D9D9" w:themeFill="background1" w:themeFillShade="D9"/>
          </w:tcPr>
          <w:p w14:paraId="2475E411" w14:textId="6E564C99" w:rsidR="00C44EE9" w:rsidRPr="00C44EE9" w:rsidRDefault="00C44EE9" w:rsidP="00C44EE9">
            <w:pPr>
              <w:rPr>
                <w:sz w:val="22"/>
                <w:szCs w:val="22"/>
              </w:rPr>
            </w:pPr>
            <w:r w:rsidRPr="00C44EE9">
              <w:rPr>
                <w:sz w:val="22"/>
                <w:szCs w:val="22"/>
              </w:rPr>
              <w:t>What times of day are the children there? What is the impact of the location on their safety?</w:t>
            </w:r>
          </w:p>
        </w:tc>
      </w:tr>
      <w:tr w:rsidR="00C44EE9" w:rsidRPr="00C44EE9" w14:paraId="35D58BC1" w14:textId="77777777" w:rsidTr="0032133C">
        <w:trPr>
          <w:trHeight w:val="1202"/>
        </w:trPr>
        <w:tc>
          <w:tcPr>
            <w:tcW w:w="4997" w:type="pct"/>
          </w:tcPr>
          <w:p w14:paraId="7B9FA04C" w14:textId="77777777" w:rsidR="00C44EE9" w:rsidRPr="00C44EE9" w:rsidRDefault="00C44EE9" w:rsidP="00C44EE9">
            <w:pPr>
              <w:rPr>
                <w:sz w:val="22"/>
                <w:szCs w:val="22"/>
              </w:rPr>
            </w:pPr>
          </w:p>
        </w:tc>
      </w:tr>
      <w:tr w:rsidR="00C44EE9" w:rsidRPr="00C44EE9" w14:paraId="4E245377" w14:textId="77777777" w:rsidTr="0032133C">
        <w:trPr>
          <w:trHeight w:val="349"/>
        </w:trPr>
        <w:tc>
          <w:tcPr>
            <w:tcW w:w="4997" w:type="pct"/>
            <w:shd w:val="clear" w:color="auto" w:fill="D9D9D9" w:themeFill="background1" w:themeFillShade="D9"/>
          </w:tcPr>
          <w:p w14:paraId="5C5F4699" w14:textId="77777777" w:rsidR="00C44EE9" w:rsidRPr="00C44EE9" w:rsidRDefault="00C44EE9" w:rsidP="00C44EE9">
            <w:pPr>
              <w:rPr>
                <w:sz w:val="22"/>
                <w:szCs w:val="22"/>
              </w:rPr>
            </w:pPr>
            <w:r w:rsidRPr="00C44EE9">
              <w:rPr>
                <w:sz w:val="22"/>
                <w:szCs w:val="22"/>
              </w:rPr>
              <w:t>Who else is there?</w:t>
            </w:r>
          </w:p>
        </w:tc>
      </w:tr>
      <w:tr w:rsidR="00C44EE9" w:rsidRPr="00C44EE9" w14:paraId="1F9318D4" w14:textId="77777777" w:rsidTr="0032133C">
        <w:trPr>
          <w:trHeight w:val="1182"/>
        </w:trPr>
        <w:tc>
          <w:tcPr>
            <w:tcW w:w="4997" w:type="pct"/>
          </w:tcPr>
          <w:p w14:paraId="62A2EE0B" w14:textId="77777777" w:rsidR="00C44EE9" w:rsidRPr="00C44EE9" w:rsidRDefault="00C44EE9" w:rsidP="00C44EE9">
            <w:pPr>
              <w:rPr>
                <w:sz w:val="22"/>
                <w:szCs w:val="22"/>
              </w:rPr>
            </w:pPr>
          </w:p>
        </w:tc>
      </w:tr>
      <w:tr w:rsidR="00C44EE9" w:rsidRPr="00C44EE9" w14:paraId="62D3BAD6" w14:textId="77777777" w:rsidTr="0032133C">
        <w:trPr>
          <w:trHeight w:val="349"/>
        </w:trPr>
        <w:tc>
          <w:tcPr>
            <w:tcW w:w="4997" w:type="pct"/>
            <w:shd w:val="clear" w:color="auto" w:fill="D9D9D9" w:themeFill="background1" w:themeFillShade="D9"/>
          </w:tcPr>
          <w:p w14:paraId="692C4804" w14:textId="77777777" w:rsidR="00C44EE9" w:rsidRPr="00C44EE9" w:rsidRDefault="00C44EE9" w:rsidP="00C44EE9">
            <w:pPr>
              <w:rPr>
                <w:sz w:val="22"/>
                <w:szCs w:val="22"/>
              </w:rPr>
            </w:pPr>
            <w:r w:rsidRPr="00C44EE9">
              <w:rPr>
                <w:sz w:val="22"/>
                <w:szCs w:val="22"/>
              </w:rPr>
              <w:lastRenderedPageBreak/>
              <w:t>Vulnerability and risk factors of the neighbourhood or location? For example, landscape design, lighting, adults using and selling drugs, vulnerable adults in the area, exploitation of children, crime taking place, sexual assaults</w:t>
            </w:r>
          </w:p>
        </w:tc>
      </w:tr>
      <w:tr w:rsidR="00C44EE9" w:rsidRPr="00C44EE9" w14:paraId="5560FDBB" w14:textId="77777777" w:rsidTr="0032133C">
        <w:trPr>
          <w:trHeight w:val="1523"/>
        </w:trPr>
        <w:tc>
          <w:tcPr>
            <w:tcW w:w="4997" w:type="pct"/>
          </w:tcPr>
          <w:p w14:paraId="6FB38778" w14:textId="77777777" w:rsidR="00C44EE9" w:rsidRPr="00C44EE9" w:rsidRDefault="00C44EE9" w:rsidP="00C44EE9">
            <w:pPr>
              <w:rPr>
                <w:sz w:val="22"/>
                <w:szCs w:val="22"/>
              </w:rPr>
            </w:pPr>
          </w:p>
        </w:tc>
      </w:tr>
      <w:tr w:rsidR="00C44EE9" w:rsidRPr="00C44EE9" w14:paraId="6FF93204" w14:textId="77777777" w:rsidTr="0032133C">
        <w:trPr>
          <w:trHeight w:val="349"/>
        </w:trPr>
        <w:tc>
          <w:tcPr>
            <w:tcW w:w="4997" w:type="pct"/>
            <w:shd w:val="clear" w:color="auto" w:fill="D9D9D9" w:themeFill="background1" w:themeFillShade="D9"/>
          </w:tcPr>
          <w:p w14:paraId="04F2C195" w14:textId="77777777" w:rsidR="00C44EE9" w:rsidRPr="00C44EE9" w:rsidRDefault="00C44EE9" w:rsidP="00C44EE9">
            <w:pPr>
              <w:rPr>
                <w:sz w:val="22"/>
                <w:szCs w:val="22"/>
              </w:rPr>
            </w:pPr>
            <w:r w:rsidRPr="00C44EE9">
              <w:rPr>
                <w:sz w:val="22"/>
                <w:szCs w:val="22"/>
              </w:rPr>
              <w:t>Schools in geographical proximity of above?</w:t>
            </w:r>
          </w:p>
        </w:tc>
      </w:tr>
      <w:tr w:rsidR="00C44EE9" w:rsidRPr="00C44EE9" w14:paraId="68C3FECB" w14:textId="77777777" w:rsidTr="0032133C">
        <w:trPr>
          <w:trHeight w:val="1588"/>
        </w:trPr>
        <w:tc>
          <w:tcPr>
            <w:tcW w:w="4997" w:type="pct"/>
          </w:tcPr>
          <w:p w14:paraId="4600A8D5" w14:textId="77777777" w:rsidR="00C44EE9" w:rsidRPr="00C44EE9" w:rsidRDefault="00C44EE9" w:rsidP="00C44EE9">
            <w:pPr>
              <w:rPr>
                <w:sz w:val="22"/>
                <w:szCs w:val="22"/>
              </w:rPr>
            </w:pPr>
          </w:p>
          <w:p w14:paraId="2259C414" w14:textId="77777777" w:rsidR="00C44EE9" w:rsidRPr="00C44EE9" w:rsidRDefault="00C44EE9" w:rsidP="00C44EE9">
            <w:pPr>
              <w:rPr>
                <w:sz w:val="22"/>
                <w:szCs w:val="22"/>
              </w:rPr>
            </w:pPr>
          </w:p>
        </w:tc>
      </w:tr>
      <w:tr w:rsidR="00C44EE9" w:rsidRPr="00C44EE9" w14:paraId="5D0BC4F4" w14:textId="77777777" w:rsidTr="0032133C">
        <w:trPr>
          <w:trHeight w:val="349"/>
        </w:trPr>
        <w:tc>
          <w:tcPr>
            <w:tcW w:w="4997" w:type="pct"/>
            <w:shd w:val="clear" w:color="auto" w:fill="D9D9D9" w:themeFill="background1" w:themeFillShade="D9"/>
          </w:tcPr>
          <w:p w14:paraId="42128F2F" w14:textId="77777777" w:rsidR="00C44EE9" w:rsidRPr="00C44EE9" w:rsidRDefault="00C44EE9" w:rsidP="00C44EE9">
            <w:pPr>
              <w:rPr>
                <w:sz w:val="22"/>
                <w:szCs w:val="22"/>
              </w:rPr>
            </w:pPr>
            <w:r w:rsidRPr="00C44EE9">
              <w:rPr>
                <w:sz w:val="22"/>
                <w:szCs w:val="22"/>
              </w:rPr>
              <w:t xml:space="preserve">Behaviour and characteristics of the children associated with that area? I.e. excluded from school, missing from home or care, </w:t>
            </w:r>
          </w:p>
        </w:tc>
      </w:tr>
      <w:tr w:rsidR="00C44EE9" w:rsidRPr="00C44EE9" w14:paraId="1389FFE0" w14:textId="77777777" w:rsidTr="0032133C">
        <w:trPr>
          <w:trHeight w:val="1803"/>
        </w:trPr>
        <w:tc>
          <w:tcPr>
            <w:tcW w:w="4997" w:type="pct"/>
          </w:tcPr>
          <w:p w14:paraId="278FBE67" w14:textId="77777777" w:rsidR="00C44EE9" w:rsidRPr="00C44EE9" w:rsidRDefault="00C44EE9" w:rsidP="00C44EE9">
            <w:pPr>
              <w:rPr>
                <w:sz w:val="22"/>
                <w:szCs w:val="22"/>
              </w:rPr>
            </w:pPr>
          </w:p>
          <w:p w14:paraId="50882F43" w14:textId="77777777" w:rsidR="00C44EE9" w:rsidRPr="00C44EE9" w:rsidRDefault="00C44EE9" w:rsidP="00C44EE9">
            <w:pPr>
              <w:rPr>
                <w:sz w:val="22"/>
                <w:szCs w:val="22"/>
              </w:rPr>
            </w:pPr>
          </w:p>
        </w:tc>
      </w:tr>
      <w:tr w:rsidR="00C44EE9" w:rsidRPr="00C44EE9" w14:paraId="51DE914F" w14:textId="77777777" w:rsidTr="0032133C">
        <w:trPr>
          <w:trHeight w:val="626"/>
        </w:trPr>
        <w:tc>
          <w:tcPr>
            <w:tcW w:w="4997" w:type="pct"/>
            <w:shd w:val="clear" w:color="auto" w:fill="D9D9D9" w:themeFill="background1" w:themeFillShade="D9"/>
          </w:tcPr>
          <w:p w14:paraId="3029E262" w14:textId="6F4512F6" w:rsidR="00C44EE9" w:rsidRPr="00C44EE9" w:rsidRDefault="00C44EE9" w:rsidP="00C44EE9">
            <w:pPr>
              <w:rPr>
                <w:sz w:val="22"/>
                <w:szCs w:val="22"/>
              </w:rPr>
            </w:pPr>
            <w:r w:rsidRPr="00C44EE9">
              <w:rPr>
                <w:sz w:val="22"/>
                <w:szCs w:val="22"/>
              </w:rPr>
              <w:t xml:space="preserve">Are there concerns from other professionals? E.g. </w:t>
            </w:r>
            <w:r w:rsidR="00765C52">
              <w:rPr>
                <w:sz w:val="22"/>
                <w:szCs w:val="22"/>
              </w:rPr>
              <w:t>North Somerset Safeguarding Children Partnership</w:t>
            </w:r>
            <w:r w:rsidRPr="00C44EE9">
              <w:rPr>
                <w:sz w:val="22"/>
                <w:szCs w:val="22"/>
              </w:rPr>
              <w:t>, Housing, Police?</w:t>
            </w:r>
          </w:p>
        </w:tc>
      </w:tr>
      <w:tr w:rsidR="00C44EE9" w:rsidRPr="00C44EE9" w14:paraId="056E9DA9" w14:textId="77777777" w:rsidTr="0032133C">
        <w:trPr>
          <w:trHeight w:val="2050"/>
        </w:trPr>
        <w:tc>
          <w:tcPr>
            <w:tcW w:w="4997" w:type="pct"/>
          </w:tcPr>
          <w:p w14:paraId="62795705" w14:textId="77777777" w:rsidR="00C44EE9" w:rsidRPr="00C44EE9" w:rsidRDefault="00C44EE9" w:rsidP="00C44EE9">
            <w:pPr>
              <w:rPr>
                <w:sz w:val="22"/>
                <w:szCs w:val="22"/>
              </w:rPr>
            </w:pPr>
          </w:p>
          <w:p w14:paraId="640C340E" w14:textId="77777777" w:rsidR="00C44EE9" w:rsidRPr="00C44EE9" w:rsidRDefault="00C44EE9" w:rsidP="00C44EE9">
            <w:pPr>
              <w:rPr>
                <w:sz w:val="22"/>
                <w:szCs w:val="22"/>
              </w:rPr>
            </w:pPr>
          </w:p>
          <w:p w14:paraId="4335E3BD" w14:textId="77777777" w:rsidR="00C44EE9" w:rsidRPr="00C44EE9" w:rsidRDefault="00C44EE9" w:rsidP="00C44EE9">
            <w:pPr>
              <w:rPr>
                <w:sz w:val="22"/>
                <w:szCs w:val="22"/>
              </w:rPr>
            </w:pPr>
          </w:p>
        </w:tc>
      </w:tr>
      <w:tr w:rsidR="00C44EE9" w:rsidRPr="00C44EE9" w14:paraId="2B7428E7" w14:textId="77777777" w:rsidTr="0032133C">
        <w:trPr>
          <w:trHeight w:val="349"/>
        </w:trPr>
        <w:tc>
          <w:tcPr>
            <w:tcW w:w="5000" w:type="pct"/>
            <w:shd w:val="clear" w:color="auto" w:fill="D9D9D9" w:themeFill="background1" w:themeFillShade="D9"/>
          </w:tcPr>
          <w:p w14:paraId="7FA30141" w14:textId="77777777" w:rsidR="00C44EE9" w:rsidRPr="00C44EE9" w:rsidRDefault="00C44EE9" w:rsidP="00C44EE9">
            <w:pPr>
              <w:rPr>
                <w:sz w:val="22"/>
                <w:szCs w:val="22"/>
              </w:rPr>
            </w:pPr>
            <w:r w:rsidRPr="00C44EE9">
              <w:rPr>
                <w:sz w:val="22"/>
                <w:szCs w:val="22"/>
              </w:rPr>
              <w:t>Strengths or resilience factors i.e. places for safe socialisation are available, access to consistent and positive relationships with at least one adult in a community setting, member of the community would like to be actively involved in supporting and safeguarding the children, businesses are willing to be involved.</w:t>
            </w:r>
          </w:p>
        </w:tc>
      </w:tr>
      <w:tr w:rsidR="00C44EE9" w:rsidRPr="00C44EE9" w14:paraId="3E718B4A" w14:textId="77777777" w:rsidTr="0032133C">
        <w:trPr>
          <w:trHeight w:val="1657"/>
        </w:trPr>
        <w:tc>
          <w:tcPr>
            <w:tcW w:w="5000" w:type="pct"/>
          </w:tcPr>
          <w:p w14:paraId="2251FD5D" w14:textId="77777777" w:rsidR="00C44EE9" w:rsidRPr="00C44EE9" w:rsidRDefault="00C44EE9" w:rsidP="00C44EE9">
            <w:pPr>
              <w:rPr>
                <w:b/>
                <w:sz w:val="22"/>
                <w:szCs w:val="22"/>
              </w:rPr>
            </w:pPr>
          </w:p>
        </w:tc>
      </w:tr>
      <w:tr w:rsidR="00C44EE9" w:rsidRPr="00C44EE9" w14:paraId="58523E46" w14:textId="77777777" w:rsidTr="0032133C">
        <w:trPr>
          <w:trHeight w:val="349"/>
        </w:trPr>
        <w:tc>
          <w:tcPr>
            <w:tcW w:w="5000" w:type="pct"/>
            <w:shd w:val="clear" w:color="auto" w:fill="D9D9D9" w:themeFill="background1" w:themeFillShade="D9"/>
          </w:tcPr>
          <w:p w14:paraId="24F959B2" w14:textId="61FC7F38" w:rsidR="00C44EE9" w:rsidRPr="00C44EE9" w:rsidRDefault="00C44EE9" w:rsidP="00C44EE9">
            <w:pPr>
              <w:rPr>
                <w:b/>
                <w:sz w:val="22"/>
                <w:szCs w:val="22"/>
              </w:rPr>
            </w:pPr>
            <w:r w:rsidRPr="00C44EE9">
              <w:rPr>
                <w:b/>
                <w:sz w:val="22"/>
                <w:szCs w:val="22"/>
              </w:rPr>
              <w:t>In your opinion</w:t>
            </w:r>
            <w:r>
              <w:rPr>
                <w:b/>
                <w:sz w:val="22"/>
                <w:szCs w:val="22"/>
              </w:rPr>
              <w:t>,</w:t>
            </w:r>
            <w:r w:rsidRPr="00C44EE9">
              <w:rPr>
                <w:b/>
                <w:sz w:val="22"/>
                <w:szCs w:val="22"/>
              </w:rPr>
              <w:t xml:space="preserve"> how do the locations named contribute to children’s risk of harm? </w:t>
            </w:r>
          </w:p>
          <w:p w14:paraId="0CF2C3E7" w14:textId="77777777" w:rsidR="00C44EE9" w:rsidRPr="00C44EE9" w:rsidRDefault="00C44EE9" w:rsidP="00C44EE9">
            <w:pPr>
              <w:rPr>
                <w:b/>
                <w:sz w:val="22"/>
                <w:szCs w:val="22"/>
              </w:rPr>
            </w:pPr>
            <w:r w:rsidRPr="00C44EE9">
              <w:rPr>
                <w:b/>
                <w:sz w:val="22"/>
                <w:szCs w:val="22"/>
              </w:rPr>
              <w:t>What can we do to make these locations safer?</w:t>
            </w:r>
          </w:p>
        </w:tc>
      </w:tr>
      <w:tr w:rsidR="00C44EE9" w:rsidRPr="00C44EE9" w14:paraId="3AD49D40" w14:textId="77777777" w:rsidTr="0032133C">
        <w:trPr>
          <w:trHeight w:val="2103"/>
        </w:trPr>
        <w:tc>
          <w:tcPr>
            <w:tcW w:w="5000" w:type="pct"/>
          </w:tcPr>
          <w:p w14:paraId="662BD699" w14:textId="77777777" w:rsidR="00C44EE9" w:rsidRPr="00C44EE9" w:rsidRDefault="00C44EE9" w:rsidP="00C44EE9">
            <w:pPr>
              <w:rPr>
                <w:b/>
              </w:rPr>
            </w:pPr>
          </w:p>
        </w:tc>
      </w:tr>
    </w:tbl>
    <w:p w14:paraId="7CC57893" w14:textId="77777777" w:rsidR="00C44EE9" w:rsidRPr="00C44EE9" w:rsidRDefault="00C44EE9" w:rsidP="00C44EE9"/>
    <w:p w14:paraId="61B76AD9" w14:textId="6E174D05" w:rsidR="007503FA" w:rsidRPr="00AC28C7" w:rsidRDefault="00456932" w:rsidP="00456932">
      <w:pPr>
        <w:pStyle w:val="Heading3"/>
        <w:rPr>
          <w:color w:val="A01E00"/>
        </w:rPr>
      </w:pPr>
      <w:r w:rsidRPr="00AC28C7">
        <w:rPr>
          <w:color w:val="A01E00"/>
        </w:rPr>
        <w:t>Section four</w:t>
      </w:r>
    </w:p>
    <w:p w14:paraId="15458B44" w14:textId="55F4574F" w:rsidR="00456932" w:rsidRPr="00AC28C7" w:rsidRDefault="00E05128" w:rsidP="00E05128">
      <w:pPr>
        <w:pStyle w:val="Heading4"/>
        <w:rPr>
          <w:color w:val="A01E00"/>
        </w:rPr>
      </w:pPr>
      <w:r w:rsidRPr="00AC28C7">
        <w:rPr>
          <w:color w:val="A01E00"/>
        </w:rPr>
        <w:t>Information about an alleged person of concern (any age)</w:t>
      </w:r>
    </w:p>
    <w:p w14:paraId="0BB8020C" w14:textId="4A6296FB" w:rsidR="00471EC4" w:rsidRPr="00471EC4" w:rsidRDefault="00471EC4" w:rsidP="00471EC4">
      <w:pPr>
        <w:rPr>
          <w:b/>
        </w:rPr>
      </w:pPr>
      <w:r w:rsidRPr="00471EC4">
        <w:rPr>
          <w:b/>
        </w:rPr>
        <w:t>You have information indicating a person…</w:t>
      </w:r>
    </w:p>
    <w:p w14:paraId="2D334F91" w14:textId="77777777" w:rsidR="00471EC4" w:rsidRPr="00471EC4" w:rsidRDefault="00471EC4" w:rsidP="00BE5DA2">
      <w:pPr>
        <w:numPr>
          <w:ilvl w:val="0"/>
          <w:numId w:val="13"/>
        </w:numPr>
      </w:pPr>
      <w:r w:rsidRPr="00471EC4">
        <w:t>Is sharing explicit images of children that they have had or are having a relationship with;</w:t>
      </w:r>
    </w:p>
    <w:p w14:paraId="248032E9" w14:textId="77777777" w:rsidR="00471EC4" w:rsidRPr="00471EC4" w:rsidRDefault="00471EC4" w:rsidP="00BE5DA2">
      <w:pPr>
        <w:numPr>
          <w:ilvl w:val="0"/>
          <w:numId w:val="13"/>
        </w:numPr>
      </w:pPr>
      <w:r w:rsidRPr="00471EC4">
        <w:t>Gifts children with money, food, tobacco, phones, bus/taxi fares (not drugs or alcohol);</w:t>
      </w:r>
    </w:p>
    <w:p w14:paraId="652DE830" w14:textId="77777777" w:rsidR="00471EC4" w:rsidRPr="00471EC4" w:rsidRDefault="00471EC4" w:rsidP="00BE5DA2">
      <w:pPr>
        <w:numPr>
          <w:ilvl w:val="0"/>
          <w:numId w:val="13"/>
        </w:numPr>
      </w:pPr>
      <w:r w:rsidRPr="00471EC4">
        <w:t>Supplies alcohol to children;</w:t>
      </w:r>
    </w:p>
    <w:p w14:paraId="2D316795" w14:textId="77777777" w:rsidR="00471EC4" w:rsidRPr="00471EC4" w:rsidRDefault="00471EC4" w:rsidP="00BE5DA2">
      <w:pPr>
        <w:numPr>
          <w:ilvl w:val="0"/>
          <w:numId w:val="13"/>
        </w:numPr>
      </w:pPr>
      <w:r w:rsidRPr="00471EC4">
        <w:t>Supplies drugs including New Psychoactive Substances;</w:t>
      </w:r>
    </w:p>
    <w:p w14:paraId="5B5F996B" w14:textId="77777777" w:rsidR="00471EC4" w:rsidRPr="00471EC4" w:rsidRDefault="00471EC4" w:rsidP="00BE5DA2">
      <w:pPr>
        <w:numPr>
          <w:ilvl w:val="0"/>
          <w:numId w:val="13"/>
        </w:numPr>
      </w:pPr>
      <w:r w:rsidRPr="00471EC4">
        <w:t>Has child associates that repeatedly go missing / absent, have added vulnerabilities (e.g. physical, mental, learning disabilities) or are known to be at risk of CE;</w:t>
      </w:r>
    </w:p>
    <w:p w14:paraId="7D8D72FC" w14:textId="77777777" w:rsidR="00471EC4" w:rsidRPr="00471EC4" w:rsidRDefault="00471EC4" w:rsidP="00BE5DA2">
      <w:pPr>
        <w:numPr>
          <w:ilvl w:val="0"/>
          <w:numId w:val="13"/>
        </w:numPr>
      </w:pPr>
      <w:r w:rsidRPr="00471EC4">
        <w:t>Encourages children to have sex with them and or others for money, gift, or other reward;</w:t>
      </w:r>
    </w:p>
    <w:p w14:paraId="36813AF0" w14:textId="77777777" w:rsidR="00471EC4" w:rsidRPr="00471EC4" w:rsidRDefault="00471EC4" w:rsidP="00BE5DA2">
      <w:pPr>
        <w:numPr>
          <w:ilvl w:val="0"/>
          <w:numId w:val="13"/>
        </w:numPr>
      </w:pPr>
      <w:r w:rsidRPr="00471EC4">
        <w:t xml:space="preserve">Encourages children to carry out crimes (drug running, shop lifting, selling stolen </w:t>
      </w:r>
    </w:p>
    <w:p w14:paraId="16BED9BD" w14:textId="77777777" w:rsidR="00471EC4" w:rsidRPr="00471EC4" w:rsidRDefault="00471EC4" w:rsidP="00BE5DA2">
      <w:pPr>
        <w:numPr>
          <w:ilvl w:val="0"/>
          <w:numId w:val="13"/>
        </w:numPr>
      </w:pPr>
      <w:r w:rsidRPr="00471EC4">
        <w:t>goods);</w:t>
      </w:r>
    </w:p>
    <w:p w14:paraId="32B3E541" w14:textId="77777777" w:rsidR="00471EC4" w:rsidRPr="00471EC4" w:rsidRDefault="00471EC4" w:rsidP="00BE5DA2">
      <w:pPr>
        <w:numPr>
          <w:ilvl w:val="0"/>
          <w:numId w:val="13"/>
        </w:numPr>
      </w:pPr>
      <w:r w:rsidRPr="00471EC4">
        <w:t>Organises or pays for a child’s travel in or between towns;</w:t>
      </w:r>
    </w:p>
    <w:p w14:paraId="3A6EADEE" w14:textId="77777777" w:rsidR="00471EC4" w:rsidRPr="00471EC4" w:rsidRDefault="00471EC4" w:rsidP="00BE5DA2">
      <w:pPr>
        <w:numPr>
          <w:ilvl w:val="0"/>
          <w:numId w:val="13"/>
        </w:numPr>
      </w:pPr>
      <w:r w:rsidRPr="00471EC4">
        <w:t>Uses violence, coercion, intimidation, harassment towards children;</w:t>
      </w:r>
    </w:p>
    <w:p w14:paraId="43134998" w14:textId="77777777" w:rsidR="00471EC4" w:rsidRPr="00471EC4" w:rsidRDefault="00471EC4" w:rsidP="00BE5DA2">
      <w:pPr>
        <w:numPr>
          <w:ilvl w:val="0"/>
          <w:numId w:val="13"/>
        </w:numPr>
      </w:pPr>
      <w:r w:rsidRPr="00471EC4">
        <w:t>Associating with persons suspected or known to exploit children;</w:t>
      </w:r>
    </w:p>
    <w:p w14:paraId="55FB26A8" w14:textId="77777777" w:rsidR="00471EC4" w:rsidRPr="00471EC4" w:rsidRDefault="00471EC4" w:rsidP="00BE5DA2">
      <w:pPr>
        <w:numPr>
          <w:ilvl w:val="0"/>
          <w:numId w:val="13"/>
        </w:numPr>
      </w:pPr>
      <w:r w:rsidRPr="00471EC4">
        <w:t>Is an adult known or suspected to have had sexual relationship with under 16yr old(s);</w:t>
      </w:r>
    </w:p>
    <w:p w14:paraId="1F06DE17" w14:textId="77777777" w:rsidR="00471EC4" w:rsidRPr="00471EC4" w:rsidRDefault="00471EC4" w:rsidP="00BE5DA2">
      <w:pPr>
        <w:numPr>
          <w:ilvl w:val="0"/>
          <w:numId w:val="13"/>
        </w:numPr>
      </w:pPr>
      <w:r w:rsidRPr="00471EC4">
        <w:t>Encourages children to stay at their home or elsewhere during the day or overnight;</w:t>
      </w:r>
    </w:p>
    <w:p w14:paraId="6582D0C6" w14:textId="77777777" w:rsidR="00471EC4" w:rsidRPr="00471EC4" w:rsidRDefault="00471EC4" w:rsidP="00BE5DA2">
      <w:pPr>
        <w:numPr>
          <w:ilvl w:val="0"/>
          <w:numId w:val="13"/>
        </w:numPr>
      </w:pPr>
      <w:r w:rsidRPr="00471EC4">
        <w:t>Has continued contact with children after a disruption visit from police, social care etc;</w:t>
      </w:r>
    </w:p>
    <w:p w14:paraId="7C2D5B0E" w14:textId="639D3D8A" w:rsidR="00E05128" w:rsidRDefault="00471EC4" w:rsidP="00ED5F0D">
      <w:pPr>
        <w:numPr>
          <w:ilvl w:val="0"/>
          <w:numId w:val="13"/>
        </w:numPr>
        <w:spacing w:after="240"/>
      </w:pPr>
      <w:r w:rsidRPr="00471EC4">
        <w:t>Has had CE concerns raised about them past in the 6 months;</w:t>
      </w:r>
    </w:p>
    <w:tbl>
      <w:tblPr>
        <w:tblStyle w:val="TableGrid"/>
        <w:tblW w:w="5000" w:type="pct"/>
        <w:tblLook w:val="04A0" w:firstRow="1" w:lastRow="0" w:firstColumn="1" w:lastColumn="0" w:noHBand="0" w:noVBand="1"/>
      </w:tblPr>
      <w:tblGrid>
        <w:gridCol w:w="3484"/>
        <w:gridCol w:w="5912"/>
      </w:tblGrid>
      <w:tr w:rsidR="00596CD2" w:rsidRPr="00596CD2" w14:paraId="62B6357A" w14:textId="77777777" w:rsidTr="0032133C">
        <w:tc>
          <w:tcPr>
            <w:tcW w:w="1854" w:type="pct"/>
            <w:shd w:val="clear" w:color="auto" w:fill="D9D9D9" w:themeFill="background1" w:themeFillShade="D9"/>
          </w:tcPr>
          <w:p w14:paraId="328FEDAC" w14:textId="77777777" w:rsidR="00596CD2" w:rsidRPr="00596CD2" w:rsidRDefault="00596CD2" w:rsidP="00596CD2">
            <w:r w:rsidRPr="00596CD2">
              <w:t>Name (include any alias)</w:t>
            </w:r>
          </w:p>
          <w:p w14:paraId="569DB43A" w14:textId="77777777" w:rsidR="00596CD2" w:rsidRPr="00596CD2" w:rsidRDefault="00596CD2" w:rsidP="00596CD2"/>
        </w:tc>
        <w:tc>
          <w:tcPr>
            <w:tcW w:w="3146" w:type="pct"/>
          </w:tcPr>
          <w:p w14:paraId="7B17FF9D" w14:textId="77777777" w:rsidR="00596CD2" w:rsidRPr="00596CD2" w:rsidRDefault="00596CD2" w:rsidP="00596CD2">
            <w:pPr>
              <w:rPr>
                <w:b/>
              </w:rPr>
            </w:pPr>
          </w:p>
        </w:tc>
      </w:tr>
      <w:tr w:rsidR="00596CD2" w:rsidRPr="00596CD2" w14:paraId="05B5EE0F" w14:textId="77777777" w:rsidTr="0032133C">
        <w:tc>
          <w:tcPr>
            <w:tcW w:w="1854" w:type="pct"/>
            <w:shd w:val="clear" w:color="auto" w:fill="D9D9D9" w:themeFill="background1" w:themeFillShade="D9"/>
          </w:tcPr>
          <w:p w14:paraId="032E6483" w14:textId="77777777" w:rsidR="00596CD2" w:rsidRPr="00596CD2" w:rsidRDefault="00596CD2" w:rsidP="00596CD2">
            <w:r w:rsidRPr="00596CD2">
              <w:t>Approximate age or date of birth</w:t>
            </w:r>
          </w:p>
          <w:p w14:paraId="25D2AB3E" w14:textId="77777777" w:rsidR="00596CD2" w:rsidRPr="00596CD2" w:rsidRDefault="00596CD2" w:rsidP="00596CD2"/>
        </w:tc>
        <w:tc>
          <w:tcPr>
            <w:tcW w:w="3146" w:type="pct"/>
          </w:tcPr>
          <w:p w14:paraId="1E001F1A" w14:textId="77777777" w:rsidR="00596CD2" w:rsidRPr="00596CD2" w:rsidRDefault="00596CD2" w:rsidP="00596CD2">
            <w:pPr>
              <w:rPr>
                <w:b/>
              </w:rPr>
            </w:pPr>
          </w:p>
        </w:tc>
      </w:tr>
      <w:tr w:rsidR="00596CD2" w:rsidRPr="00596CD2" w14:paraId="0B4D1DED" w14:textId="77777777" w:rsidTr="0032133C">
        <w:tc>
          <w:tcPr>
            <w:tcW w:w="1854" w:type="pct"/>
            <w:shd w:val="clear" w:color="auto" w:fill="D9D9D9" w:themeFill="background1" w:themeFillShade="D9"/>
          </w:tcPr>
          <w:p w14:paraId="2F7A5F1C" w14:textId="77777777" w:rsidR="00596CD2" w:rsidRPr="00596CD2" w:rsidRDefault="00596CD2" w:rsidP="00596CD2">
            <w:r w:rsidRPr="00596CD2">
              <w:t>Address</w:t>
            </w:r>
          </w:p>
          <w:p w14:paraId="049F8EB7" w14:textId="77777777" w:rsidR="00596CD2" w:rsidRPr="00596CD2" w:rsidRDefault="00596CD2" w:rsidP="00596CD2"/>
          <w:p w14:paraId="7832B847" w14:textId="77777777" w:rsidR="00596CD2" w:rsidRPr="00596CD2" w:rsidRDefault="00596CD2" w:rsidP="00596CD2"/>
        </w:tc>
        <w:tc>
          <w:tcPr>
            <w:tcW w:w="3146" w:type="pct"/>
          </w:tcPr>
          <w:p w14:paraId="4CD465AB" w14:textId="77777777" w:rsidR="00596CD2" w:rsidRPr="00596CD2" w:rsidRDefault="00596CD2" w:rsidP="00596CD2">
            <w:pPr>
              <w:rPr>
                <w:b/>
              </w:rPr>
            </w:pPr>
          </w:p>
        </w:tc>
      </w:tr>
      <w:tr w:rsidR="00596CD2" w:rsidRPr="00596CD2" w14:paraId="4F0AF954" w14:textId="77777777" w:rsidTr="0032133C">
        <w:trPr>
          <w:trHeight w:val="684"/>
        </w:trPr>
        <w:tc>
          <w:tcPr>
            <w:tcW w:w="1854" w:type="pct"/>
            <w:shd w:val="clear" w:color="auto" w:fill="D9D9D9" w:themeFill="background1" w:themeFillShade="D9"/>
          </w:tcPr>
          <w:p w14:paraId="2881C78B" w14:textId="77777777" w:rsidR="00596CD2" w:rsidRPr="00596CD2" w:rsidRDefault="00596CD2" w:rsidP="00596CD2">
            <w:r w:rsidRPr="00596CD2">
              <w:t>Nature of concern</w:t>
            </w:r>
          </w:p>
          <w:p w14:paraId="15D0ED0D" w14:textId="77777777" w:rsidR="00596CD2" w:rsidRPr="00596CD2" w:rsidRDefault="00596CD2" w:rsidP="00596CD2"/>
        </w:tc>
        <w:tc>
          <w:tcPr>
            <w:tcW w:w="3146" w:type="pct"/>
          </w:tcPr>
          <w:p w14:paraId="0B22BF21" w14:textId="77777777" w:rsidR="00596CD2" w:rsidRPr="00596CD2" w:rsidRDefault="00596CD2" w:rsidP="00596CD2">
            <w:pPr>
              <w:rPr>
                <w:b/>
              </w:rPr>
            </w:pPr>
          </w:p>
        </w:tc>
      </w:tr>
      <w:tr w:rsidR="00596CD2" w:rsidRPr="00596CD2" w14:paraId="5037082F" w14:textId="77777777" w:rsidTr="0032133C">
        <w:tc>
          <w:tcPr>
            <w:tcW w:w="1854" w:type="pct"/>
            <w:shd w:val="clear" w:color="auto" w:fill="D9D9D9" w:themeFill="background1" w:themeFillShade="D9"/>
          </w:tcPr>
          <w:p w14:paraId="730BE906" w14:textId="77777777" w:rsidR="00596CD2" w:rsidRPr="00596CD2" w:rsidRDefault="00596CD2" w:rsidP="00596CD2">
            <w:r w:rsidRPr="00596CD2">
              <w:t>What is their housing status?</w:t>
            </w:r>
          </w:p>
          <w:p w14:paraId="2AF77F65" w14:textId="77777777" w:rsidR="00596CD2" w:rsidRPr="00596CD2" w:rsidRDefault="00596CD2" w:rsidP="00596CD2"/>
        </w:tc>
        <w:tc>
          <w:tcPr>
            <w:tcW w:w="3146" w:type="pct"/>
          </w:tcPr>
          <w:p w14:paraId="73DF150A" w14:textId="77777777" w:rsidR="00596CD2" w:rsidRPr="00596CD2" w:rsidRDefault="00596CD2" w:rsidP="00596CD2">
            <w:pPr>
              <w:rPr>
                <w:b/>
              </w:rPr>
            </w:pPr>
          </w:p>
        </w:tc>
      </w:tr>
      <w:tr w:rsidR="00596CD2" w:rsidRPr="00596CD2" w14:paraId="63300F7D" w14:textId="77777777" w:rsidTr="0032133C">
        <w:trPr>
          <w:trHeight w:val="879"/>
        </w:trPr>
        <w:tc>
          <w:tcPr>
            <w:tcW w:w="1854" w:type="pct"/>
            <w:shd w:val="clear" w:color="auto" w:fill="D9D9D9" w:themeFill="background1" w:themeFillShade="D9"/>
          </w:tcPr>
          <w:p w14:paraId="6A41CE1C" w14:textId="77777777" w:rsidR="00596CD2" w:rsidRPr="00596CD2" w:rsidRDefault="00596CD2" w:rsidP="00596CD2">
            <w:r w:rsidRPr="00596CD2">
              <w:lastRenderedPageBreak/>
              <w:t>Are they a known risk to children?  Please comment</w:t>
            </w:r>
          </w:p>
          <w:p w14:paraId="798CFC9B" w14:textId="77777777" w:rsidR="00596CD2" w:rsidRPr="00596CD2" w:rsidRDefault="00596CD2" w:rsidP="00596CD2"/>
        </w:tc>
        <w:tc>
          <w:tcPr>
            <w:tcW w:w="3146" w:type="pct"/>
          </w:tcPr>
          <w:p w14:paraId="30C3D0DA" w14:textId="77777777" w:rsidR="00596CD2" w:rsidRPr="00596CD2" w:rsidRDefault="00596CD2" w:rsidP="00596CD2">
            <w:pPr>
              <w:rPr>
                <w:b/>
              </w:rPr>
            </w:pPr>
          </w:p>
        </w:tc>
      </w:tr>
      <w:tr w:rsidR="00596CD2" w:rsidRPr="00596CD2" w14:paraId="062DD8BE" w14:textId="77777777" w:rsidTr="0032133C">
        <w:tc>
          <w:tcPr>
            <w:tcW w:w="1854" w:type="pct"/>
            <w:shd w:val="clear" w:color="auto" w:fill="D9D9D9" w:themeFill="background1" w:themeFillShade="D9"/>
          </w:tcPr>
          <w:p w14:paraId="45CF1583" w14:textId="77777777" w:rsidR="00596CD2" w:rsidRPr="00596CD2" w:rsidRDefault="00596CD2" w:rsidP="00596CD2">
            <w:r w:rsidRPr="00596CD2">
              <w:t>Do they have an offending history?  Please comment</w:t>
            </w:r>
          </w:p>
          <w:p w14:paraId="34791A08" w14:textId="77777777" w:rsidR="00596CD2" w:rsidRPr="00596CD2" w:rsidRDefault="00596CD2" w:rsidP="00596CD2"/>
        </w:tc>
        <w:tc>
          <w:tcPr>
            <w:tcW w:w="3146" w:type="pct"/>
          </w:tcPr>
          <w:p w14:paraId="24E87DC6" w14:textId="77777777" w:rsidR="00596CD2" w:rsidRPr="00596CD2" w:rsidRDefault="00596CD2" w:rsidP="00596CD2">
            <w:pPr>
              <w:rPr>
                <w:b/>
              </w:rPr>
            </w:pPr>
          </w:p>
        </w:tc>
      </w:tr>
      <w:tr w:rsidR="00596CD2" w:rsidRPr="00596CD2" w14:paraId="3D4E2A32" w14:textId="77777777" w:rsidTr="0032133C">
        <w:tc>
          <w:tcPr>
            <w:tcW w:w="1854" w:type="pct"/>
            <w:shd w:val="clear" w:color="auto" w:fill="D9D9D9" w:themeFill="background1" w:themeFillShade="D9"/>
          </w:tcPr>
          <w:p w14:paraId="27E0B343" w14:textId="77777777" w:rsidR="00596CD2" w:rsidRPr="00596CD2" w:rsidRDefault="00596CD2" w:rsidP="00596CD2">
            <w:r w:rsidRPr="00596CD2">
              <w:t>Do they have any known vulnerabilities?  Please comment</w:t>
            </w:r>
          </w:p>
          <w:p w14:paraId="7249DAB1" w14:textId="77777777" w:rsidR="00596CD2" w:rsidRPr="00596CD2" w:rsidRDefault="00596CD2" w:rsidP="00596CD2"/>
        </w:tc>
        <w:tc>
          <w:tcPr>
            <w:tcW w:w="3146" w:type="pct"/>
          </w:tcPr>
          <w:p w14:paraId="1657B1D6" w14:textId="77777777" w:rsidR="00596CD2" w:rsidRPr="00596CD2" w:rsidRDefault="00596CD2" w:rsidP="00596CD2">
            <w:pPr>
              <w:rPr>
                <w:b/>
              </w:rPr>
            </w:pPr>
          </w:p>
        </w:tc>
      </w:tr>
      <w:tr w:rsidR="00596CD2" w:rsidRPr="00596CD2" w14:paraId="4A7B97A7" w14:textId="77777777" w:rsidTr="0032133C">
        <w:tc>
          <w:tcPr>
            <w:tcW w:w="1854" w:type="pct"/>
            <w:shd w:val="clear" w:color="auto" w:fill="D9D9D9" w:themeFill="background1" w:themeFillShade="D9"/>
          </w:tcPr>
          <w:p w14:paraId="7AB596A1" w14:textId="77777777" w:rsidR="00596CD2" w:rsidRPr="00596CD2" w:rsidRDefault="00596CD2" w:rsidP="00596CD2">
            <w:r w:rsidRPr="00596CD2">
              <w:t>School / college / university / employment?</w:t>
            </w:r>
          </w:p>
        </w:tc>
        <w:tc>
          <w:tcPr>
            <w:tcW w:w="3146" w:type="pct"/>
          </w:tcPr>
          <w:p w14:paraId="23608FDB" w14:textId="77777777" w:rsidR="00596CD2" w:rsidRPr="00596CD2" w:rsidRDefault="00596CD2" w:rsidP="00596CD2">
            <w:pPr>
              <w:rPr>
                <w:b/>
              </w:rPr>
            </w:pPr>
          </w:p>
        </w:tc>
      </w:tr>
      <w:tr w:rsidR="00596CD2" w:rsidRPr="00596CD2" w14:paraId="673009D6" w14:textId="77777777" w:rsidTr="0032133C">
        <w:trPr>
          <w:trHeight w:val="574"/>
        </w:trPr>
        <w:tc>
          <w:tcPr>
            <w:tcW w:w="1854" w:type="pct"/>
            <w:shd w:val="clear" w:color="auto" w:fill="D9D9D9" w:themeFill="background1" w:themeFillShade="D9"/>
          </w:tcPr>
          <w:p w14:paraId="0275CC5F" w14:textId="77777777" w:rsidR="00596CD2" w:rsidRPr="00596CD2" w:rsidRDefault="00596CD2" w:rsidP="00596CD2">
            <w:r w:rsidRPr="00596CD2">
              <w:t>Online activity</w:t>
            </w:r>
          </w:p>
          <w:p w14:paraId="7C2DFECC" w14:textId="77777777" w:rsidR="00596CD2" w:rsidRPr="00596CD2" w:rsidRDefault="00596CD2" w:rsidP="00596CD2"/>
        </w:tc>
        <w:tc>
          <w:tcPr>
            <w:tcW w:w="3146" w:type="pct"/>
          </w:tcPr>
          <w:p w14:paraId="0B94D159" w14:textId="77777777" w:rsidR="00596CD2" w:rsidRPr="00596CD2" w:rsidRDefault="00596CD2" w:rsidP="00596CD2">
            <w:pPr>
              <w:rPr>
                <w:b/>
              </w:rPr>
            </w:pPr>
          </w:p>
        </w:tc>
      </w:tr>
      <w:tr w:rsidR="00596CD2" w:rsidRPr="00596CD2" w14:paraId="67BFC66B" w14:textId="77777777" w:rsidTr="0032133C">
        <w:tc>
          <w:tcPr>
            <w:tcW w:w="1854" w:type="pct"/>
            <w:shd w:val="clear" w:color="auto" w:fill="D9D9D9" w:themeFill="background1" w:themeFillShade="D9"/>
          </w:tcPr>
          <w:p w14:paraId="38F65406" w14:textId="77777777" w:rsidR="00596CD2" w:rsidRPr="00596CD2" w:rsidRDefault="00596CD2" w:rsidP="00596CD2">
            <w:r w:rsidRPr="00596CD2">
              <w:t>Do they have access to a vehicle or vehicles?  Please comment</w:t>
            </w:r>
          </w:p>
          <w:p w14:paraId="5D0238A1" w14:textId="77777777" w:rsidR="00596CD2" w:rsidRPr="00596CD2" w:rsidRDefault="00596CD2" w:rsidP="00596CD2"/>
        </w:tc>
        <w:tc>
          <w:tcPr>
            <w:tcW w:w="3146" w:type="pct"/>
          </w:tcPr>
          <w:p w14:paraId="39435926" w14:textId="77777777" w:rsidR="00596CD2" w:rsidRPr="00596CD2" w:rsidRDefault="00596CD2" w:rsidP="00596CD2">
            <w:pPr>
              <w:rPr>
                <w:b/>
              </w:rPr>
            </w:pPr>
          </w:p>
        </w:tc>
      </w:tr>
      <w:tr w:rsidR="00596CD2" w:rsidRPr="00596CD2" w14:paraId="2616DFDB" w14:textId="77777777" w:rsidTr="0032133C">
        <w:trPr>
          <w:trHeight w:val="770"/>
        </w:trPr>
        <w:tc>
          <w:tcPr>
            <w:tcW w:w="1854" w:type="pct"/>
            <w:shd w:val="clear" w:color="auto" w:fill="D9D9D9" w:themeFill="background1" w:themeFillShade="D9"/>
          </w:tcPr>
          <w:p w14:paraId="432BD8E1" w14:textId="77777777" w:rsidR="00596CD2" w:rsidRPr="00596CD2" w:rsidRDefault="00596CD2" w:rsidP="00596CD2">
            <w:r w:rsidRPr="00596CD2">
              <w:t>Associates of alleged person of concern</w:t>
            </w:r>
          </w:p>
        </w:tc>
        <w:tc>
          <w:tcPr>
            <w:tcW w:w="3146" w:type="pct"/>
          </w:tcPr>
          <w:p w14:paraId="042BF9B2" w14:textId="77777777" w:rsidR="00596CD2" w:rsidRPr="00596CD2" w:rsidRDefault="00596CD2" w:rsidP="00596CD2">
            <w:pPr>
              <w:rPr>
                <w:b/>
              </w:rPr>
            </w:pPr>
          </w:p>
        </w:tc>
      </w:tr>
      <w:tr w:rsidR="00596CD2" w:rsidRPr="00596CD2" w14:paraId="1F70524D" w14:textId="77777777" w:rsidTr="0032133C">
        <w:trPr>
          <w:trHeight w:val="770"/>
        </w:trPr>
        <w:tc>
          <w:tcPr>
            <w:tcW w:w="1854" w:type="pct"/>
            <w:shd w:val="clear" w:color="auto" w:fill="D9D9D9" w:themeFill="background1" w:themeFillShade="D9"/>
          </w:tcPr>
          <w:p w14:paraId="5696A541" w14:textId="77777777" w:rsidR="00596CD2" w:rsidRPr="00596CD2" w:rsidRDefault="00596CD2" w:rsidP="00596CD2">
            <w:r w:rsidRPr="00596CD2">
              <w:t>Source of your information and date you received it?</w:t>
            </w:r>
          </w:p>
        </w:tc>
        <w:tc>
          <w:tcPr>
            <w:tcW w:w="3146" w:type="pct"/>
          </w:tcPr>
          <w:p w14:paraId="6C4EA080" w14:textId="77777777" w:rsidR="00596CD2" w:rsidRPr="00596CD2" w:rsidRDefault="00596CD2" w:rsidP="00596CD2">
            <w:pPr>
              <w:rPr>
                <w:b/>
              </w:rPr>
            </w:pPr>
          </w:p>
        </w:tc>
      </w:tr>
    </w:tbl>
    <w:p w14:paraId="4388885B" w14:textId="77777777" w:rsidR="00471EC4" w:rsidRDefault="00471EC4" w:rsidP="00471EC4"/>
    <w:p w14:paraId="063888E1" w14:textId="5A0A9034" w:rsidR="00596CD2" w:rsidRPr="00AC28C7" w:rsidRDefault="00596CD2" w:rsidP="00596CD2">
      <w:pPr>
        <w:pStyle w:val="Heading4"/>
        <w:rPr>
          <w:color w:val="A01E00"/>
        </w:rPr>
      </w:pPr>
      <w:r w:rsidRPr="00AC28C7">
        <w:rPr>
          <w:color w:val="A01E00"/>
        </w:rPr>
        <w:t>Vehicle concerns</w:t>
      </w:r>
    </w:p>
    <w:p w14:paraId="711AC5A9" w14:textId="7C691132" w:rsidR="0006280A" w:rsidRPr="0006280A" w:rsidRDefault="0006280A" w:rsidP="0006280A">
      <w:r>
        <w:t>I</w:t>
      </w:r>
      <w:r w:rsidRPr="0006280A">
        <w:t>ncluding all forms of transport such as cars, buses, taxis and trains</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422"/>
        <w:gridCol w:w="2229"/>
        <w:gridCol w:w="4745"/>
      </w:tblGrid>
      <w:tr w:rsidR="00941D95" w:rsidRPr="00941D95" w14:paraId="22C38BBC" w14:textId="77777777" w:rsidTr="0032133C">
        <w:trPr>
          <w:trHeight w:val="349"/>
          <w:jc w:val="center"/>
        </w:trPr>
        <w:tc>
          <w:tcPr>
            <w:tcW w:w="1289" w:type="pct"/>
            <w:shd w:val="clear" w:color="auto" w:fill="D9D9D9" w:themeFill="background1" w:themeFillShade="D9"/>
          </w:tcPr>
          <w:p w14:paraId="5668A7D1" w14:textId="77777777" w:rsidR="00941D95" w:rsidRPr="00941D95" w:rsidRDefault="00941D95" w:rsidP="00941D95">
            <w:pPr>
              <w:rPr>
                <w:sz w:val="22"/>
                <w:szCs w:val="22"/>
              </w:rPr>
            </w:pPr>
            <w:r w:rsidRPr="00941D95">
              <w:rPr>
                <w:sz w:val="22"/>
                <w:szCs w:val="22"/>
              </w:rPr>
              <w:t>When and where?</w:t>
            </w:r>
          </w:p>
        </w:tc>
        <w:tc>
          <w:tcPr>
            <w:tcW w:w="1186" w:type="pct"/>
            <w:shd w:val="clear" w:color="auto" w:fill="D9D9D9" w:themeFill="background1" w:themeFillShade="D9"/>
          </w:tcPr>
          <w:p w14:paraId="07FAF185" w14:textId="77777777" w:rsidR="00941D95" w:rsidRPr="00941D95" w:rsidRDefault="00941D95" w:rsidP="00941D95">
            <w:pPr>
              <w:rPr>
                <w:sz w:val="22"/>
                <w:szCs w:val="22"/>
              </w:rPr>
            </w:pPr>
            <w:r w:rsidRPr="00941D95">
              <w:rPr>
                <w:sz w:val="22"/>
                <w:szCs w:val="22"/>
              </w:rPr>
              <w:t>Make, model, colour</w:t>
            </w:r>
          </w:p>
        </w:tc>
        <w:tc>
          <w:tcPr>
            <w:tcW w:w="2525" w:type="pct"/>
            <w:shd w:val="clear" w:color="auto" w:fill="D9D9D9" w:themeFill="background1" w:themeFillShade="D9"/>
          </w:tcPr>
          <w:p w14:paraId="411020B5" w14:textId="77777777" w:rsidR="00941D95" w:rsidRPr="00941D95" w:rsidRDefault="00941D95" w:rsidP="00941D95">
            <w:pPr>
              <w:rPr>
                <w:sz w:val="22"/>
                <w:szCs w:val="22"/>
              </w:rPr>
            </w:pPr>
            <w:r w:rsidRPr="00941D95">
              <w:rPr>
                <w:sz w:val="22"/>
                <w:szCs w:val="22"/>
              </w:rPr>
              <w:t xml:space="preserve">Vehicle Registration Number </w:t>
            </w:r>
          </w:p>
        </w:tc>
      </w:tr>
      <w:tr w:rsidR="00941D95" w:rsidRPr="00941D95" w14:paraId="29953887" w14:textId="77777777" w:rsidTr="0032133C">
        <w:trPr>
          <w:trHeight w:val="349"/>
          <w:jc w:val="center"/>
        </w:trPr>
        <w:tc>
          <w:tcPr>
            <w:tcW w:w="1289" w:type="pct"/>
          </w:tcPr>
          <w:p w14:paraId="42D465D1" w14:textId="77777777" w:rsidR="00941D95" w:rsidRPr="00941D95" w:rsidRDefault="00941D95" w:rsidP="00941D95">
            <w:pPr>
              <w:rPr>
                <w:sz w:val="22"/>
                <w:szCs w:val="22"/>
              </w:rPr>
            </w:pPr>
          </w:p>
        </w:tc>
        <w:tc>
          <w:tcPr>
            <w:tcW w:w="1186" w:type="pct"/>
          </w:tcPr>
          <w:p w14:paraId="6952D771" w14:textId="77777777" w:rsidR="00941D95" w:rsidRPr="00941D95" w:rsidRDefault="00941D95" w:rsidP="00941D95">
            <w:pPr>
              <w:rPr>
                <w:sz w:val="22"/>
                <w:szCs w:val="22"/>
              </w:rPr>
            </w:pPr>
          </w:p>
        </w:tc>
        <w:tc>
          <w:tcPr>
            <w:tcW w:w="2525" w:type="pct"/>
          </w:tcPr>
          <w:p w14:paraId="2A20060F" w14:textId="77777777" w:rsidR="00941D95" w:rsidRPr="00941D95" w:rsidRDefault="00941D95" w:rsidP="00941D95">
            <w:pPr>
              <w:rPr>
                <w:sz w:val="22"/>
                <w:szCs w:val="22"/>
              </w:rPr>
            </w:pPr>
          </w:p>
        </w:tc>
      </w:tr>
      <w:tr w:rsidR="00941D95" w:rsidRPr="00941D95" w14:paraId="075C8C80" w14:textId="77777777" w:rsidTr="0032133C">
        <w:trPr>
          <w:trHeight w:val="349"/>
          <w:jc w:val="center"/>
        </w:trPr>
        <w:tc>
          <w:tcPr>
            <w:tcW w:w="1289" w:type="pct"/>
          </w:tcPr>
          <w:p w14:paraId="5CA66D08" w14:textId="77777777" w:rsidR="00941D95" w:rsidRPr="00941D95" w:rsidRDefault="00941D95" w:rsidP="00941D95">
            <w:pPr>
              <w:rPr>
                <w:sz w:val="22"/>
                <w:szCs w:val="22"/>
              </w:rPr>
            </w:pPr>
          </w:p>
        </w:tc>
        <w:tc>
          <w:tcPr>
            <w:tcW w:w="1186" w:type="pct"/>
          </w:tcPr>
          <w:p w14:paraId="77B1AB83" w14:textId="77777777" w:rsidR="00941D95" w:rsidRPr="00941D95" w:rsidRDefault="00941D95" w:rsidP="00941D95">
            <w:pPr>
              <w:rPr>
                <w:sz w:val="22"/>
                <w:szCs w:val="22"/>
              </w:rPr>
            </w:pPr>
          </w:p>
        </w:tc>
        <w:tc>
          <w:tcPr>
            <w:tcW w:w="2525" w:type="pct"/>
          </w:tcPr>
          <w:p w14:paraId="760DB819" w14:textId="77777777" w:rsidR="00941D95" w:rsidRPr="00941D95" w:rsidRDefault="00941D95" w:rsidP="00941D95">
            <w:pPr>
              <w:rPr>
                <w:sz w:val="22"/>
                <w:szCs w:val="22"/>
              </w:rPr>
            </w:pPr>
          </w:p>
        </w:tc>
      </w:tr>
      <w:tr w:rsidR="00941D95" w:rsidRPr="00941D95" w14:paraId="123D5B5E" w14:textId="77777777" w:rsidTr="0032133C">
        <w:trPr>
          <w:trHeight w:val="349"/>
          <w:jc w:val="center"/>
        </w:trPr>
        <w:tc>
          <w:tcPr>
            <w:tcW w:w="1289" w:type="pct"/>
          </w:tcPr>
          <w:p w14:paraId="0486AFE5" w14:textId="77777777" w:rsidR="00941D95" w:rsidRPr="00941D95" w:rsidRDefault="00941D95" w:rsidP="00941D95">
            <w:pPr>
              <w:rPr>
                <w:sz w:val="22"/>
                <w:szCs w:val="22"/>
              </w:rPr>
            </w:pPr>
          </w:p>
        </w:tc>
        <w:tc>
          <w:tcPr>
            <w:tcW w:w="1186" w:type="pct"/>
          </w:tcPr>
          <w:p w14:paraId="3E1689CE" w14:textId="77777777" w:rsidR="00941D95" w:rsidRPr="00941D95" w:rsidRDefault="00941D95" w:rsidP="00941D95">
            <w:pPr>
              <w:rPr>
                <w:sz w:val="22"/>
                <w:szCs w:val="22"/>
              </w:rPr>
            </w:pPr>
          </w:p>
        </w:tc>
        <w:tc>
          <w:tcPr>
            <w:tcW w:w="2525" w:type="pct"/>
          </w:tcPr>
          <w:p w14:paraId="01B184B9" w14:textId="77777777" w:rsidR="00941D95" w:rsidRPr="00941D95" w:rsidRDefault="00941D95" w:rsidP="00941D95">
            <w:pPr>
              <w:rPr>
                <w:sz w:val="22"/>
                <w:szCs w:val="22"/>
              </w:rPr>
            </w:pPr>
          </w:p>
        </w:tc>
      </w:tr>
      <w:tr w:rsidR="00941D95" w:rsidRPr="00941D95" w14:paraId="226E10EC" w14:textId="77777777" w:rsidTr="0032133C">
        <w:trPr>
          <w:trHeight w:val="349"/>
          <w:jc w:val="center"/>
        </w:trPr>
        <w:tc>
          <w:tcPr>
            <w:tcW w:w="5000" w:type="pct"/>
            <w:gridSpan w:val="3"/>
            <w:shd w:val="clear" w:color="auto" w:fill="D9D9D9" w:themeFill="background1" w:themeFillShade="D9"/>
          </w:tcPr>
          <w:p w14:paraId="56E6D46E" w14:textId="77777777" w:rsidR="00941D95" w:rsidRPr="00941D95" w:rsidRDefault="00941D95" w:rsidP="00941D95">
            <w:pPr>
              <w:rPr>
                <w:sz w:val="22"/>
                <w:szCs w:val="22"/>
              </w:rPr>
            </w:pPr>
            <w:r w:rsidRPr="00941D95">
              <w:rPr>
                <w:sz w:val="22"/>
                <w:szCs w:val="22"/>
              </w:rPr>
              <w:t>Who is the vehicle linked to?</w:t>
            </w:r>
          </w:p>
          <w:p w14:paraId="7070620A" w14:textId="77777777" w:rsidR="00941D95" w:rsidRPr="00941D95" w:rsidRDefault="00941D95" w:rsidP="00941D95">
            <w:pPr>
              <w:rPr>
                <w:sz w:val="22"/>
                <w:szCs w:val="22"/>
              </w:rPr>
            </w:pPr>
          </w:p>
        </w:tc>
      </w:tr>
      <w:tr w:rsidR="00941D95" w:rsidRPr="00941D95" w14:paraId="59489AE8" w14:textId="77777777" w:rsidTr="0032133C">
        <w:trPr>
          <w:trHeight w:val="1104"/>
          <w:jc w:val="center"/>
        </w:trPr>
        <w:tc>
          <w:tcPr>
            <w:tcW w:w="5000" w:type="pct"/>
            <w:gridSpan w:val="3"/>
          </w:tcPr>
          <w:p w14:paraId="738BE7CD" w14:textId="77777777" w:rsidR="00941D95" w:rsidRPr="00941D95" w:rsidRDefault="00941D95" w:rsidP="00941D95">
            <w:pPr>
              <w:rPr>
                <w:sz w:val="22"/>
                <w:szCs w:val="22"/>
              </w:rPr>
            </w:pPr>
          </w:p>
        </w:tc>
      </w:tr>
      <w:tr w:rsidR="00941D95" w:rsidRPr="00941D95" w14:paraId="299E233E" w14:textId="77777777" w:rsidTr="0032133C">
        <w:trPr>
          <w:trHeight w:val="349"/>
          <w:jc w:val="center"/>
        </w:trPr>
        <w:tc>
          <w:tcPr>
            <w:tcW w:w="5000" w:type="pct"/>
            <w:gridSpan w:val="3"/>
            <w:shd w:val="clear" w:color="auto" w:fill="D9D9D9" w:themeFill="background1" w:themeFillShade="D9"/>
          </w:tcPr>
          <w:p w14:paraId="516BA4CD" w14:textId="77777777" w:rsidR="00941D95" w:rsidRPr="00941D95" w:rsidRDefault="00941D95" w:rsidP="00941D95">
            <w:pPr>
              <w:rPr>
                <w:sz w:val="22"/>
                <w:szCs w:val="22"/>
              </w:rPr>
            </w:pPr>
            <w:r w:rsidRPr="00941D95">
              <w:rPr>
                <w:sz w:val="22"/>
                <w:szCs w:val="22"/>
              </w:rPr>
              <w:t>Please give details of other forms of transport/ routes that you are concerned about?</w:t>
            </w:r>
          </w:p>
        </w:tc>
      </w:tr>
      <w:tr w:rsidR="00941D95" w:rsidRPr="00941D95" w14:paraId="41B2BC2B" w14:textId="77777777" w:rsidTr="0032133C">
        <w:trPr>
          <w:trHeight w:val="1227"/>
          <w:jc w:val="center"/>
        </w:trPr>
        <w:tc>
          <w:tcPr>
            <w:tcW w:w="5000" w:type="pct"/>
            <w:gridSpan w:val="3"/>
          </w:tcPr>
          <w:p w14:paraId="32BAC20A" w14:textId="77777777" w:rsidR="00941D95" w:rsidRPr="00941D95" w:rsidRDefault="00941D95" w:rsidP="00941D95">
            <w:pPr>
              <w:rPr>
                <w:sz w:val="22"/>
                <w:szCs w:val="22"/>
              </w:rPr>
            </w:pPr>
          </w:p>
        </w:tc>
      </w:tr>
      <w:tr w:rsidR="00941D95" w:rsidRPr="00941D95" w14:paraId="1E1947E2" w14:textId="77777777" w:rsidTr="0032133C">
        <w:trPr>
          <w:trHeight w:val="349"/>
          <w:jc w:val="center"/>
        </w:trPr>
        <w:tc>
          <w:tcPr>
            <w:tcW w:w="5000" w:type="pct"/>
            <w:gridSpan w:val="3"/>
            <w:shd w:val="clear" w:color="auto" w:fill="D9D9D9" w:themeFill="background1" w:themeFillShade="D9"/>
          </w:tcPr>
          <w:p w14:paraId="00E9A2DA" w14:textId="77777777" w:rsidR="00941D95" w:rsidRPr="00941D95" w:rsidRDefault="00941D95" w:rsidP="00941D95">
            <w:pPr>
              <w:rPr>
                <w:sz w:val="22"/>
                <w:szCs w:val="22"/>
              </w:rPr>
            </w:pPr>
            <w:r w:rsidRPr="00941D95">
              <w:rPr>
                <w:sz w:val="22"/>
                <w:szCs w:val="22"/>
              </w:rPr>
              <w:t>What is the source of your information?</w:t>
            </w:r>
          </w:p>
        </w:tc>
      </w:tr>
      <w:tr w:rsidR="00941D95" w:rsidRPr="00941D95" w14:paraId="2CA30B3A" w14:textId="77777777" w:rsidTr="0032133C">
        <w:trPr>
          <w:trHeight w:val="1790"/>
          <w:jc w:val="center"/>
        </w:trPr>
        <w:tc>
          <w:tcPr>
            <w:tcW w:w="5000" w:type="pct"/>
            <w:gridSpan w:val="3"/>
          </w:tcPr>
          <w:p w14:paraId="4AE775E7" w14:textId="77777777" w:rsidR="00941D95" w:rsidRPr="00941D95" w:rsidRDefault="00941D95" w:rsidP="00941D95">
            <w:pPr>
              <w:rPr>
                <w:sz w:val="22"/>
                <w:szCs w:val="22"/>
              </w:rPr>
            </w:pPr>
          </w:p>
        </w:tc>
      </w:tr>
      <w:tr w:rsidR="00941D95" w:rsidRPr="00941D95" w14:paraId="44FA9D4F" w14:textId="77777777" w:rsidTr="0032133C">
        <w:trPr>
          <w:trHeight w:val="349"/>
          <w:jc w:val="center"/>
        </w:trPr>
        <w:tc>
          <w:tcPr>
            <w:tcW w:w="5000" w:type="pct"/>
            <w:gridSpan w:val="3"/>
            <w:shd w:val="clear" w:color="auto" w:fill="D9D9D9" w:themeFill="background1" w:themeFillShade="D9"/>
          </w:tcPr>
          <w:p w14:paraId="05F28C3C" w14:textId="77777777" w:rsidR="00941D95" w:rsidRPr="00941D95" w:rsidRDefault="00941D95" w:rsidP="00941D95">
            <w:pPr>
              <w:rPr>
                <w:sz w:val="22"/>
                <w:szCs w:val="22"/>
              </w:rPr>
            </w:pPr>
            <w:r w:rsidRPr="00941D95">
              <w:rPr>
                <w:sz w:val="22"/>
                <w:szCs w:val="22"/>
              </w:rPr>
              <w:t>In your opinion how do the vehicle concerns contribute to the risk of harm?</w:t>
            </w:r>
          </w:p>
        </w:tc>
      </w:tr>
      <w:tr w:rsidR="00941D95" w:rsidRPr="00941D95" w14:paraId="6CF0AB6F" w14:textId="77777777" w:rsidTr="0032133C">
        <w:trPr>
          <w:trHeight w:val="1790"/>
          <w:jc w:val="center"/>
        </w:trPr>
        <w:tc>
          <w:tcPr>
            <w:tcW w:w="5000" w:type="pct"/>
            <w:gridSpan w:val="3"/>
          </w:tcPr>
          <w:p w14:paraId="5D71AC6D" w14:textId="77777777" w:rsidR="00941D95" w:rsidRPr="00941D95" w:rsidRDefault="00941D95" w:rsidP="00941D95">
            <w:pPr>
              <w:rPr>
                <w:sz w:val="22"/>
                <w:szCs w:val="22"/>
              </w:rPr>
            </w:pPr>
          </w:p>
        </w:tc>
      </w:tr>
    </w:tbl>
    <w:p w14:paraId="67EDB95B" w14:textId="77777777" w:rsidR="00941D95" w:rsidRPr="00941D95" w:rsidRDefault="00941D95" w:rsidP="00941D95"/>
    <w:p w14:paraId="2BA24E1A" w14:textId="77777777" w:rsidR="00941D95" w:rsidRPr="00941D95" w:rsidRDefault="00941D95" w:rsidP="00941D95">
      <w:pPr>
        <w:rPr>
          <w:b/>
        </w:rPr>
      </w:pPr>
    </w:p>
    <w:p w14:paraId="0C9B0793" w14:textId="77777777" w:rsidR="00941D95" w:rsidRPr="00941D95" w:rsidRDefault="00941D95" w:rsidP="00941D95">
      <w:pPr>
        <w:rPr>
          <w:b/>
          <w:bCs/>
        </w:rPr>
      </w:pPr>
    </w:p>
    <w:p w14:paraId="725067F2" w14:textId="77777777" w:rsidR="00596CD2" w:rsidRPr="00596CD2" w:rsidRDefault="00596CD2" w:rsidP="00596CD2"/>
    <w:p w14:paraId="704FA757" w14:textId="559FE4D4" w:rsidR="007503FA" w:rsidRPr="00AC28C7" w:rsidRDefault="007503FA" w:rsidP="007503FA">
      <w:pPr>
        <w:pStyle w:val="Heading3"/>
        <w:rPr>
          <w:color w:val="A01E00"/>
        </w:rPr>
      </w:pPr>
      <w:bookmarkStart w:id="1" w:name="_The_5_Ps"/>
      <w:bookmarkEnd w:id="1"/>
      <w:r w:rsidRPr="00AC28C7">
        <w:rPr>
          <w:color w:val="A01E00"/>
        </w:rPr>
        <w:t>The 5 Ps in Assessment</w:t>
      </w:r>
    </w:p>
    <w:tbl>
      <w:tblPr>
        <w:tblStyle w:val="TableGrid"/>
        <w:tblW w:w="0" w:type="auto"/>
        <w:tblLook w:val="04A0" w:firstRow="1" w:lastRow="0" w:firstColumn="1" w:lastColumn="0" w:noHBand="0" w:noVBand="1"/>
      </w:tblPr>
      <w:tblGrid>
        <w:gridCol w:w="2972"/>
        <w:gridCol w:w="6424"/>
      </w:tblGrid>
      <w:tr w:rsidR="00C64F1E" w14:paraId="09EFC1F2" w14:textId="77777777" w:rsidTr="0032133C">
        <w:tc>
          <w:tcPr>
            <w:tcW w:w="2972" w:type="dxa"/>
          </w:tcPr>
          <w:p w14:paraId="06C17A49" w14:textId="77777777" w:rsidR="00427FCB" w:rsidRPr="00427FCB" w:rsidRDefault="00427FCB" w:rsidP="00427FCB">
            <w:pPr>
              <w:rPr>
                <w:sz w:val="32"/>
                <w:szCs w:val="32"/>
              </w:rPr>
            </w:pPr>
            <w:r w:rsidRPr="00427FCB">
              <w:rPr>
                <w:sz w:val="32"/>
                <w:szCs w:val="32"/>
              </w:rPr>
              <w:t>Predisposing</w:t>
            </w:r>
          </w:p>
          <w:p w14:paraId="573A6885" w14:textId="477CEBA8" w:rsidR="00C64F1E" w:rsidRDefault="00427FCB" w:rsidP="00427FCB">
            <w:r>
              <w:t>Pre-existing factors that may have contributed? Includes environmental, family history, developmental history etc. Attachment theory, trauma theory</w:t>
            </w:r>
          </w:p>
        </w:tc>
        <w:tc>
          <w:tcPr>
            <w:tcW w:w="6424" w:type="dxa"/>
          </w:tcPr>
          <w:p w14:paraId="637E1EE0" w14:textId="77777777" w:rsidR="0072214E" w:rsidRPr="0072214E" w:rsidRDefault="0072214E" w:rsidP="00BE5DA2">
            <w:pPr>
              <w:numPr>
                <w:ilvl w:val="0"/>
                <w:numId w:val="15"/>
              </w:numPr>
            </w:pPr>
            <w:r w:rsidRPr="0072214E">
              <w:t xml:space="preserve">ACES </w:t>
            </w:r>
          </w:p>
          <w:p w14:paraId="787362E5" w14:textId="77777777" w:rsidR="0072214E" w:rsidRPr="0072214E" w:rsidRDefault="0072214E" w:rsidP="00BE5DA2">
            <w:pPr>
              <w:numPr>
                <w:ilvl w:val="0"/>
                <w:numId w:val="15"/>
              </w:numPr>
            </w:pPr>
            <w:r w:rsidRPr="0072214E">
              <w:t xml:space="preserve">Adverse community experiences </w:t>
            </w:r>
          </w:p>
          <w:p w14:paraId="7DA5DE21" w14:textId="77777777" w:rsidR="0072214E" w:rsidRPr="0072214E" w:rsidRDefault="0072214E" w:rsidP="00BE5DA2">
            <w:pPr>
              <w:numPr>
                <w:ilvl w:val="0"/>
                <w:numId w:val="15"/>
              </w:numPr>
            </w:pPr>
            <w:r w:rsidRPr="0072214E">
              <w:t xml:space="preserve">Discrimination </w:t>
            </w:r>
          </w:p>
          <w:p w14:paraId="5F478A67" w14:textId="77777777" w:rsidR="0072214E" w:rsidRPr="0072214E" w:rsidRDefault="0072214E" w:rsidP="00BE5DA2">
            <w:pPr>
              <w:numPr>
                <w:ilvl w:val="0"/>
                <w:numId w:val="15"/>
              </w:numPr>
            </w:pPr>
            <w:r w:rsidRPr="0072214E">
              <w:t xml:space="preserve">Social inequality, healthy inequality and educational inequality </w:t>
            </w:r>
          </w:p>
          <w:p w14:paraId="56957958" w14:textId="77777777" w:rsidR="0072214E" w:rsidRPr="0072214E" w:rsidRDefault="0072214E" w:rsidP="00BE5DA2">
            <w:pPr>
              <w:numPr>
                <w:ilvl w:val="0"/>
                <w:numId w:val="15"/>
              </w:numPr>
            </w:pPr>
            <w:r w:rsidRPr="0072214E">
              <w:t xml:space="preserve">Poverty </w:t>
            </w:r>
          </w:p>
          <w:p w14:paraId="3F5CFC56" w14:textId="01583253" w:rsidR="0072214E" w:rsidRPr="0072214E" w:rsidRDefault="0072214E" w:rsidP="00BE5DA2">
            <w:pPr>
              <w:numPr>
                <w:ilvl w:val="0"/>
                <w:numId w:val="15"/>
              </w:numPr>
            </w:pPr>
            <w:r w:rsidRPr="0072214E">
              <w:t>Trauma experiences from birth</w:t>
            </w:r>
          </w:p>
          <w:p w14:paraId="6D494123" w14:textId="3427D93E" w:rsidR="0072214E" w:rsidRPr="0072214E" w:rsidRDefault="0072214E" w:rsidP="00BE5DA2">
            <w:pPr>
              <w:numPr>
                <w:ilvl w:val="0"/>
                <w:numId w:val="15"/>
              </w:numPr>
            </w:pPr>
            <w:r w:rsidRPr="0072214E">
              <w:t>Attachment – availability of primary care giver and needs consistently met</w:t>
            </w:r>
          </w:p>
          <w:p w14:paraId="2E54CA03" w14:textId="11F30C34" w:rsidR="0072214E" w:rsidRPr="0072214E" w:rsidRDefault="0072214E" w:rsidP="00BE5DA2">
            <w:pPr>
              <w:numPr>
                <w:ilvl w:val="0"/>
                <w:numId w:val="15"/>
              </w:numPr>
            </w:pPr>
            <w:r w:rsidRPr="0072214E">
              <w:t xml:space="preserve">Loss of primary care giver </w:t>
            </w:r>
          </w:p>
          <w:p w14:paraId="05D696F5" w14:textId="040A15CD" w:rsidR="0072214E" w:rsidRPr="0072214E" w:rsidRDefault="0072214E" w:rsidP="00BE5DA2">
            <w:pPr>
              <w:numPr>
                <w:ilvl w:val="0"/>
                <w:numId w:val="15"/>
              </w:numPr>
            </w:pPr>
            <w:r w:rsidRPr="0072214E">
              <w:t xml:space="preserve">Parental separation and parental conflict </w:t>
            </w:r>
          </w:p>
          <w:p w14:paraId="1469DB85" w14:textId="5DE26784" w:rsidR="0072214E" w:rsidRPr="0072214E" w:rsidRDefault="0072214E" w:rsidP="00BE5DA2">
            <w:pPr>
              <w:numPr>
                <w:ilvl w:val="0"/>
                <w:numId w:val="15"/>
              </w:numPr>
            </w:pPr>
            <w:r w:rsidRPr="0072214E">
              <w:t>Absence of parents</w:t>
            </w:r>
          </w:p>
          <w:p w14:paraId="3C173EBB" w14:textId="33EDA709" w:rsidR="0072214E" w:rsidRPr="0072214E" w:rsidRDefault="0072214E" w:rsidP="00BE5DA2">
            <w:pPr>
              <w:numPr>
                <w:ilvl w:val="0"/>
                <w:numId w:val="15"/>
              </w:numPr>
            </w:pPr>
            <w:r w:rsidRPr="0072214E">
              <w:t xml:space="preserve">Experience in the womb – maternal substance use, trauma, birth experience </w:t>
            </w:r>
          </w:p>
          <w:p w14:paraId="62CE555D" w14:textId="77777777" w:rsidR="0072214E" w:rsidRPr="0072214E" w:rsidRDefault="0072214E" w:rsidP="00BE5DA2">
            <w:pPr>
              <w:numPr>
                <w:ilvl w:val="0"/>
                <w:numId w:val="15"/>
              </w:numPr>
            </w:pPr>
            <w:r w:rsidRPr="0072214E">
              <w:t xml:space="preserve">Parental substance misuse </w:t>
            </w:r>
          </w:p>
          <w:p w14:paraId="20ADAAED" w14:textId="61091168" w:rsidR="0072214E" w:rsidRPr="0072214E" w:rsidRDefault="0072214E" w:rsidP="00BE5DA2">
            <w:pPr>
              <w:numPr>
                <w:ilvl w:val="0"/>
                <w:numId w:val="15"/>
              </w:numPr>
            </w:pPr>
            <w:r w:rsidRPr="0072214E">
              <w:t>Familial offending and normalised views towards criminal behaviour</w:t>
            </w:r>
          </w:p>
          <w:p w14:paraId="41830D48" w14:textId="66247A11" w:rsidR="0072214E" w:rsidRPr="0072214E" w:rsidRDefault="0072214E" w:rsidP="00BE5DA2">
            <w:pPr>
              <w:numPr>
                <w:ilvl w:val="0"/>
                <w:numId w:val="15"/>
              </w:numPr>
            </w:pPr>
            <w:r w:rsidRPr="0072214E">
              <w:t xml:space="preserve">Trauma experiences from birth </w:t>
            </w:r>
          </w:p>
          <w:p w14:paraId="5BA14C0F" w14:textId="2E35EF27" w:rsidR="0072214E" w:rsidRPr="0072214E" w:rsidRDefault="0072214E" w:rsidP="00BE5DA2">
            <w:pPr>
              <w:numPr>
                <w:ilvl w:val="0"/>
                <w:numId w:val="15"/>
              </w:numPr>
            </w:pPr>
            <w:r w:rsidRPr="0072214E">
              <w:t>Parental/carer mental health needs</w:t>
            </w:r>
          </w:p>
          <w:p w14:paraId="55EFD189" w14:textId="77777777" w:rsidR="0072214E" w:rsidRPr="0072214E" w:rsidRDefault="0072214E" w:rsidP="00BE5DA2">
            <w:pPr>
              <w:numPr>
                <w:ilvl w:val="0"/>
                <w:numId w:val="15"/>
              </w:numPr>
            </w:pPr>
            <w:r w:rsidRPr="0072214E">
              <w:t xml:space="preserve">Domestic violence </w:t>
            </w:r>
          </w:p>
          <w:p w14:paraId="6C4658CC" w14:textId="77777777" w:rsidR="0072214E" w:rsidRPr="0072214E" w:rsidRDefault="0072214E" w:rsidP="00BE5DA2">
            <w:pPr>
              <w:numPr>
                <w:ilvl w:val="0"/>
                <w:numId w:val="15"/>
              </w:numPr>
            </w:pPr>
            <w:r w:rsidRPr="0072214E">
              <w:t xml:space="preserve">Intergenerational abuse </w:t>
            </w:r>
          </w:p>
          <w:p w14:paraId="50FC79BE" w14:textId="77777777" w:rsidR="0072214E" w:rsidRDefault="0072214E" w:rsidP="00BE5DA2">
            <w:pPr>
              <w:numPr>
                <w:ilvl w:val="0"/>
                <w:numId w:val="15"/>
              </w:numPr>
            </w:pPr>
            <w:r w:rsidRPr="0072214E">
              <w:t xml:space="preserve">Feeling violence </w:t>
            </w:r>
          </w:p>
          <w:p w14:paraId="76C8A1B0" w14:textId="00D7550E" w:rsidR="00C64F1E" w:rsidRPr="0072214E" w:rsidRDefault="0072214E" w:rsidP="00BE5DA2">
            <w:pPr>
              <w:numPr>
                <w:ilvl w:val="0"/>
                <w:numId w:val="15"/>
              </w:numPr>
            </w:pPr>
            <w:r w:rsidRPr="0072214E">
              <w:t>Child’s individual needs, such as neurodiversity, learning needs, SALT</w:t>
            </w:r>
          </w:p>
        </w:tc>
      </w:tr>
      <w:tr w:rsidR="00C64F1E" w14:paraId="3416F3B3" w14:textId="77777777" w:rsidTr="0032133C">
        <w:tc>
          <w:tcPr>
            <w:tcW w:w="2972" w:type="dxa"/>
          </w:tcPr>
          <w:p w14:paraId="34DAE664" w14:textId="77777777" w:rsidR="00A8155B" w:rsidRPr="00A8155B" w:rsidRDefault="00A8155B" w:rsidP="00A8155B">
            <w:pPr>
              <w:rPr>
                <w:sz w:val="32"/>
                <w:szCs w:val="32"/>
              </w:rPr>
            </w:pPr>
            <w:r w:rsidRPr="00A8155B">
              <w:rPr>
                <w:sz w:val="32"/>
                <w:szCs w:val="32"/>
              </w:rPr>
              <w:t>Precipitating</w:t>
            </w:r>
          </w:p>
          <w:p w14:paraId="4DF00EB2" w14:textId="4CC55914" w:rsidR="00C64F1E" w:rsidRDefault="00A8155B" w:rsidP="00A8155B">
            <w:r>
              <w:lastRenderedPageBreak/>
              <w:t>What factors have contributed to the onset of the current problems? Why now? Including stressful life events, such as: Loss, exams, sexuality, access to new information, mental, physical illness in the family, new peer group, change in circumstances, trauma and abuse</w:t>
            </w:r>
          </w:p>
        </w:tc>
        <w:tc>
          <w:tcPr>
            <w:tcW w:w="6424" w:type="dxa"/>
          </w:tcPr>
          <w:p w14:paraId="22115E5D" w14:textId="77777777" w:rsidR="002E5AA0" w:rsidRPr="002E5AA0" w:rsidRDefault="002E5AA0" w:rsidP="00BE5DA2">
            <w:pPr>
              <w:numPr>
                <w:ilvl w:val="0"/>
                <w:numId w:val="14"/>
              </w:numPr>
            </w:pPr>
            <w:r w:rsidRPr="002E5AA0">
              <w:lastRenderedPageBreak/>
              <w:t xml:space="preserve">Current Domestic violence </w:t>
            </w:r>
          </w:p>
          <w:p w14:paraId="0F5DECB5" w14:textId="77777777" w:rsidR="002E5AA0" w:rsidRPr="002E5AA0" w:rsidRDefault="002E5AA0" w:rsidP="00BE5DA2">
            <w:pPr>
              <w:numPr>
                <w:ilvl w:val="0"/>
                <w:numId w:val="14"/>
              </w:numPr>
            </w:pPr>
            <w:r w:rsidRPr="002E5AA0">
              <w:t xml:space="preserve">Current parental loss, separation and/or conflict. </w:t>
            </w:r>
          </w:p>
          <w:p w14:paraId="214E83D8" w14:textId="77777777" w:rsidR="002E5AA0" w:rsidRPr="002E5AA0" w:rsidRDefault="002E5AA0" w:rsidP="00BE5DA2">
            <w:pPr>
              <w:numPr>
                <w:ilvl w:val="0"/>
                <w:numId w:val="14"/>
              </w:numPr>
            </w:pPr>
            <w:r w:rsidRPr="002E5AA0">
              <w:lastRenderedPageBreak/>
              <w:t xml:space="preserve">No/reduced amounts of parental care and supervision. </w:t>
            </w:r>
          </w:p>
          <w:p w14:paraId="5C24AFC3" w14:textId="77777777" w:rsidR="002E5AA0" w:rsidRPr="002E5AA0" w:rsidRDefault="002E5AA0" w:rsidP="00BE5DA2">
            <w:pPr>
              <w:numPr>
                <w:ilvl w:val="0"/>
                <w:numId w:val="16"/>
              </w:numPr>
            </w:pPr>
            <w:r w:rsidRPr="002E5AA0">
              <w:t xml:space="preserve">Recent experience of trauma </w:t>
            </w:r>
          </w:p>
          <w:p w14:paraId="0677B1D2" w14:textId="5D7E0A6B" w:rsidR="002E5AA0" w:rsidRPr="002E5AA0" w:rsidRDefault="002E5AA0" w:rsidP="00BE5DA2">
            <w:pPr>
              <w:numPr>
                <w:ilvl w:val="0"/>
                <w:numId w:val="16"/>
              </w:numPr>
            </w:pPr>
            <w:r w:rsidRPr="002E5AA0">
              <w:t>Experience of loss and grief</w:t>
            </w:r>
          </w:p>
          <w:p w14:paraId="38ED80EF" w14:textId="77777777" w:rsidR="002E5AA0" w:rsidRPr="002E5AA0" w:rsidRDefault="002E5AA0" w:rsidP="00BE5DA2">
            <w:pPr>
              <w:numPr>
                <w:ilvl w:val="0"/>
                <w:numId w:val="16"/>
              </w:numPr>
            </w:pPr>
            <w:r w:rsidRPr="002E5AA0">
              <w:t>Substance use</w:t>
            </w:r>
          </w:p>
          <w:p w14:paraId="0A781AC8" w14:textId="77777777" w:rsidR="002E5AA0" w:rsidRPr="002E5AA0" w:rsidRDefault="002E5AA0" w:rsidP="00BE5DA2">
            <w:pPr>
              <w:numPr>
                <w:ilvl w:val="0"/>
                <w:numId w:val="16"/>
              </w:numPr>
            </w:pPr>
            <w:r w:rsidRPr="002E5AA0">
              <w:t>Transitions – into puberty and adolescence, between school, sexual transitions</w:t>
            </w:r>
          </w:p>
          <w:p w14:paraId="3CA828D9" w14:textId="77777777" w:rsidR="002E5AA0" w:rsidRPr="002E5AA0" w:rsidRDefault="002E5AA0" w:rsidP="00BE5DA2">
            <w:pPr>
              <w:numPr>
                <w:ilvl w:val="0"/>
                <w:numId w:val="16"/>
              </w:numPr>
            </w:pPr>
            <w:r w:rsidRPr="002E5AA0">
              <w:t>Instability or inappropriate of housing</w:t>
            </w:r>
          </w:p>
          <w:p w14:paraId="1A33DD88" w14:textId="043C7D0D" w:rsidR="002E5AA0" w:rsidRPr="002E5AA0" w:rsidRDefault="002E5AA0" w:rsidP="00BE5DA2">
            <w:pPr>
              <w:numPr>
                <w:ilvl w:val="0"/>
                <w:numId w:val="16"/>
              </w:numPr>
            </w:pPr>
            <w:r w:rsidRPr="002E5AA0">
              <w:t>Current physical and emotional health problems</w:t>
            </w:r>
          </w:p>
          <w:p w14:paraId="52C675EF" w14:textId="3171B1D9" w:rsidR="002E5AA0" w:rsidRPr="002E5AA0" w:rsidRDefault="002E5AA0" w:rsidP="00BE5DA2">
            <w:pPr>
              <w:numPr>
                <w:ilvl w:val="0"/>
                <w:numId w:val="16"/>
              </w:numPr>
            </w:pPr>
            <w:r w:rsidRPr="002E5AA0">
              <w:t>Change in peer group</w:t>
            </w:r>
          </w:p>
          <w:p w14:paraId="22A72F43" w14:textId="77777777" w:rsidR="002E5AA0" w:rsidRPr="002E5AA0" w:rsidRDefault="002E5AA0" w:rsidP="00BE5DA2">
            <w:pPr>
              <w:numPr>
                <w:ilvl w:val="0"/>
                <w:numId w:val="16"/>
              </w:numPr>
            </w:pPr>
            <w:r w:rsidRPr="002E5AA0">
              <w:t xml:space="preserve">Risk of or current exploitation </w:t>
            </w:r>
          </w:p>
          <w:p w14:paraId="02CCE43A" w14:textId="55FBC3F4" w:rsidR="002E5AA0" w:rsidRPr="002E5AA0" w:rsidRDefault="002E5AA0" w:rsidP="00BE5DA2">
            <w:pPr>
              <w:numPr>
                <w:ilvl w:val="0"/>
                <w:numId w:val="16"/>
              </w:numPr>
            </w:pPr>
            <w:r w:rsidRPr="002E5AA0">
              <w:t>Peer group culture norms</w:t>
            </w:r>
          </w:p>
          <w:p w14:paraId="095C321B" w14:textId="79105C36" w:rsidR="002E5AA0" w:rsidRPr="002E5AA0" w:rsidRDefault="002E5AA0" w:rsidP="00BE5DA2">
            <w:pPr>
              <w:numPr>
                <w:ilvl w:val="0"/>
                <w:numId w:val="16"/>
              </w:numPr>
            </w:pPr>
            <w:r w:rsidRPr="002E5AA0">
              <w:t>Victim of abuse, neglect, or crime</w:t>
            </w:r>
          </w:p>
          <w:p w14:paraId="30FAEFA8" w14:textId="77777777" w:rsidR="002E5AA0" w:rsidRPr="002E5AA0" w:rsidRDefault="002E5AA0" w:rsidP="00BE5DA2">
            <w:pPr>
              <w:numPr>
                <w:ilvl w:val="0"/>
                <w:numId w:val="16"/>
              </w:numPr>
            </w:pPr>
            <w:r w:rsidRPr="002E5AA0">
              <w:t xml:space="preserve">Experience of bullying </w:t>
            </w:r>
          </w:p>
          <w:p w14:paraId="25C8D332" w14:textId="77777777" w:rsidR="002E5AA0" w:rsidRPr="002E5AA0" w:rsidRDefault="002E5AA0" w:rsidP="00BE5DA2">
            <w:pPr>
              <w:numPr>
                <w:ilvl w:val="0"/>
                <w:numId w:val="16"/>
              </w:numPr>
            </w:pPr>
            <w:r w:rsidRPr="002E5AA0">
              <w:t xml:space="preserve">Not accessing appropriate ETE </w:t>
            </w:r>
          </w:p>
          <w:p w14:paraId="326FC934" w14:textId="77777777" w:rsidR="002E5AA0" w:rsidRDefault="002E5AA0" w:rsidP="00BE5DA2">
            <w:pPr>
              <w:numPr>
                <w:ilvl w:val="0"/>
                <w:numId w:val="16"/>
              </w:numPr>
            </w:pPr>
            <w:r w:rsidRPr="002E5AA0">
              <w:t xml:space="preserve">Recent exclusion </w:t>
            </w:r>
          </w:p>
          <w:p w14:paraId="0D709BD5" w14:textId="0586A803" w:rsidR="00C64F1E" w:rsidRPr="002E5AA0" w:rsidRDefault="002E5AA0" w:rsidP="00BE5DA2">
            <w:pPr>
              <w:numPr>
                <w:ilvl w:val="0"/>
                <w:numId w:val="16"/>
              </w:numPr>
            </w:pPr>
            <w:r w:rsidRPr="002E5AA0">
              <w:t>Previous behaviours of concern</w:t>
            </w:r>
          </w:p>
        </w:tc>
      </w:tr>
      <w:tr w:rsidR="00C64F1E" w14:paraId="153468C5" w14:textId="77777777" w:rsidTr="0032133C">
        <w:tc>
          <w:tcPr>
            <w:tcW w:w="2972" w:type="dxa"/>
          </w:tcPr>
          <w:p w14:paraId="7D4A3EE8" w14:textId="77777777" w:rsidR="00A82DEE" w:rsidRPr="00A82DEE" w:rsidRDefault="00A82DEE" w:rsidP="00A82DEE">
            <w:pPr>
              <w:rPr>
                <w:sz w:val="32"/>
                <w:szCs w:val="32"/>
              </w:rPr>
            </w:pPr>
            <w:r w:rsidRPr="00A82DEE">
              <w:rPr>
                <w:sz w:val="32"/>
                <w:szCs w:val="32"/>
              </w:rPr>
              <w:lastRenderedPageBreak/>
              <w:t>Presenting</w:t>
            </w:r>
          </w:p>
          <w:p w14:paraId="6F8FF224" w14:textId="245C3A14" w:rsidR="00C64F1E" w:rsidRDefault="00A82DEE" w:rsidP="00A82DEE">
            <w:r>
              <w:t>Details about the current problem/offence/behaviour. When did it start? Symptoms/impact? When did it start? Frequency? Links to other behaviours/Co-morbidities</w:t>
            </w:r>
          </w:p>
        </w:tc>
        <w:tc>
          <w:tcPr>
            <w:tcW w:w="6424" w:type="dxa"/>
          </w:tcPr>
          <w:p w14:paraId="56620D8A" w14:textId="77777777" w:rsidR="00FA0609" w:rsidRPr="00FA0609" w:rsidRDefault="00FA0609" w:rsidP="00BE5DA2">
            <w:pPr>
              <w:numPr>
                <w:ilvl w:val="0"/>
                <w:numId w:val="17"/>
              </w:numPr>
            </w:pPr>
            <w:r w:rsidRPr="00FA0609">
              <w:t xml:space="preserve">What is the behaviour of concern </w:t>
            </w:r>
          </w:p>
          <w:p w14:paraId="0AAE5CEC" w14:textId="77777777" w:rsidR="00FA0609" w:rsidRPr="00FA0609" w:rsidRDefault="00FA0609" w:rsidP="00BE5DA2">
            <w:pPr>
              <w:numPr>
                <w:ilvl w:val="0"/>
                <w:numId w:val="17"/>
              </w:numPr>
            </w:pPr>
            <w:r w:rsidRPr="00FA0609">
              <w:t>Locations and places where this happens</w:t>
            </w:r>
          </w:p>
          <w:p w14:paraId="5E2F91E4" w14:textId="77777777" w:rsidR="00FA0609" w:rsidRPr="00FA0609" w:rsidRDefault="00FA0609" w:rsidP="00BE5DA2">
            <w:pPr>
              <w:numPr>
                <w:ilvl w:val="0"/>
                <w:numId w:val="17"/>
              </w:numPr>
            </w:pPr>
            <w:r w:rsidRPr="00FA0609">
              <w:t>Patterns of behaviour – with whom, where, when</w:t>
            </w:r>
          </w:p>
          <w:p w14:paraId="61FCAE98" w14:textId="77777777" w:rsidR="00FA0609" w:rsidRPr="00FA0609" w:rsidRDefault="00FA0609" w:rsidP="00BE5DA2">
            <w:pPr>
              <w:numPr>
                <w:ilvl w:val="0"/>
                <w:numId w:val="17"/>
              </w:numPr>
            </w:pPr>
            <w:r w:rsidRPr="00FA0609">
              <w:t>Similarities or differences</w:t>
            </w:r>
          </w:p>
          <w:p w14:paraId="35C2E419" w14:textId="77777777" w:rsidR="00FA0609" w:rsidRPr="00FA0609" w:rsidRDefault="00FA0609" w:rsidP="00BE5DA2">
            <w:pPr>
              <w:numPr>
                <w:ilvl w:val="0"/>
                <w:numId w:val="17"/>
              </w:numPr>
            </w:pPr>
            <w:r w:rsidRPr="00FA0609">
              <w:t xml:space="preserve">Use of weapons/violence </w:t>
            </w:r>
          </w:p>
          <w:p w14:paraId="10B5559F" w14:textId="77777777" w:rsidR="00FA0609" w:rsidRPr="00FA0609" w:rsidRDefault="00FA0609" w:rsidP="00BE5DA2">
            <w:pPr>
              <w:numPr>
                <w:ilvl w:val="0"/>
                <w:numId w:val="17"/>
              </w:numPr>
            </w:pPr>
            <w:r w:rsidRPr="00FA0609">
              <w:t>HSB</w:t>
            </w:r>
          </w:p>
          <w:p w14:paraId="17A273A1" w14:textId="77777777" w:rsidR="00FA0609" w:rsidRPr="00FA0609" w:rsidRDefault="00FA0609" w:rsidP="00BE5DA2">
            <w:pPr>
              <w:numPr>
                <w:ilvl w:val="0"/>
                <w:numId w:val="17"/>
              </w:numPr>
            </w:pPr>
            <w:r w:rsidRPr="00FA0609">
              <w:t xml:space="preserve">Premeditation/planning </w:t>
            </w:r>
          </w:p>
          <w:p w14:paraId="4E3AAA2D" w14:textId="77777777" w:rsidR="00FA0609" w:rsidRPr="00FA0609" w:rsidRDefault="00FA0609" w:rsidP="00BE5DA2">
            <w:pPr>
              <w:numPr>
                <w:ilvl w:val="0"/>
                <w:numId w:val="17"/>
              </w:numPr>
            </w:pPr>
            <w:r w:rsidRPr="00FA0609">
              <w:t>Impact to the victim</w:t>
            </w:r>
          </w:p>
          <w:p w14:paraId="3B9F4D26" w14:textId="77777777" w:rsidR="00FA0609" w:rsidRPr="00FA0609" w:rsidRDefault="00FA0609" w:rsidP="00BE5DA2">
            <w:pPr>
              <w:numPr>
                <w:ilvl w:val="0"/>
                <w:numId w:val="17"/>
              </w:numPr>
            </w:pPr>
            <w:r w:rsidRPr="00FA0609">
              <w:t xml:space="preserve">Is there a specific/targeted victim? </w:t>
            </w:r>
          </w:p>
          <w:p w14:paraId="695F8B9C" w14:textId="77777777" w:rsidR="00FA0609" w:rsidRPr="00FA0609" w:rsidRDefault="00FA0609" w:rsidP="00BE5DA2">
            <w:pPr>
              <w:numPr>
                <w:ilvl w:val="0"/>
                <w:numId w:val="17"/>
              </w:numPr>
            </w:pPr>
            <w:r w:rsidRPr="00FA0609">
              <w:t xml:space="preserve">Substance use </w:t>
            </w:r>
          </w:p>
          <w:p w14:paraId="2F8968E4" w14:textId="77777777" w:rsidR="00FA0609" w:rsidRDefault="00FA0609" w:rsidP="00BE5DA2">
            <w:pPr>
              <w:numPr>
                <w:ilvl w:val="0"/>
                <w:numId w:val="17"/>
              </w:numPr>
            </w:pPr>
            <w:r w:rsidRPr="00FA0609">
              <w:t xml:space="preserve">Response when in crisis/mental health </w:t>
            </w:r>
          </w:p>
          <w:p w14:paraId="0049404D" w14:textId="4AFEE44E" w:rsidR="00C64F1E" w:rsidRPr="00FA0609" w:rsidRDefault="00FA0609" w:rsidP="00BE5DA2">
            <w:pPr>
              <w:numPr>
                <w:ilvl w:val="0"/>
                <w:numId w:val="17"/>
              </w:numPr>
            </w:pPr>
            <w:r w:rsidRPr="00FA0609">
              <w:t>Related to living arrangements/care arrangements</w:t>
            </w:r>
          </w:p>
        </w:tc>
      </w:tr>
      <w:tr w:rsidR="00C64F1E" w14:paraId="7FDF3E15" w14:textId="77777777" w:rsidTr="0032133C">
        <w:tc>
          <w:tcPr>
            <w:tcW w:w="2972" w:type="dxa"/>
          </w:tcPr>
          <w:p w14:paraId="08F31386" w14:textId="77777777" w:rsidR="00507E5B" w:rsidRPr="00507E5B" w:rsidRDefault="00507E5B" w:rsidP="00507E5B">
            <w:pPr>
              <w:rPr>
                <w:sz w:val="32"/>
                <w:szCs w:val="32"/>
              </w:rPr>
            </w:pPr>
            <w:r w:rsidRPr="00507E5B">
              <w:rPr>
                <w:sz w:val="32"/>
                <w:szCs w:val="32"/>
              </w:rPr>
              <w:t>Perpetuating</w:t>
            </w:r>
          </w:p>
          <w:p w14:paraId="16A41A26" w14:textId="7040C45C" w:rsidR="00C64F1E" w:rsidRDefault="00507E5B" w:rsidP="00507E5B">
            <w:r>
              <w:t>What is keeping the problem/behaviours going? Any beliefs, interactions or actions contributing to the maintenance of the behaviours/problems?</w:t>
            </w:r>
          </w:p>
        </w:tc>
        <w:tc>
          <w:tcPr>
            <w:tcW w:w="6424" w:type="dxa"/>
          </w:tcPr>
          <w:p w14:paraId="7D92B41F" w14:textId="77777777" w:rsidR="00AC0E94" w:rsidRPr="00AC0E94" w:rsidRDefault="00AC0E94" w:rsidP="00BE5DA2">
            <w:pPr>
              <w:pStyle w:val="ListParagraph"/>
              <w:numPr>
                <w:ilvl w:val="0"/>
                <w:numId w:val="17"/>
              </w:numPr>
            </w:pPr>
            <w:r w:rsidRPr="00AC0E94">
              <w:t xml:space="preserve">Peer group norms </w:t>
            </w:r>
          </w:p>
          <w:p w14:paraId="00151036" w14:textId="77777777" w:rsidR="00AC0E94" w:rsidRPr="00AC0E94" w:rsidRDefault="00AC0E94" w:rsidP="00BE5DA2">
            <w:pPr>
              <w:pStyle w:val="ListParagraph"/>
              <w:numPr>
                <w:ilvl w:val="0"/>
                <w:numId w:val="17"/>
              </w:numPr>
            </w:pPr>
            <w:r w:rsidRPr="00AC0E94">
              <w:t xml:space="preserve">Gaining sense of belonging through behaviour </w:t>
            </w:r>
          </w:p>
          <w:p w14:paraId="431BA057" w14:textId="31AD167C" w:rsidR="00AC0E94" w:rsidRPr="00AC0E94" w:rsidRDefault="00AC0E94" w:rsidP="00BE5DA2">
            <w:pPr>
              <w:pStyle w:val="ListParagraph"/>
              <w:numPr>
                <w:ilvl w:val="0"/>
                <w:numId w:val="17"/>
              </w:numPr>
            </w:pPr>
            <w:r w:rsidRPr="00AC0E94">
              <w:t>Short terms gains through behaviour, e.g. drugs, money, food, housing</w:t>
            </w:r>
          </w:p>
          <w:p w14:paraId="15E2F058" w14:textId="77777777" w:rsidR="00AC0E94" w:rsidRPr="00AC0E94" w:rsidRDefault="00AC0E94" w:rsidP="00BE5DA2">
            <w:pPr>
              <w:pStyle w:val="ListParagraph"/>
              <w:numPr>
                <w:ilvl w:val="0"/>
                <w:numId w:val="17"/>
              </w:numPr>
            </w:pPr>
            <w:r w:rsidRPr="00AC0E94">
              <w:t xml:space="preserve">Friendship groups </w:t>
            </w:r>
          </w:p>
          <w:p w14:paraId="3E2B0CB4" w14:textId="77777777" w:rsidR="00AC0E94" w:rsidRPr="00AC0E94" w:rsidRDefault="00AC0E94" w:rsidP="00BE5DA2">
            <w:pPr>
              <w:pStyle w:val="ListParagraph"/>
              <w:numPr>
                <w:ilvl w:val="0"/>
                <w:numId w:val="17"/>
              </w:numPr>
            </w:pPr>
            <w:r w:rsidRPr="00AC0E94">
              <w:t>Feeling unsafe/allows sense of safety</w:t>
            </w:r>
          </w:p>
          <w:p w14:paraId="149319BA" w14:textId="77777777" w:rsidR="00AC0E94" w:rsidRPr="00AC0E94" w:rsidRDefault="00AC0E94" w:rsidP="00BE5DA2">
            <w:pPr>
              <w:pStyle w:val="ListParagraph"/>
              <w:numPr>
                <w:ilvl w:val="0"/>
                <w:numId w:val="17"/>
              </w:numPr>
            </w:pPr>
            <w:r w:rsidRPr="00AC0E94">
              <w:t xml:space="preserve">Cultural norms </w:t>
            </w:r>
          </w:p>
          <w:p w14:paraId="6A4EC138" w14:textId="77777777" w:rsidR="00AC0E94" w:rsidRPr="00AC0E94" w:rsidRDefault="00AC0E94" w:rsidP="00BE5DA2">
            <w:pPr>
              <w:pStyle w:val="ListParagraph"/>
              <w:numPr>
                <w:ilvl w:val="0"/>
                <w:numId w:val="17"/>
              </w:numPr>
            </w:pPr>
            <w:r w:rsidRPr="00AC0E94">
              <w:t>Social norms in certain spaces</w:t>
            </w:r>
          </w:p>
          <w:p w14:paraId="6A577A93" w14:textId="54D86936" w:rsidR="00AC0E94" w:rsidRPr="00AC0E94" w:rsidRDefault="00AC0E94" w:rsidP="00BE5DA2">
            <w:pPr>
              <w:pStyle w:val="ListParagraph"/>
              <w:numPr>
                <w:ilvl w:val="0"/>
                <w:numId w:val="17"/>
              </w:numPr>
            </w:pPr>
            <w:r w:rsidRPr="00AC0E94">
              <w:t xml:space="preserve">Low self-esteem/internal working model </w:t>
            </w:r>
          </w:p>
          <w:p w14:paraId="3906558F" w14:textId="77777777" w:rsidR="00AC0E94" w:rsidRPr="00AC0E94" w:rsidRDefault="00AC0E94" w:rsidP="00BE5DA2">
            <w:pPr>
              <w:pStyle w:val="ListParagraph"/>
              <w:numPr>
                <w:ilvl w:val="0"/>
                <w:numId w:val="17"/>
              </w:numPr>
            </w:pPr>
            <w:r w:rsidRPr="00AC0E94">
              <w:t xml:space="preserve">Motivation/ability to change </w:t>
            </w:r>
          </w:p>
          <w:p w14:paraId="430D27F7" w14:textId="77777777" w:rsidR="00AC0E94" w:rsidRPr="00AC0E94" w:rsidRDefault="00AC0E94" w:rsidP="00BE5DA2">
            <w:pPr>
              <w:pStyle w:val="ListParagraph"/>
              <w:numPr>
                <w:ilvl w:val="0"/>
                <w:numId w:val="17"/>
              </w:numPr>
            </w:pPr>
            <w:r w:rsidRPr="00AC0E94">
              <w:t xml:space="preserve">Continued experiences of abuse, trauma and neglect in familial or extra-familial contexts </w:t>
            </w:r>
          </w:p>
          <w:p w14:paraId="6AC3007A" w14:textId="77777777" w:rsidR="00AC0E94" w:rsidRPr="00AC0E94" w:rsidRDefault="00AC0E94" w:rsidP="00BE5DA2">
            <w:pPr>
              <w:pStyle w:val="ListParagraph"/>
              <w:numPr>
                <w:ilvl w:val="0"/>
                <w:numId w:val="17"/>
              </w:numPr>
            </w:pPr>
            <w:r w:rsidRPr="00AC0E94">
              <w:t xml:space="preserve">Response and coping mechanism to trauma </w:t>
            </w:r>
          </w:p>
          <w:p w14:paraId="55F628AD" w14:textId="77777777" w:rsidR="00AC0E94" w:rsidRPr="00AC0E94" w:rsidRDefault="00AC0E94" w:rsidP="00BE5DA2">
            <w:pPr>
              <w:pStyle w:val="ListParagraph"/>
              <w:numPr>
                <w:ilvl w:val="0"/>
                <w:numId w:val="17"/>
              </w:numPr>
            </w:pPr>
            <w:r w:rsidRPr="00AC0E94">
              <w:t xml:space="preserve">Familial norms and attitudes that support/promote criminal behaviour </w:t>
            </w:r>
          </w:p>
          <w:p w14:paraId="5F836550" w14:textId="77777777" w:rsidR="00AC0E94" w:rsidRPr="00AC0E94" w:rsidRDefault="00AC0E94" w:rsidP="00BE5DA2">
            <w:pPr>
              <w:pStyle w:val="ListParagraph"/>
              <w:numPr>
                <w:ilvl w:val="0"/>
                <w:numId w:val="17"/>
              </w:numPr>
            </w:pPr>
            <w:r w:rsidRPr="00AC0E94">
              <w:lastRenderedPageBreak/>
              <w:t xml:space="preserve">Emotional maturity </w:t>
            </w:r>
          </w:p>
          <w:p w14:paraId="4ED2A08D" w14:textId="77777777" w:rsidR="00AC0E94" w:rsidRPr="00AC0E94" w:rsidRDefault="00AC0E94" w:rsidP="00BE5DA2">
            <w:pPr>
              <w:pStyle w:val="ListParagraph"/>
              <w:numPr>
                <w:ilvl w:val="0"/>
                <w:numId w:val="17"/>
              </w:numPr>
            </w:pPr>
            <w:r w:rsidRPr="00AC0E94">
              <w:t xml:space="preserve">Religious beliefs </w:t>
            </w:r>
          </w:p>
          <w:p w14:paraId="0166300C" w14:textId="77777777" w:rsidR="00AC0E94" w:rsidRPr="00AC0E94" w:rsidRDefault="00AC0E94" w:rsidP="00BE5DA2">
            <w:pPr>
              <w:pStyle w:val="ListParagraph"/>
              <w:numPr>
                <w:ilvl w:val="0"/>
                <w:numId w:val="17"/>
              </w:numPr>
            </w:pPr>
            <w:r w:rsidRPr="00AC0E94">
              <w:t xml:space="preserve">Distrust in professionals </w:t>
            </w:r>
          </w:p>
          <w:p w14:paraId="484DE246" w14:textId="77777777" w:rsidR="00AC0E94" w:rsidRPr="00AC0E94" w:rsidRDefault="00AC0E94" w:rsidP="00BE5DA2">
            <w:pPr>
              <w:pStyle w:val="ListParagraph"/>
              <w:numPr>
                <w:ilvl w:val="0"/>
                <w:numId w:val="17"/>
              </w:numPr>
            </w:pPr>
            <w:r w:rsidRPr="00AC0E94">
              <w:t xml:space="preserve">Group/gang affiliation and culture </w:t>
            </w:r>
          </w:p>
          <w:p w14:paraId="6EEE6DD2" w14:textId="77777777" w:rsidR="00AC0E94" w:rsidRPr="00AC0E94" w:rsidRDefault="00AC0E94" w:rsidP="00BE5DA2">
            <w:pPr>
              <w:pStyle w:val="ListParagraph"/>
              <w:numPr>
                <w:ilvl w:val="0"/>
                <w:numId w:val="17"/>
              </w:numPr>
            </w:pPr>
            <w:r w:rsidRPr="00AC0E94">
              <w:t xml:space="preserve">Ongoing exploitation </w:t>
            </w:r>
          </w:p>
          <w:p w14:paraId="4BF80727" w14:textId="77777777" w:rsidR="00AC0E94" w:rsidRPr="00AC0E94" w:rsidRDefault="00AC0E94" w:rsidP="00BE5DA2">
            <w:pPr>
              <w:pStyle w:val="ListParagraph"/>
              <w:numPr>
                <w:ilvl w:val="0"/>
                <w:numId w:val="17"/>
              </w:numPr>
            </w:pPr>
            <w:r w:rsidRPr="00AC0E94">
              <w:t xml:space="preserve">Debt </w:t>
            </w:r>
          </w:p>
          <w:p w14:paraId="0537325F" w14:textId="77777777" w:rsidR="00AC0E94" w:rsidRPr="00AC0E94" w:rsidRDefault="00AC0E94" w:rsidP="00BE5DA2">
            <w:pPr>
              <w:pStyle w:val="ListParagraph"/>
              <w:numPr>
                <w:ilvl w:val="0"/>
                <w:numId w:val="17"/>
              </w:numPr>
            </w:pPr>
            <w:r w:rsidRPr="00AC0E94">
              <w:t xml:space="preserve">Limited pro-social activities </w:t>
            </w:r>
          </w:p>
          <w:p w14:paraId="308BD7B6" w14:textId="60685242" w:rsidR="00C64F1E" w:rsidRPr="00AC0E94" w:rsidRDefault="00AC0E94" w:rsidP="00BE5DA2">
            <w:pPr>
              <w:pStyle w:val="ListParagraph"/>
              <w:numPr>
                <w:ilvl w:val="0"/>
                <w:numId w:val="17"/>
              </w:numPr>
            </w:pPr>
            <w:r w:rsidRPr="00AC0E94">
              <w:t>Lots of unconstructive free time</w:t>
            </w:r>
          </w:p>
        </w:tc>
      </w:tr>
      <w:tr w:rsidR="00C64F1E" w14:paraId="54CE5931" w14:textId="77777777" w:rsidTr="0032133C">
        <w:tc>
          <w:tcPr>
            <w:tcW w:w="2972" w:type="dxa"/>
          </w:tcPr>
          <w:p w14:paraId="1B85BCC9" w14:textId="5AAA12A3" w:rsidR="00354C7E" w:rsidRPr="00354C7E" w:rsidRDefault="00354C7E" w:rsidP="00354C7E">
            <w:pPr>
              <w:rPr>
                <w:sz w:val="32"/>
                <w:szCs w:val="32"/>
              </w:rPr>
            </w:pPr>
            <w:r w:rsidRPr="00354C7E">
              <w:rPr>
                <w:sz w:val="32"/>
                <w:szCs w:val="32"/>
              </w:rPr>
              <w:lastRenderedPageBreak/>
              <w:t>Protective</w:t>
            </w:r>
          </w:p>
          <w:p w14:paraId="325D9D4C" w14:textId="586182BB" w:rsidR="00C64F1E" w:rsidRDefault="00354C7E" w:rsidP="00354C7E">
            <w:r>
              <w:t>What strengths and resources are readily available? What factors reduce the risk/ severity of the behaviours? What needs to be put in place to limit, mitigate or reduce risk?</w:t>
            </w:r>
            <w:r w:rsidR="00F74E99">
              <w:t xml:space="preserve"> </w:t>
            </w:r>
            <w:r w:rsidR="00F74E99" w:rsidRPr="00F74E99">
              <w:t>What behaviours, beliefs, values, relationships need to be developed further?</w:t>
            </w:r>
          </w:p>
        </w:tc>
        <w:tc>
          <w:tcPr>
            <w:tcW w:w="6424" w:type="dxa"/>
          </w:tcPr>
          <w:p w14:paraId="1F9BFEF4" w14:textId="77777777" w:rsidR="00E84F18" w:rsidRPr="00BE1A19" w:rsidRDefault="00E84F18" w:rsidP="00BE5DA2">
            <w:pPr>
              <w:pStyle w:val="ListParagraph"/>
              <w:numPr>
                <w:ilvl w:val="0"/>
                <w:numId w:val="18"/>
              </w:numPr>
            </w:pPr>
            <w:r w:rsidRPr="00BE1A19">
              <w:t xml:space="preserve">Relationship with trusted adult </w:t>
            </w:r>
          </w:p>
          <w:p w14:paraId="3E909FC5" w14:textId="67116CD1" w:rsidR="00E84F18" w:rsidRPr="00BE1A19" w:rsidRDefault="00E84F18" w:rsidP="00BE5DA2">
            <w:pPr>
              <w:pStyle w:val="ListParagraph"/>
              <w:numPr>
                <w:ilvl w:val="0"/>
                <w:numId w:val="18"/>
              </w:numPr>
            </w:pPr>
            <w:r w:rsidRPr="00BE1A19">
              <w:t>Positive relationships – school, parent, community leader</w:t>
            </w:r>
          </w:p>
          <w:p w14:paraId="4D4E2D32" w14:textId="77777777" w:rsidR="00E84F18" w:rsidRPr="00BE1A19" w:rsidRDefault="00E84F18" w:rsidP="00BE5DA2">
            <w:pPr>
              <w:pStyle w:val="ListParagraph"/>
              <w:numPr>
                <w:ilvl w:val="0"/>
                <w:numId w:val="18"/>
              </w:numPr>
            </w:pPr>
            <w:r w:rsidRPr="00BE1A19">
              <w:t xml:space="preserve">Development of specific interest, skills and strengths  </w:t>
            </w:r>
          </w:p>
          <w:p w14:paraId="4B28AED4" w14:textId="77777777" w:rsidR="00E84F18" w:rsidRPr="00BE1A19" w:rsidRDefault="00E84F18" w:rsidP="00BE5DA2">
            <w:pPr>
              <w:pStyle w:val="ListParagraph"/>
              <w:numPr>
                <w:ilvl w:val="0"/>
                <w:numId w:val="18"/>
              </w:numPr>
            </w:pPr>
            <w:r w:rsidRPr="00BE1A19">
              <w:t xml:space="preserve">Constructive use of spare time </w:t>
            </w:r>
          </w:p>
          <w:p w14:paraId="72C7E8C8" w14:textId="77777777" w:rsidR="00E84F18" w:rsidRPr="00BE1A19" w:rsidRDefault="00E84F18" w:rsidP="00BE5DA2">
            <w:pPr>
              <w:pStyle w:val="ListParagraph"/>
              <w:numPr>
                <w:ilvl w:val="0"/>
                <w:numId w:val="18"/>
              </w:numPr>
            </w:pPr>
            <w:r w:rsidRPr="00BE1A19">
              <w:t xml:space="preserve">Safe spaces in the community </w:t>
            </w:r>
          </w:p>
          <w:p w14:paraId="7A3A44D4" w14:textId="77777777" w:rsidR="00E84F18" w:rsidRPr="00BE1A19" w:rsidRDefault="00E84F18" w:rsidP="00BE5DA2">
            <w:pPr>
              <w:pStyle w:val="ListParagraph"/>
              <w:numPr>
                <w:ilvl w:val="0"/>
                <w:numId w:val="18"/>
              </w:numPr>
            </w:pPr>
            <w:r w:rsidRPr="00BE1A19">
              <w:t xml:space="preserve">Adequate housing </w:t>
            </w:r>
          </w:p>
          <w:p w14:paraId="286F62BE" w14:textId="77777777" w:rsidR="00E84F18" w:rsidRPr="00BE1A19" w:rsidRDefault="00E84F18" w:rsidP="00BE5DA2">
            <w:pPr>
              <w:pStyle w:val="ListParagraph"/>
              <w:numPr>
                <w:ilvl w:val="0"/>
                <w:numId w:val="18"/>
              </w:numPr>
            </w:pPr>
            <w:r w:rsidRPr="00BE1A19">
              <w:t xml:space="preserve">Parental support and wider family networks </w:t>
            </w:r>
          </w:p>
          <w:p w14:paraId="542BD1E3" w14:textId="77777777" w:rsidR="00E84F18" w:rsidRPr="00BE1A19" w:rsidRDefault="00E84F18" w:rsidP="00BE5DA2">
            <w:pPr>
              <w:pStyle w:val="ListParagraph"/>
              <w:numPr>
                <w:ilvl w:val="0"/>
                <w:numId w:val="18"/>
              </w:numPr>
            </w:pPr>
            <w:r w:rsidRPr="00BE1A19">
              <w:t xml:space="preserve">Utilising skills of professionals network and coordination of network </w:t>
            </w:r>
          </w:p>
          <w:p w14:paraId="301FDA84" w14:textId="77777777" w:rsidR="00E84F18" w:rsidRPr="00BE1A19" w:rsidRDefault="00E84F18" w:rsidP="00BE5DA2">
            <w:pPr>
              <w:pStyle w:val="ListParagraph"/>
              <w:numPr>
                <w:ilvl w:val="0"/>
                <w:numId w:val="18"/>
              </w:numPr>
            </w:pPr>
            <w:r w:rsidRPr="00BE1A19">
              <w:t xml:space="preserve">Mental and physical health provision </w:t>
            </w:r>
          </w:p>
          <w:p w14:paraId="510EC6C1" w14:textId="77777777" w:rsidR="00E84F18" w:rsidRPr="00BE1A19" w:rsidRDefault="00E84F18" w:rsidP="00BE5DA2">
            <w:pPr>
              <w:pStyle w:val="ListParagraph"/>
              <w:numPr>
                <w:ilvl w:val="0"/>
                <w:numId w:val="18"/>
              </w:numPr>
            </w:pPr>
            <w:r w:rsidRPr="00BE1A19">
              <w:t xml:space="preserve">Harm reduction intervention </w:t>
            </w:r>
          </w:p>
          <w:p w14:paraId="3EEBBAEC" w14:textId="77777777" w:rsidR="00E84F18" w:rsidRPr="00BE1A19" w:rsidRDefault="00E84F18" w:rsidP="00BE5DA2">
            <w:pPr>
              <w:pStyle w:val="ListParagraph"/>
              <w:numPr>
                <w:ilvl w:val="0"/>
                <w:numId w:val="18"/>
              </w:numPr>
            </w:pPr>
            <w:r w:rsidRPr="00BE1A19">
              <w:t xml:space="preserve">Extra curriculum activities </w:t>
            </w:r>
          </w:p>
          <w:p w14:paraId="746EBD48" w14:textId="77777777" w:rsidR="00E84F18" w:rsidRPr="00BE1A19" w:rsidRDefault="00E84F18" w:rsidP="00BE5DA2">
            <w:pPr>
              <w:pStyle w:val="ListParagraph"/>
              <w:numPr>
                <w:ilvl w:val="0"/>
                <w:numId w:val="18"/>
              </w:numPr>
            </w:pPr>
            <w:r w:rsidRPr="00BE1A19">
              <w:t xml:space="preserve">Links to community and neighbourhood </w:t>
            </w:r>
          </w:p>
          <w:p w14:paraId="57607348" w14:textId="77777777" w:rsidR="00E84F18" w:rsidRPr="00BE1A19" w:rsidRDefault="00E84F18" w:rsidP="00BE5DA2">
            <w:pPr>
              <w:pStyle w:val="ListParagraph"/>
              <w:numPr>
                <w:ilvl w:val="0"/>
                <w:numId w:val="18"/>
              </w:numPr>
            </w:pPr>
            <w:r w:rsidRPr="00BE1A19">
              <w:t xml:space="preserve">Child feeling sense belonging in neighbourhood </w:t>
            </w:r>
          </w:p>
          <w:p w14:paraId="2A338260" w14:textId="34CDAB93" w:rsidR="00E84F18" w:rsidRPr="00BE1A19" w:rsidRDefault="00E84F18" w:rsidP="00BE5DA2">
            <w:pPr>
              <w:pStyle w:val="ListParagraph"/>
              <w:numPr>
                <w:ilvl w:val="0"/>
                <w:numId w:val="18"/>
              </w:numPr>
            </w:pPr>
            <w:r w:rsidRPr="00BE1A19">
              <w:t xml:space="preserve">Developing self-esteem and self-identity </w:t>
            </w:r>
          </w:p>
          <w:p w14:paraId="151D61F6" w14:textId="77777777" w:rsidR="00E84F18" w:rsidRPr="00BE1A19" w:rsidRDefault="00E84F18" w:rsidP="00BE5DA2">
            <w:pPr>
              <w:pStyle w:val="ListParagraph"/>
              <w:numPr>
                <w:ilvl w:val="0"/>
                <w:numId w:val="18"/>
              </w:numPr>
            </w:pPr>
            <w:r w:rsidRPr="00BE1A19">
              <w:t xml:space="preserve">ETE provision which meets the child’s needs </w:t>
            </w:r>
          </w:p>
          <w:p w14:paraId="2343DFFA" w14:textId="77777777" w:rsidR="00E84F18" w:rsidRPr="00BE1A19" w:rsidRDefault="00E84F18" w:rsidP="00BE5DA2">
            <w:pPr>
              <w:pStyle w:val="ListParagraph"/>
              <w:numPr>
                <w:ilvl w:val="0"/>
                <w:numId w:val="18"/>
              </w:numPr>
            </w:pPr>
            <w:r w:rsidRPr="00BE1A19">
              <w:t xml:space="preserve">Child feeling they have a voice and are heard </w:t>
            </w:r>
          </w:p>
          <w:p w14:paraId="7DF449D7" w14:textId="77777777" w:rsidR="00E84F18" w:rsidRPr="00BE1A19" w:rsidRDefault="00E84F18" w:rsidP="00BE5DA2">
            <w:pPr>
              <w:pStyle w:val="ListParagraph"/>
              <w:numPr>
                <w:ilvl w:val="0"/>
                <w:numId w:val="18"/>
              </w:numPr>
            </w:pPr>
            <w:r w:rsidRPr="00BE1A19">
              <w:t xml:space="preserve">Co-production </w:t>
            </w:r>
          </w:p>
          <w:p w14:paraId="1FC1BD03" w14:textId="77777777" w:rsidR="00E84F18" w:rsidRPr="00BE1A19" w:rsidRDefault="00E84F18" w:rsidP="00BE5DA2">
            <w:pPr>
              <w:pStyle w:val="ListParagraph"/>
              <w:numPr>
                <w:ilvl w:val="0"/>
                <w:numId w:val="18"/>
              </w:numPr>
            </w:pPr>
            <w:r w:rsidRPr="00BE1A19">
              <w:t xml:space="preserve">Developing opportunities for success </w:t>
            </w:r>
          </w:p>
          <w:p w14:paraId="667CD1F6" w14:textId="77777777" w:rsidR="00E84F18" w:rsidRPr="00BE1A19" w:rsidRDefault="00E84F18" w:rsidP="00BE5DA2">
            <w:pPr>
              <w:pStyle w:val="ListParagraph"/>
              <w:numPr>
                <w:ilvl w:val="0"/>
                <w:numId w:val="18"/>
              </w:numPr>
            </w:pPr>
            <w:r w:rsidRPr="00BE1A19">
              <w:t xml:space="preserve">Period of desistance – understanding what has supported desistance </w:t>
            </w:r>
          </w:p>
          <w:p w14:paraId="5D8FBB35" w14:textId="08B200BB" w:rsidR="00E84F18" w:rsidRPr="00BE1A19" w:rsidRDefault="00E84F18" w:rsidP="00BE5DA2">
            <w:pPr>
              <w:pStyle w:val="ListParagraph"/>
              <w:numPr>
                <w:ilvl w:val="0"/>
                <w:numId w:val="18"/>
              </w:numPr>
            </w:pPr>
            <w:r w:rsidRPr="00BE1A19">
              <w:t>Positive use of identity and diversity factors – faith, community, language and culture</w:t>
            </w:r>
          </w:p>
          <w:p w14:paraId="6E0DCF38" w14:textId="77777777" w:rsidR="00E84F18" w:rsidRPr="00BE1A19" w:rsidRDefault="00E84F18" w:rsidP="00BE5DA2">
            <w:pPr>
              <w:pStyle w:val="ListParagraph"/>
              <w:numPr>
                <w:ilvl w:val="0"/>
                <w:numId w:val="18"/>
              </w:numPr>
            </w:pPr>
            <w:r w:rsidRPr="00BE1A19">
              <w:t xml:space="preserve">Use of positive disruption activities </w:t>
            </w:r>
          </w:p>
          <w:p w14:paraId="22D397EC" w14:textId="77777777" w:rsidR="00E84F18" w:rsidRPr="00BE1A19" w:rsidRDefault="00E84F18" w:rsidP="00BE5DA2">
            <w:pPr>
              <w:pStyle w:val="ListParagraph"/>
              <w:numPr>
                <w:ilvl w:val="0"/>
                <w:numId w:val="18"/>
              </w:numPr>
            </w:pPr>
            <w:r w:rsidRPr="00BE1A19">
              <w:t xml:space="preserve">Use of safety planning to increase external controls </w:t>
            </w:r>
          </w:p>
          <w:p w14:paraId="4C683537" w14:textId="77777777" w:rsidR="00C64F1E" w:rsidRDefault="00C64F1E" w:rsidP="00C64F1E"/>
        </w:tc>
      </w:tr>
    </w:tbl>
    <w:p w14:paraId="68F7B1D0" w14:textId="77777777" w:rsidR="00BE1A19" w:rsidRDefault="00BE1A19"/>
    <w:tbl>
      <w:tblPr>
        <w:tblStyle w:val="TableGrid"/>
        <w:tblW w:w="0" w:type="auto"/>
        <w:tblLook w:val="04A0" w:firstRow="1" w:lastRow="0" w:firstColumn="1" w:lastColumn="0" w:noHBand="0" w:noVBand="1"/>
      </w:tblPr>
      <w:tblGrid>
        <w:gridCol w:w="4698"/>
        <w:gridCol w:w="4698"/>
      </w:tblGrid>
      <w:tr w:rsidR="00C64F1E" w14:paraId="512C98B7" w14:textId="77777777" w:rsidTr="0032133C">
        <w:tc>
          <w:tcPr>
            <w:tcW w:w="4698" w:type="dxa"/>
          </w:tcPr>
          <w:p w14:paraId="0B40A151" w14:textId="6E64390F" w:rsidR="00C64F1E" w:rsidRDefault="00944E0B" w:rsidP="00944E0B">
            <w:r>
              <w:t>Links between formulation and intervention planning</w:t>
            </w:r>
          </w:p>
        </w:tc>
        <w:tc>
          <w:tcPr>
            <w:tcW w:w="4698" w:type="dxa"/>
          </w:tcPr>
          <w:p w14:paraId="503AC3AF" w14:textId="68A10A8F" w:rsidR="00A13732" w:rsidRPr="00A13732" w:rsidRDefault="00A13732" w:rsidP="00BE5DA2">
            <w:pPr>
              <w:pStyle w:val="ListParagraph"/>
              <w:numPr>
                <w:ilvl w:val="0"/>
                <w:numId w:val="19"/>
              </w:numPr>
            </w:pPr>
            <w:r>
              <w:t>W</w:t>
            </w:r>
            <w:r w:rsidRPr="00A13732">
              <w:t>hat do the predisposing factors, perpetuating factors and protective factors mean for the type of interventions we need to support the development of pro-social identity</w:t>
            </w:r>
          </w:p>
          <w:p w14:paraId="2290F24D" w14:textId="051EF09C" w:rsidR="00A13732" w:rsidRPr="00A13732" w:rsidRDefault="00A13732" w:rsidP="00BE5DA2">
            <w:pPr>
              <w:pStyle w:val="ListParagraph"/>
              <w:numPr>
                <w:ilvl w:val="0"/>
                <w:numId w:val="19"/>
              </w:numPr>
            </w:pPr>
            <w:r w:rsidRPr="00A13732">
              <w:t xml:space="preserve">Considering the fresh ‘A.I.R’ model, what Activities, Interactions and Roles can we develop with the child to support identity </w:t>
            </w:r>
            <w:r w:rsidRPr="00A13732">
              <w:lastRenderedPageBreak/>
              <w:t>development. Remember the Activity is the vehicle for interactions and Roles that support identity development</w:t>
            </w:r>
          </w:p>
          <w:p w14:paraId="44D905C1" w14:textId="0F01504A" w:rsidR="00A13732" w:rsidRPr="00A13732" w:rsidRDefault="00A13732" w:rsidP="00BE5DA2">
            <w:pPr>
              <w:pStyle w:val="ListParagraph"/>
              <w:numPr>
                <w:ilvl w:val="0"/>
                <w:numId w:val="19"/>
              </w:numPr>
            </w:pPr>
            <w:r w:rsidRPr="00A13732">
              <w:t>How can we build on the child’s strengths to develop pro-social identity</w:t>
            </w:r>
          </w:p>
          <w:p w14:paraId="49796536" w14:textId="4071E287" w:rsidR="00C64F1E" w:rsidRPr="00A13732" w:rsidRDefault="00A13732" w:rsidP="00BE5DA2">
            <w:pPr>
              <w:pStyle w:val="ListParagraph"/>
              <w:numPr>
                <w:ilvl w:val="0"/>
                <w:numId w:val="19"/>
              </w:numPr>
            </w:pPr>
            <w:r w:rsidRPr="00A13732">
              <w:t>How have we collaborated with the child and co-produced the intervention. Giving the child power and leadership roles</w:t>
            </w:r>
          </w:p>
        </w:tc>
      </w:tr>
      <w:tr w:rsidR="00C64F1E" w14:paraId="00A61588" w14:textId="77777777" w:rsidTr="0032133C">
        <w:tc>
          <w:tcPr>
            <w:tcW w:w="4698" w:type="dxa"/>
          </w:tcPr>
          <w:p w14:paraId="36EB84FD" w14:textId="404B950D" w:rsidR="00C64F1E" w:rsidRDefault="00944E0B" w:rsidP="00C64F1E">
            <w:r>
              <w:lastRenderedPageBreak/>
              <w:t>Links between presenting factors and safety planning</w:t>
            </w:r>
          </w:p>
        </w:tc>
        <w:tc>
          <w:tcPr>
            <w:tcW w:w="4698" w:type="dxa"/>
          </w:tcPr>
          <w:p w14:paraId="37C81568" w14:textId="77777777" w:rsidR="00B608F7" w:rsidRPr="00B608F7" w:rsidRDefault="00B608F7" w:rsidP="00BE5DA2">
            <w:pPr>
              <w:pStyle w:val="ListParagraph"/>
              <w:numPr>
                <w:ilvl w:val="0"/>
                <w:numId w:val="19"/>
              </w:numPr>
            </w:pPr>
            <w:r w:rsidRPr="00B608F7">
              <w:t>What safety planning do we need in place to address the current risk concerns</w:t>
            </w:r>
          </w:p>
          <w:p w14:paraId="11EA0A1B" w14:textId="4A5F3CE4" w:rsidR="00B608F7" w:rsidRPr="00B608F7" w:rsidRDefault="00B608F7" w:rsidP="00BE5DA2">
            <w:pPr>
              <w:pStyle w:val="ListParagraph"/>
              <w:numPr>
                <w:ilvl w:val="0"/>
                <w:numId w:val="19"/>
              </w:numPr>
            </w:pPr>
            <w:r w:rsidRPr="00B608F7">
              <w:t>What safety planning have we completed with the child and their family? What is the family plan for safety</w:t>
            </w:r>
          </w:p>
          <w:p w14:paraId="5A9260AF" w14:textId="42AFDADC" w:rsidR="00B608F7" w:rsidRPr="00B608F7" w:rsidRDefault="00B608F7" w:rsidP="00BE5DA2">
            <w:pPr>
              <w:pStyle w:val="ListParagraph"/>
              <w:numPr>
                <w:ilvl w:val="0"/>
                <w:numId w:val="19"/>
              </w:numPr>
            </w:pPr>
            <w:r w:rsidRPr="00B608F7">
              <w:t>What external controls can we put in place</w:t>
            </w:r>
          </w:p>
          <w:p w14:paraId="3C94003A" w14:textId="30EB71F6" w:rsidR="00B608F7" w:rsidRPr="00B608F7" w:rsidRDefault="00B608F7" w:rsidP="00BE5DA2">
            <w:pPr>
              <w:pStyle w:val="ListParagraph"/>
              <w:numPr>
                <w:ilvl w:val="0"/>
                <w:numId w:val="19"/>
              </w:numPr>
            </w:pPr>
            <w:r w:rsidRPr="00B608F7">
              <w:t>What offence focused work do we need to do to support harm reduction and education for the child</w:t>
            </w:r>
          </w:p>
          <w:p w14:paraId="14D98511" w14:textId="6F6BF034" w:rsidR="00B608F7" w:rsidRPr="00B608F7" w:rsidRDefault="00B608F7" w:rsidP="00BE5DA2">
            <w:pPr>
              <w:pStyle w:val="ListParagraph"/>
              <w:numPr>
                <w:ilvl w:val="0"/>
                <w:numId w:val="19"/>
              </w:numPr>
            </w:pPr>
            <w:r w:rsidRPr="00B608F7">
              <w:t>What are the needs of the victim and have we considered how we keep them safe</w:t>
            </w:r>
          </w:p>
          <w:p w14:paraId="77D2A867" w14:textId="1AEAE345" w:rsidR="00B608F7" w:rsidRPr="00B608F7" w:rsidRDefault="00B608F7" w:rsidP="00BE5DA2">
            <w:pPr>
              <w:pStyle w:val="ListParagraph"/>
              <w:numPr>
                <w:ilvl w:val="0"/>
                <w:numId w:val="19"/>
              </w:numPr>
            </w:pPr>
            <w:r w:rsidRPr="00B608F7">
              <w:t>What is the professional contingency plan</w:t>
            </w:r>
          </w:p>
          <w:p w14:paraId="0459B5F4" w14:textId="2C395089" w:rsidR="00C64F1E" w:rsidRPr="00B608F7" w:rsidRDefault="00B608F7" w:rsidP="00BE5DA2">
            <w:pPr>
              <w:pStyle w:val="ListParagraph"/>
              <w:numPr>
                <w:ilvl w:val="0"/>
                <w:numId w:val="19"/>
              </w:numPr>
            </w:pPr>
            <w:r w:rsidRPr="00B608F7">
              <w:t>What is the family contingency plan and have we developed this in collaboration with them</w:t>
            </w:r>
          </w:p>
        </w:tc>
      </w:tr>
    </w:tbl>
    <w:p w14:paraId="6C0BA981" w14:textId="77777777" w:rsidR="00C64F1E" w:rsidRPr="00C64F1E" w:rsidRDefault="00C64F1E" w:rsidP="00C64F1E"/>
    <w:sectPr w:rsidR="00C64F1E" w:rsidRPr="00C64F1E" w:rsidSect="00BB0B7A">
      <w:headerReference w:type="default" r:id="rId31"/>
      <w:footerReference w:type="default" r:id="rId32"/>
      <w:headerReference w:type="first" r:id="rId33"/>
      <w:footerReference w:type="first" r:id="rId34"/>
      <w:pgSz w:w="11900" w:h="16840"/>
      <w:pgMar w:top="1701" w:right="1247" w:bottom="1758" w:left="1247" w:header="141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3FCC3E" w14:textId="77777777" w:rsidR="00120EEC" w:rsidRDefault="00120EEC" w:rsidP="00D73C32">
      <w:r>
        <w:separator/>
      </w:r>
    </w:p>
  </w:endnote>
  <w:endnote w:type="continuationSeparator" w:id="0">
    <w:p w14:paraId="58437140" w14:textId="77777777" w:rsidR="00120EEC" w:rsidRDefault="00120EEC" w:rsidP="00D73C32">
      <w:r>
        <w:continuationSeparator/>
      </w:r>
    </w:p>
  </w:endnote>
  <w:endnote w:type="continuationNotice" w:id="1">
    <w:p w14:paraId="2EE7D850" w14:textId="77777777" w:rsidR="00120EEC" w:rsidRDefault="00120E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genda Regular">
    <w:altName w:val="Calibri"/>
    <w:panose1 w:val="00000000000000000000"/>
    <w:charset w:val="00"/>
    <w:family w:val="modern"/>
    <w:notTrueType/>
    <w:pitch w:val="variable"/>
    <w:sig w:usb0="800000AF" w:usb1="5000204A" w:usb2="00000000" w:usb3="00000000" w:csb0="00000001" w:csb1="00000000"/>
  </w:font>
  <w:font w:name="Agenda Semibold">
    <w:altName w:val="Calibri"/>
    <w:panose1 w:val="00000000000000000000"/>
    <w:charset w:val="00"/>
    <w:family w:val="modern"/>
    <w:notTrueType/>
    <w:pitch w:val="variable"/>
    <w:sig w:usb0="800000AF" w:usb1="5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Agenda Medium">
    <w:altName w:val="Calibri"/>
    <w:panose1 w:val="00000000000000000000"/>
    <w:charset w:val="00"/>
    <w:family w:val="modern"/>
    <w:notTrueType/>
    <w:pitch w:val="variable"/>
    <w:sig w:usb0="800000AF" w:usb1="50002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81856"/>
      <w:docPartObj>
        <w:docPartGallery w:val="Page Numbers (Bottom of Page)"/>
        <w:docPartUnique/>
      </w:docPartObj>
    </w:sdtPr>
    <w:sdtEndPr/>
    <w:sdtContent>
      <w:p w14:paraId="301F268A" w14:textId="0B4BE92E" w:rsidR="00EB03B3" w:rsidRDefault="00EB03B3">
        <w:pPr>
          <w:pStyle w:val="Footer"/>
        </w:pPr>
        <w:r>
          <w:fldChar w:fldCharType="begin"/>
        </w:r>
        <w:r>
          <w:instrText>PAGE   \* MERGEFORMAT</w:instrText>
        </w:r>
        <w:r>
          <w:fldChar w:fldCharType="separate"/>
        </w:r>
        <w:r>
          <w:rPr>
            <w:lang w:val="en-GB"/>
          </w:rPr>
          <w:t>2</w:t>
        </w:r>
        <w:r>
          <w:fldChar w:fldCharType="end"/>
        </w:r>
      </w:p>
    </w:sdtContent>
  </w:sdt>
  <w:p w14:paraId="77987003" w14:textId="5C652A93" w:rsidR="00AD1C18" w:rsidRPr="00AD1C18" w:rsidRDefault="00AD1C18" w:rsidP="00D7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AB5FD" w14:textId="62247769" w:rsidR="00476976" w:rsidRDefault="00476976">
    <w:pPr>
      <w:pStyle w:val="Footer"/>
    </w:pPr>
    <w:r>
      <w:rPr>
        <w:noProof/>
      </w:rPr>
      <w:drawing>
        <wp:anchor distT="0" distB="0" distL="114300" distR="114300" simplePos="0" relativeHeight="251658244" behindDoc="1" locked="0" layoutInCell="1" allowOverlap="1" wp14:anchorId="2C05E272" wp14:editId="02C96F29">
          <wp:simplePos x="0" y="0"/>
          <wp:positionH relativeFrom="page">
            <wp:posOffset>0</wp:posOffset>
          </wp:positionH>
          <wp:positionV relativeFrom="paragraph">
            <wp:posOffset>-2638262</wp:posOffset>
          </wp:positionV>
          <wp:extent cx="7555746" cy="3177899"/>
          <wp:effectExtent l="0" t="0" r="7620" b="3810"/>
          <wp:wrapNone/>
          <wp:docPr id="38631835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18359" name="Picture 1">
                    <a:extLst>
                      <a:ext uri="{C183D7F6-B498-43B3-948B-1728B52AA6E4}">
                        <adec:decorative xmlns:adec="http://schemas.microsoft.com/office/drawing/2017/decorative" val="1"/>
                      </a:ext>
                    </a:extLst>
                  </pic:cNvPr>
                  <pic:cNvPicPr/>
                </pic:nvPicPr>
                <pic:blipFill rotWithShape="1">
                  <a:blip r:embed="rId1"/>
                  <a:srcRect r="814" b="2826"/>
                  <a:stretch/>
                </pic:blipFill>
                <pic:spPr bwMode="auto">
                  <a:xfrm>
                    <a:off x="0" y="0"/>
                    <a:ext cx="7555746" cy="31778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C9E60" w14:textId="77777777" w:rsidR="00120EEC" w:rsidRDefault="00120EEC" w:rsidP="00D73C32">
      <w:r>
        <w:separator/>
      </w:r>
    </w:p>
  </w:footnote>
  <w:footnote w:type="continuationSeparator" w:id="0">
    <w:p w14:paraId="0D92361A" w14:textId="77777777" w:rsidR="00120EEC" w:rsidRDefault="00120EEC" w:rsidP="00D73C32">
      <w:r>
        <w:continuationSeparator/>
      </w:r>
    </w:p>
  </w:footnote>
  <w:footnote w:type="continuationNotice" w:id="1">
    <w:p w14:paraId="4CFE500C" w14:textId="77777777" w:rsidR="00120EEC" w:rsidRDefault="00120E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9183" w14:textId="3C94A799" w:rsidR="00AD1C18" w:rsidRPr="00D5651B" w:rsidRDefault="00A61633" w:rsidP="00D73C32">
    <w:pPr>
      <w:pStyle w:val="Header"/>
    </w:pPr>
    <w:r>
      <w:rPr>
        <w:noProof/>
      </w:rPr>
      <mc:AlternateContent>
        <mc:Choice Requires="wps">
          <w:drawing>
            <wp:anchor distT="0" distB="0" distL="114300" distR="114300" simplePos="0" relativeHeight="251658241" behindDoc="0" locked="0" layoutInCell="1" allowOverlap="1" wp14:anchorId="003125C2" wp14:editId="2D06C1BD">
              <wp:simplePos x="0" y="0"/>
              <wp:positionH relativeFrom="column">
                <wp:posOffset>-210820</wp:posOffset>
              </wp:positionH>
              <wp:positionV relativeFrom="paragraph">
                <wp:posOffset>-538480</wp:posOffset>
              </wp:positionV>
              <wp:extent cx="4109720" cy="387350"/>
              <wp:effectExtent l="0" t="0" r="5080" b="12700"/>
              <wp:wrapSquare wrapText="bothSides"/>
              <wp:docPr id="262119538" name="Text Box 1"/>
              <wp:cNvGraphicFramePr/>
              <a:graphic xmlns:a="http://schemas.openxmlformats.org/drawingml/2006/main">
                <a:graphicData uri="http://schemas.microsoft.com/office/word/2010/wordprocessingShape">
                  <wps:wsp>
                    <wps:cNvSpPr txBox="1"/>
                    <wps:spPr>
                      <a:xfrm>
                        <a:off x="0" y="0"/>
                        <a:ext cx="4109720" cy="387350"/>
                      </a:xfrm>
                      <a:prstGeom prst="rect">
                        <a:avLst/>
                      </a:prstGeom>
                      <a:noFill/>
                      <a:ln w="6350">
                        <a:noFill/>
                      </a:ln>
                    </wps:spPr>
                    <wps:txbx>
                      <w:txbxContent>
                        <w:p w14:paraId="3B7446F0" w14:textId="162441B8" w:rsidR="00763334" w:rsidRPr="007C5029" w:rsidRDefault="001744BD" w:rsidP="00104B53">
                          <w:pPr>
                            <w:pStyle w:val="Heading3"/>
                            <w:rPr>
                              <w:rFonts w:cs="Arial"/>
                              <w:b/>
                              <w:bCs w:val="0"/>
                              <w:lang w:val="en-US"/>
                            </w:rPr>
                          </w:pPr>
                          <w:r>
                            <w:rPr>
                              <w:bCs w:val="0"/>
                            </w:rPr>
                            <w:t xml:space="preserve">North Somerset Safer Me </w:t>
                          </w:r>
                          <w:r w:rsidR="00165BE4">
                            <w:rPr>
                              <w:bCs w:val="0"/>
                            </w:rPr>
                            <w:t>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125C2" id="_x0000_t202" coordsize="21600,21600" o:spt="202" path="m,l,21600r21600,l21600,xe">
              <v:stroke joinstyle="miter"/>
              <v:path gradientshapeok="t" o:connecttype="rect"/>
            </v:shapetype>
            <v:shape id="Text Box 1" o:spid="_x0000_s1026" type="#_x0000_t202" style="position:absolute;margin-left:-16.6pt;margin-top:-42.4pt;width:323.6pt;height: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" filled="f" stroked="f" strokeweight=".5pt">
              <v:textbox inset="0,0,0,0">
                <w:txbxContent>
                  <w:p w14:paraId="3B7446F0" w14:textId="162441B8" w:rsidR="00763334" w:rsidRPr="007C5029" w:rsidRDefault="001744BD" w:rsidP="00104B53">
                    <w:pPr>
                      <w:pStyle w:val="Heading3"/>
                      <w:rPr>
                        <w:rFonts w:cs="Arial"/>
                        <w:b/>
                        <w:bCs w:val="0"/>
                        <w:lang w:val="en-US"/>
                      </w:rPr>
                    </w:pPr>
                    <w:r>
                      <w:rPr>
                        <w:bCs w:val="0"/>
                      </w:rPr>
                      <w:t xml:space="preserve">North Somerset Safer Me </w:t>
                    </w:r>
                    <w:r w:rsidR="00165BE4">
                      <w:rPr>
                        <w:bCs w:val="0"/>
                      </w:rPr>
                      <w:t>Tool</w:t>
                    </w:r>
                  </w:p>
                </w:txbxContent>
              </v:textbox>
              <w10:wrap type="square"/>
            </v:shape>
          </w:pict>
        </mc:Fallback>
      </mc:AlternateContent>
    </w:r>
    <w:r w:rsidR="00B1277A">
      <w:rPr>
        <w:noProof/>
      </w:rPr>
      <w:drawing>
        <wp:anchor distT="0" distB="0" distL="114300" distR="114300" simplePos="0" relativeHeight="251658240" behindDoc="1" locked="0" layoutInCell="1" allowOverlap="1" wp14:anchorId="38D48BAF" wp14:editId="20F70F67">
          <wp:simplePos x="0" y="0"/>
          <wp:positionH relativeFrom="column">
            <wp:posOffset>-784860</wp:posOffset>
          </wp:positionH>
          <wp:positionV relativeFrom="paragraph">
            <wp:posOffset>-993056</wp:posOffset>
          </wp:positionV>
          <wp:extent cx="7567770" cy="10696629"/>
          <wp:effectExtent l="0" t="0" r="1905" b="0"/>
          <wp:wrapNone/>
          <wp:docPr id="252060078" name="Picture 252060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60078" name="Picture 252060078">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770" cy="1069662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7AF3" w14:textId="6D811812" w:rsidR="00476976" w:rsidRDefault="00116E17">
    <w:pPr>
      <w:pStyle w:val="Header"/>
    </w:pPr>
    <w:r>
      <w:rPr>
        <w:noProof/>
      </w:rPr>
      <mc:AlternateContent>
        <mc:Choice Requires="wps">
          <w:drawing>
            <wp:anchor distT="45720" distB="45720" distL="114300" distR="114300" simplePos="0" relativeHeight="251658243" behindDoc="0" locked="0" layoutInCell="1" allowOverlap="1" wp14:anchorId="13B9A230" wp14:editId="3C500308">
              <wp:simplePos x="0" y="0"/>
              <wp:positionH relativeFrom="column">
                <wp:posOffset>4220845</wp:posOffset>
              </wp:positionH>
              <wp:positionV relativeFrom="paragraph">
                <wp:posOffset>-515931</wp:posOffset>
              </wp:positionV>
              <wp:extent cx="236093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24AD03" w14:textId="2F0B2E93" w:rsidR="00476976" w:rsidRPr="00476976" w:rsidRDefault="00476976" w:rsidP="00476976">
                          <w:pPr>
                            <w:kinsoku w:val="0"/>
                            <w:overflowPunct w:val="0"/>
                            <w:autoSpaceDE w:val="0"/>
                            <w:autoSpaceDN w:val="0"/>
                            <w:adjustRightInd w:val="0"/>
                            <w:spacing w:before="63" w:line="240" w:lineRule="auto"/>
                            <w:ind w:right="98"/>
                            <w:jc w:val="center"/>
                            <w:rPr>
                              <w:rFonts w:ascii="Agenda Medium" w:hAnsi="Agenda Medium" w:cs="Agenda Medium"/>
                              <w:color w:val="414042"/>
                              <w:spacing w:val="-2"/>
                              <w:sz w:val="33"/>
                              <w:szCs w:val="33"/>
                            </w:rPr>
                          </w:pPr>
                          <w:r w:rsidRPr="00476976">
                            <w:rPr>
                              <w:rFonts w:ascii="Agenda Medium" w:hAnsi="Agenda Medium" w:cs="Agenda Medium"/>
                              <w:color w:val="414042"/>
                              <w:spacing w:val="-2"/>
                              <w:sz w:val="33"/>
                              <w:szCs w:val="33"/>
                            </w:rPr>
                            <w:t>Open,</w:t>
                          </w:r>
                          <w:r w:rsidRPr="00476976">
                            <w:rPr>
                              <w:rFonts w:ascii="Agenda Medium" w:hAnsi="Agenda Medium" w:cs="Agenda Medium"/>
                              <w:color w:val="414042"/>
                              <w:spacing w:val="-20"/>
                              <w:sz w:val="33"/>
                              <w:szCs w:val="33"/>
                            </w:rPr>
                            <w:t xml:space="preserve"> </w:t>
                          </w:r>
                          <w:r w:rsidRPr="00476976">
                            <w:rPr>
                              <w:rFonts w:ascii="Agenda Medium" w:hAnsi="Agenda Medium" w:cs="Agenda Medium"/>
                              <w:color w:val="414042"/>
                              <w:spacing w:val="-2"/>
                              <w:sz w:val="33"/>
                              <w:szCs w:val="33"/>
                            </w:rPr>
                            <w:t>Fair,</w:t>
                          </w:r>
                          <w:r w:rsidRPr="00476976">
                            <w:rPr>
                              <w:rFonts w:ascii="Agenda Medium" w:hAnsi="Agenda Medium" w:cs="Agenda Medium"/>
                              <w:color w:val="414042"/>
                              <w:spacing w:val="-20"/>
                              <w:sz w:val="33"/>
                              <w:szCs w:val="33"/>
                            </w:rPr>
                            <w:t xml:space="preserve"> </w:t>
                          </w:r>
                          <w:r w:rsidRPr="00476976">
                            <w:rPr>
                              <w:rFonts w:ascii="Agenda Medium" w:hAnsi="Agenda Medium" w:cs="Agenda Medium"/>
                              <w:color w:val="414042"/>
                              <w:spacing w:val="-2"/>
                              <w:sz w:val="33"/>
                              <w:szCs w:val="33"/>
                            </w:rPr>
                            <w:t>Green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9A230" id="_x0000_t202" coordsize="21600,21600" o:spt="202" path="m,l,21600r21600,l21600,xe">
              <v:stroke joinstyle="miter"/>
              <v:path gradientshapeok="t" o:connecttype="rect"/>
            </v:shapetype>
            <v:shape id="Text Box 2" o:spid="_x0000_s1027" type="#_x0000_t202" style="position:absolute;margin-left:332.35pt;margin-top:-40.6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" stroked="f">
              <v:textbox style="mso-fit-shape-to-text:t">
                <w:txbxContent>
                  <w:p w14:paraId="0624AD03" w14:textId="2F0B2E93" w:rsidR="00476976" w:rsidRPr="00476976" w:rsidRDefault="00476976" w:rsidP="00476976">
                    <w:pPr>
                      <w:kinsoku w:val="0"/>
                      <w:overflowPunct w:val="0"/>
                      <w:autoSpaceDE w:val="0"/>
                      <w:autoSpaceDN w:val="0"/>
                      <w:adjustRightInd w:val="0"/>
                      <w:spacing w:before="63" w:line="240" w:lineRule="auto"/>
                      <w:ind w:right="98"/>
                      <w:jc w:val="center"/>
                      <w:rPr>
                        <w:rFonts w:ascii="Agenda Medium" w:hAnsi="Agenda Medium" w:cs="Agenda Medium"/>
                        <w:color w:val="414042"/>
                        <w:spacing w:val="-2"/>
                        <w:sz w:val="33"/>
                        <w:szCs w:val="33"/>
                      </w:rPr>
                    </w:pPr>
                    <w:r w:rsidRPr="00476976">
                      <w:rPr>
                        <w:rFonts w:ascii="Agenda Medium" w:hAnsi="Agenda Medium" w:cs="Agenda Medium"/>
                        <w:color w:val="414042"/>
                        <w:spacing w:val="-2"/>
                        <w:sz w:val="33"/>
                        <w:szCs w:val="33"/>
                      </w:rPr>
                      <w:t>Open,</w:t>
                    </w:r>
                    <w:r w:rsidRPr="00476976">
                      <w:rPr>
                        <w:rFonts w:ascii="Agenda Medium" w:hAnsi="Agenda Medium" w:cs="Agenda Medium"/>
                        <w:color w:val="414042"/>
                        <w:spacing w:val="-20"/>
                        <w:sz w:val="33"/>
                        <w:szCs w:val="33"/>
                      </w:rPr>
                      <w:t xml:space="preserve"> </w:t>
                    </w:r>
                    <w:r w:rsidRPr="00476976">
                      <w:rPr>
                        <w:rFonts w:ascii="Agenda Medium" w:hAnsi="Agenda Medium" w:cs="Agenda Medium"/>
                        <w:color w:val="414042"/>
                        <w:spacing w:val="-2"/>
                        <w:sz w:val="33"/>
                        <w:szCs w:val="33"/>
                      </w:rPr>
                      <w:t>Fair,</w:t>
                    </w:r>
                    <w:r w:rsidRPr="00476976">
                      <w:rPr>
                        <w:rFonts w:ascii="Agenda Medium" w:hAnsi="Agenda Medium" w:cs="Agenda Medium"/>
                        <w:color w:val="414042"/>
                        <w:spacing w:val="-20"/>
                        <w:sz w:val="33"/>
                        <w:szCs w:val="33"/>
                      </w:rPr>
                      <w:t xml:space="preserve"> </w:t>
                    </w:r>
                    <w:r w:rsidRPr="00476976">
                      <w:rPr>
                        <w:rFonts w:ascii="Agenda Medium" w:hAnsi="Agenda Medium" w:cs="Agenda Medium"/>
                        <w:color w:val="414042"/>
                        <w:spacing w:val="-2"/>
                        <w:sz w:val="33"/>
                        <w:szCs w:val="33"/>
                      </w:rPr>
                      <w:t>Green</w:t>
                    </w:r>
                  </w:p>
                </w:txbxContent>
              </v:textbox>
              <w10:wrap type="square"/>
            </v:shape>
          </w:pict>
        </mc:Fallback>
      </mc:AlternateContent>
    </w:r>
    <w:r>
      <w:rPr>
        <w:noProof/>
      </w:rPr>
      <w:drawing>
        <wp:anchor distT="0" distB="0" distL="114300" distR="114300" simplePos="0" relativeHeight="251658242" behindDoc="1" locked="0" layoutInCell="1" allowOverlap="1" wp14:anchorId="097AE990" wp14:editId="4BB53BF1">
          <wp:simplePos x="0" y="0"/>
          <wp:positionH relativeFrom="column">
            <wp:posOffset>-508311</wp:posOffset>
          </wp:positionH>
          <wp:positionV relativeFrom="paragraph">
            <wp:posOffset>-759460</wp:posOffset>
          </wp:positionV>
          <wp:extent cx="2168525" cy="863600"/>
          <wp:effectExtent l="0" t="0" r="3175" b="0"/>
          <wp:wrapNone/>
          <wp:docPr id="364371422" name="Picture 1" descr="Logo North Somerse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71422" name="Picture 1" descr="Logo North Somerset Council"/>
                  <pic:cNvPicPr/>
                </pic:nvPicPr>
                <pic:blipFill>
                  <a:blip r:embed="rId1"/>
                  <a:stretch>
                    <a:fillRect/>
                  </a:stretch>
                </pic:blipFill>
                <pic:spPr>
                  <a:xfrm>
                    <a:off x="0" y="0"/>
                    <a:ext cx="2168525" cy="863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926E2"/>
    <w:multiLevelType w:val="multilevel"/>
    <w:tmpl w:val="7A2ED538"/>
    <w:styleLink w:val="CurrentList1"/>
    <w:lvl w:ilvl="0">
      <w:start w:val="1"/>
      <w:numFmt w:val="bullet"/>
      <w:lvlText w:val=""/>
      <w:lvlJc w:val="left"/>
      <w:pPr>
        <w:ind w:left="720" w:hanging="360"/>
      </w:pPr>
      <w:rPr>
        <w:rFonts w:ascii="Symbol" w:hAnsi="Symbol" w:hint="default"/>
        <w:color w:val="49AB5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73C08CF"/>
    <w:multiLevelType w:val="hybridMultilevel"/>
    <w:tmpl w:val="A7B8EE46"/>
    <w:lvl w:ilvl="0" w:tplc="F0628E1E">
      <w:start w:val="1"/>
      <w:numFmt w:val="bullet"/>
      <w:lvlText w:val=""/>
      <w:lvlJc w:val="left"/>
      <w:pPr>
        <w:ind w:left="720" w:hanging="360"/>
      </w:pPr>
      <w:rPr>
        <w:rFonts w:ascii="Symbol" w:hAnsi="Symbol" w:hint="default"/>
        <w:color w:val="F79646" w:themeColor="accent6"/>
        <w:sz w:val="27"/>
        <w:szCs w:val="1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D7296E"/>
    <w:multiLevelType w:val="hybridMultilevel"/>
    <w:tmpl w:val="306E5268"/>
    <w:lvl w:ilvl="0" w:tplc="41329CD4">
      <w:start w:val="1"/>
      <w:numFmt w:val="bullet"/>
      <w:lvlText w:val=""/>
      <w:lvlJc w:val="left"/>
      <w:pPr>
        <w:ind w:left="360" w:hanging="360"/>
      </w:pPr>
      <w:rPr>
        <w:rFonts w:ascii="Symbol" w:hAnsi="Symbol" w:hint="default"/>
        <w:color w:val="E971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3A7216"/>
    <w:multiLevelType w:val="hybridMultilevel"/>
    <w:tmpl w:val="1EFE793A"/>
    <w:lvl w:ilvl="0" w:tplc="41329CD4">
      <w:start w:val="1"/>
      <w:numFmt w:val="bullet"/>
      <w:lvlText w:val=""/>
      <w:lvlJc w:val="left"/>
      <w:pPr>
        <w:ind w:left="720" w:hanging="360"/>
      </w:pPr>
      <w:rPr>
        <w:rFonts w:ascii="Symbol" w:hAnsi="Symbol" w:hint="default"/>
        <w:color w:val="E971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4297AD4"/>
    <w:multiLevelType w:val="hybridMultilevel"/>
    <w:tmpl w:val="3F0C3B66"/>
    <w:lvl w:ilvl="0" w:tplc="D4FA0FEC">
      <w:start w:val="14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A6BDA"/>
    <w:multiLevelType w:val="hybridMultilevel"/>
    <w:tmpl w:val="A43E6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F6586"/>
    <w:multiLevelType w:val="hybridMultilevel"/>
    <w:tmpl w:val="4DD697B8"/>
    <w:lvl w:ilvl="0" w:tplc="41329CD4">
      <w:start w:val="1"/>
      <w:numFmt w:val="bullet"/>
      <w:lvlText w:val=""/>
      <w:lvlJc w:val="left"/>
      <w:pPr>
        <w:ind w:left="720" w:hanging="360"/>
      </w:pPr>
      <w:rPr>
        <w:rFonts w:ascii="Symbol" w:hAnsi="Symbol" w:hint="default"/>
        <w:color w:val="E971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F5A4B44"/>
    <w:multiLevelType w:val="hybridMultilevel"/>
    <w:tmpl w:val="5A366202"/>
    <w:lvl w:ilvl="0" w:tplc="41329CD4">
      <w:start w:val="1"/>
      <w:numFmt w:val="bullet"/>
      <w:lvlText w:val=""/>
      <w:lvlJc w:val="left"/>
      <w:pPr>
        <w:ind w:left="720" w:hanging="360"/>
      </w:pPr>
      <w:rPr>
        <w:rFonts w:ascii="Symbol" w:hAnsi="Symbol" w:hint="default"/>
        <w:color w:val="E971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B09F6"/>
    <w:multiLevelType w:val="hybridMultilevel"/>
    <w:tmpl w:val="DE46E03E"/>
    <w:lvl w:ilvl="0" w:tplc="41329CD4">
      <w:start w:val="1"/>
      <w:numFmt w:val="bullet"/>
      <w:lvlText w:val=""/>
      <w:lvlJc w:val="left"/>
      <w:pPr>
        <w:ind w:left="360" w:hanging="360"/>
      </w:pPr>
      <w:rPr>
        <w:rFonts w:ascii="Symbol" w:hAnsi="Symbol" w:hint="default"/>
        <w:color w:val="E971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BF02370"/>
    <w:multiLevelType w:val="multilevel"/>
    <w:tmpl w:val="CDFCDF7C"/>
    <w:styleLink w:val="CurrentList3"/>
    <w:lvl w:ilvl="0">
      <w:start w:val="1"/>
      <w:numFmt w:val="bullet"/>
      <w:lvlText w:val=""/>
      <w:lvlJc w:val="left"/>
      <w:pPr>
        <w:ind w:left="1080" w:hanging="360"/>
      </w:pPr>
      <w:rPr>
        <w:rFonts w:ascii="Symbol" w:hAnsi="Symbol" w:hint="default"/>
        <w:color w:val="00529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0" w15:restartNumberingAfterBreak="0">
    <w:nsid w:val="42376BDC"/>
    <w:multiLevelType w:val="hybridMultilevel"/>
    <w:tmpl w:val="5E1E33F6"/>
    <w:lvl w:ilvl="0" w:tplc="098C8510">
      <w:start w:val="1"/>
      <w:numFmt w:val="bullet"/>
      <w:pStyle w:val="ListParagraph"/>
      <w:lvlText w:val=""/>
      <w:lvlJc w:val="left"/>
      <w:pPr>
        <w:ind w:left="720" w:hanging="360"/>
      </w:pPr>
      <w:rPr>
        <w:rFonts w:ascii="Symbol" w:hAnsi="Symbol" w:hint="default"/>
        <w:color w:val="E97132"/>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11" w15:restartNumberingAfterBreak="0">
    <w:nsid w:val="423C3421"/>
    <w:multiLevelType w:val="hybridMultilevel"/>
    <w:tmpl w:val="40A8C9E2"/>
    <w:lvl w:ilvl="0" w:tplc="41329CD4">
      <w:start w:val="1"/>
      <w:numFmt w:val="bullet"/>
      <w:lvlText w:val=""/>
      <w:lvlJc w:val="left"/>
      <w:pPr>
        <w:ind w:left="360" w:hanging="360"/>
      </w:pPr>
      <w:rPr>
        <w:rFonts w:ascii="Symbol" w:hAnsi="Symbol" w:hint="default"/>
        <w:color w:val="E971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3A5CD4"/>
    <w:multiLevelType w:val="hybridMultilevel"/>
    <w:tmpl w:val="28E8C7E2"/>
    <w:lvl w:ilvl="0" w:tplc="41329CD4">
      <w:start w:val="1"/>
      <w:numFmt w:val="bullet"/>
      <w:lvlText w:val=""/>
      <w:lvlJc w:val="left"/>
      <w:pPr>
        <w:ind w:left="720" w:hanging="360"/>
      </w:pPr>
      <w:rPr>
        <w:rFonts w:ascii="Symbol" w:hAnsi="Symbol" w:hint="default"/>
        <w:color w:val="E971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B571FD5"/>
    <w:multiLevelType w:val="hybridMultilevel"/>
    <w:tmpl w:val="D39466DA"/>
    <w:lvl w:ilvl="0" w:tplc="41329CD4">
      <w:start w:val="1"/>
      <w:numFmt w:val="bullet"/>
      <w:lvlText w:val=""/>
      <w:lvlJc w:val="left"/>
      <w:pPr>
        <w:ind w:left="720" w:hanging="360"/>
      </w:pPr>
      <w:rPr>
        <w:rFonts w:ascii="Symbol" w:hAnsi="Symbol" w:hint="default"/>
        <w:color w:val="E971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B44C00"/>
    <w:multiLevelType w:val="hybridMultilevel"/>
    <w:tmpl w:val="D98A0B42"/>
    <w:lvl w:ilvl="0" w:tplc="496AD170">
      <w:start w:val="1"/>
      <w:numFmt w:val="decimal"/>
      <w:lvlText w:val="%1."/>
      <w:lvlJc w:val="left"/>
      <w:pPr>
        <w:ind w:left="70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8EA8D06">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AFAA790">
      <w:start w:val="1"/>
      <w:numFmt w:val="bullet"/>
      <w:lvlText w:val="▪"/>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06C9DB6">
      <w:start w:val="1"/>
      <w:numFmt w:val="bullet"/>
      <w:lvlText w:val="•"/>
      <w:lvlJc w:val="left"/>
      <w:pPr>
        <w:ind w:left="21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E9C7E66">
      <w:start w:val="1"/>
      <w:numFmt w:val="bullet"/>
      <w:lvlText w:val="o"/>
      <w:lvlJc w:val="left"/>
      <w:pPr>
        <w:ind w:left="28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8A8323E">
      <w:start w:val="1"/>
      <w:numFmt w:val="bullet"/>
      <w:lvlText w:val="▪"/>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FD8FF78">
      <w:start w:val="1"/>
      <w:numFmt w:val="bullet"/>
      <w:lvlText w:val="•"/>
      <w:lvlJc w:val="left"/>
      <w:pPr>
        <w:ind w:left="43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4B4270C8">
      <w:start w:val="1"/>
      <w:numFmt w:val="bullet"/>
      <w:lvlText w:val="o"/>
      <w:lvlJc w:val="left"/>
      <w:pPr>
        <w:ind w:left="50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21E2326C">
      <w:start w:val="1"/>
      <w:numFmt w:val="bullet"/>
      <w:lvlText w:val="▪"/>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596C4A7C"/>
    <w:multiLevelType w:val="hybridMultilevel"/>
    <w:tmpl w:val="E02CA1CE"/>
    <w:lvl w:ilvl="0" w:tplc="41329CD4">
      <w:start w:val="1"/>
      <w:numFmt w:val="bullet"/>
      <w:lvlText w:val=""/>
      <w:lvlJc w:val="left"/>
      <w:pPr>
        <w:ind w:left="360" w:hanging="360"/>
      </w:pPr>
      <w:rPr>
        <w:rFonts w:ascii="Symbol" w:hAnsi="Symbol" w:hint="default"/>
        <w:color w:val="E971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A1D58E9"/>
    <w:multiLevelType w:val="hybridMultilevel"/>
    <w:tmpl w:val="601231C8"/>
    <w:lvl w:ilvl="0" w:tplc="41329CD4">
      <w:start w:val="1"/>
      <w:numFmt w:val="bullet"/>
      <w:lvlText w:val=""/>
      <w:lvlJc w:val="left"/>
      <w:pPr>
        <w:ind w:left="720" w:hanging="360"/>
      </w:pPr>
      <w:rPr>
        <w:rFonts w:ascii="Symbol" w:hAnsi="Symbol" w:hint="default"/>
        <w:color w:val="E971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37322"/>
    <w:multiLevelType w:val="hybridMultilevel"/>
    <w:tmpl w:val="8C56320C"/>
    <w:lvl w:ilvl="0" w:tplc="41329CD4">
      <w:start w:val="1"/>
      <w:numFmt w:val="bullet"/>
      <w:lvlText w:val=""/>
      <w:lvlJc w:val="left"/>
      <w:pPr>
        <w:ind w:left="360" w:hanging="360"/>
      </w:pPr>
      <w:rPr>
        <w:rFonts w:ascii="Symbol" w:hAnsi="Symbol" w:hint="default"/>
        <w:color w:val="E971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F5A475A"/>
    <w:multiLevelType w:val="multilevel"/>
    <w:tmpl w:val="7A2ED538"/>
    <w:styleLink w:val="CurrentList2"/>
    <w:lvl w:ilvl="0">
      <w:start w:val="1"/>
      <w:numFmt w:val="bullet"/>
      <w:lvlText w:val=""/>
      <w:lvlJc w:val="left"/>
      <w:pPr>
        <w:ind w:left="720" w:hanging="360"/>
      </w:pPr>
      <w:rPr>
        <w:rFonts w:ascii="Symbol" w:hAnsi="Symbol" w:hint="default"/>
        <w:color w:val="49AB5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10410E2"/>
    <w:multiLevelType w:val="hybridMultilevel"/>
    <w:tmpl w:val="D9484616"/>
    <w:lvl w:ilvl="0" w:tplc="41329CD4">
      <w:start w:val="1"/>
      <w:numFmt w:val="bullet"/>
      <w:lvlText w:val=""/>
      <w:lvlJc w:val="left"/>
      <w:pPr>
        <w:ind w:left="360" w:hanging="360"/>
      </w:pPr>
      <w:rPr>
        <w:rFonts w:ascii="Symbol" w:hAnsi="Symbol" w:hint="default"/>
        <w:color w:val="E971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F3F24DC"/>
    <w:multiLevelType w:val="hybridMultilevel"/>
    <w:tmpl w:val="5B903B2C"/>
    <w:lvl w:ilvl="0" w:tplc="41329CD4">
      <w:start w:val="1"/>
      <w:numFmt w:val="bullet"/>
      <w:lvlText w:val=""/>
      <w:lvlJc w:val="left"/>
      <w:pPr>
        <w:ind w:left="720" w:hanging="360"/>
      </w:pPr>
      <w:rPr>
        <w:rFonts w:ascii="Symbol" w:hAnsi="Symbol" w:hint="default"/>
        <w:color w:val="E971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9C01EA8"/>
    <w:multiLevelType w:val="hybridMultilevel"/>
    <w:tmpl w:val="868C21C8"/>
    <w:lvl w:ilvl="0" w:tplc="41329CD4">
      <w:start w:val="1"/>
      <w:numFmt w:val="bullet"/>
      <w:lvlText w:val=""/>
      <w:lvlJc w:val="left"/>
      <w:pPr>
        <w:ind w:left="360" w:hanging="360"/>
      </w:pPr>
      <w:rPr>
        <w:rFonts w:ascii="Symbol" w:hAnsi="Symbol" w:hint="default"/>
        <w:color w:val="E971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A170B78"/>
    <w:multiLevelType w:val="hybridMultilevel"/>
    <w:tmpl w:val="DEA62C26"/>
    <w:lvl w:ilvl="0" w:tplc="41329CD4">
      <w:start w:val="1"/>
      <w:numFmt w:val="bullet"/>
      <w:lvlText w:val=""/>
      <w:lvlJc w:val="left"/>
      <w:pPr>
        <w:ind w:left="360" w:hanging="360"/>
      </w:pPr>
      <w:rPr>
        <w:rFonts w:ascii="Symbol" w:hAnsi="Symbol" w:hint="default"/>
        <w:color w:val="E971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22468726">
    <w:abstractNumId w:val="10"/>
  </w:num>
  <w:num w:numId="2" w16cid:durableId="1460339614">
    <w:abstractNumId w:val="0"/>
  </w:num>
  <w:num w:numId="3" w16cid:durableId="42337111">
    <w:abstractNumId w:val="18"/>
  </w:num>
  <w:num w:numId="4" w16cid:durableId="749890958">
    <w:abstractNumId w:val="9"/>
  </w:num>
  <w:num w:numId="5" w16cid:durableId="331180963">
    <w:abstractNumId w:val="6"/>
  </w:num>
  <w:num w:numId="6" w16cid:durableId="1708603527">
    <w:abstractNumId w:val="16"/>
  </w:num>
  <w:num w:numId="7" w16cid:durableId="51854803">
    <w:abstractNumId w:val="21"/>
  </w:num>
  <w:num w:numId="8" w16cid:durableId="1237546907">
    <w:abstractNumId w:val="11"/>
  </w:num>
  <w:num w:numId="9" w16cid:durableId="1029182181">
    <w:abstractNumId w:val="2"/>
  </w:num>
  <w:num w:numId="10" w16cid:durableId="1895963179">
    <w:abstractNumId w:val="12"/>
  </w:num>
  <w:num w:numId="11" w16cid:durableId="369451678">
    <w:abstractNumId w:val="3"/>
  </w:num>
  <w:num w:numId="12" w16cid:durableId="1794596497">
    <w:abstractNumId w:val="7"/>
  </w:num>
  <w:num w:numId="13" w16cid:durableId="914626542">
    <w:abstractNumId w:val="20"/>
  </w:num>
  <w:num w:numId="14" w16cid:durableId="2098869300">
    <w:abstractNumId w:val="4"/>
  </w:num>
  <w:num w:numId="15" w16cid:durableId="660238858">
    <w:abstractNumId w:val="17"/>
  </w:num>
  <w:num w:numId="16" w16cid:durableId="1477457832">
    <w:abstractNumId w:val="8"/>
  </w:num>
  <w:num w:numId="17" w16cid:durableId="1015957594">
    <w:abstractNumId w:val="15"/>
  </w:num>
  <w:num w:numId="18" w16cid:durableId="2088764341">
    <w:abstractNumId w:val="19"/>
  </w:num>
  <w:num w:numId="19" w16cid:durableId="1253008310">
    <w:abstractNumId w:val="22"/>
  </w:num>
  <w:num w:numId="20" w16cid:durableId="87819084">
    <w:abstractNumId w:val="14"/>
    <w:lvlOverride w:ilvl="0">
      <w:startOverride w:val="1"/>
    </w:lvlOverride>
    <w:lvlOverride w:ilvl="1"/>
    <w:lvlOverride w:ilvl="2"/>
    <w:lvlOverride w:ilvl="3"/>
    <w:lvlOverride w:ilvl="4"/>
    <w:lvlOverride w:ilvl="5"/>
    <w:lvlOverride w:ilvl="6"/>
    <w:lvlOverride w:ilvl="7"/>
    <w:lvlOverride w:ilvl="8"/>
  </w:num>
  <w:num w:numId="21" w16cid:durableId="1641424993">
    <w:abstractNumId w:val="13"/>
  </w:num>
  <w:num w:numId="22" w16cid:durableId="159739071">
    <w:abstractNumId w:val="5"/>
  </w:num>
  <w:num w:numId="23" w16cid:durableId="486362445">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976"/>
    <w:rsid w:val="000004F8"/>
    <w:rsid w:val="00000BB9"/>
    <w:rsid w:val="00001B3A"/>
    <w:rsid w:val="00001DE6"/>
    <w:rsid w:val="00001F8D"/>
    <w:rsid w:val="00002C4A"/>
    <w:rsid w:val="00002CCD"/>
    <w:rsid w:val="00005780"/>
    <w:rsid w:val="000074BD"/>
    <w:rsid w:val="00010A05"/>
    <w:rsid w:val="00011360"/>
    <w:rsid w:val="00011490"/>
    <w:rsid w:val="0001177E"/>
    <w:rsid w:val="00011E76"/>
    <w:rsid w:val="00011F03"/>
    <w:rsid w:val="00013778"/>
    <w:rsid w:val="00013E43"/>
    <w:rsid w:val="0001463B"/>
    <w:rsid w:val="00014ABE"/>
    <w:rsid w:val="000150EC"/>
    <w:rsid w:val="0001676A"/>
    <w:rsid w:val="00017E11"/>
    <w:rsid w:val="0002078E"/>
    <w:rsid w:val="000209E8"/>
    <w:rsid w:val="0002157A"/>
    <w:rsid w:val="000218ED"/>
    <w:rsid w:val="00021E19"/>
    <w:rsid w:val="000220C2"/>
    <w:rsid w:val="0002223F"/>
    <w:rsid w:val="0002230B"/>
    <w:rsid w:val="00022BDD"/>
    <w:rsid w:val="00023750"/>
    <w:rsid w:val="00024B30"/>
    <w:rsid w:val="00025C98"/>
    <w:rsid w:val="000260C8"/>
    <w:rsid w:val="0003019E"/>
    <w:rsid w:val="00030593"/>
    <w:rsid w:val="00030929"/>
    <w:rsid w:val="00030EC8"/>
    <w:rsid w:val="000311C2"/>
    <w:rsid w:val="000342D9"/>
    <w:rsid w:val="000348F8"/>
    <w:rsid w:val="00034A70"/>
    <w:rsid w:val="00034EE2"/>
    <w:rsid w:val="00034EFF"/>
    <w:rsid w:val="0003573A"/>
    <w:rsid w:val="00036A95"/>
    <w:rsid w:val="000372E0"/>
    <w:rsid w:val="000378B5"/>
    <w:rsid w:val="0004012A"/>
    <w:rsid w:val="00040864"/>
    <w:rsid w:val="00041575"/>
    <w:rsid w:val="00041C45"/>
    <w:rsid w:val="00042A4B"/>
    <w:rsid w:val="00044EDB"/>
    <w:rsid w:val="0004540D"/>
    <w:rsid w:val="00045BAF"/>
    <w:rsid w:val="0004633A"/>
    <w:rsid w:val="00046A59"/>
    <w:rsid w:val="00046ADB"/>
    <w:rsid w:val="00047609"/>
    <w:rsid w:val="00047A08"/>
    <w:rsid w:val="00047FFE"/>
    <w:rsid w:val="00050055"/>
    <w:rsid w:val="00052265"/>
    <w:rsid w:val="000524B1"/>
    <w:rsid w:val="00052D41"/>
    <w:rsid w:val="000546B1"/>
    <w:rsid w:val="000547FB"/>
    <w:rsid w:val="00054FBA"/>
    <w:rsid w:val="00055AF1"/>
    <w:rsid w:val="00055B0A"/>
    <w:rsid w:val="00057461"/>
    <w:rsid w:val="000601F5"/>
    <w:rsid w:val="00060449"/>
    <w:rsid w:val="00061242"/>
    <w:rsid w:val="000612B2"/>
    <w:rsid w:val="0006196B"/>
    <w:rsid w:val="00061D2D"/>
    <w:rsid w:val="000624B4"/>
    <w:rsid w:val="0006280A"/>
    <w:rsid w:val="0006311B"/>
    <w:rsid w:val="0006341E"/>
    <w:rsid w:val="00063973"/>
    <w:rsid w:val="000652B0"/>
    <w:rsid w:val="000655A6"/>
    <w:rsid w:val="000662E0"/>
    <w:rsid w:val="00066BA6"/>
    <w:rsid w:val="00067221"/>
    <w:rsid w:val="00073379"/>
    <w:rsid w:val="00074529"/>
    <w:rsid w:val="00074BFD"/>
    <w:rsid w:val="00075710"/>
    <w:rsid w:val="00076FC1"/>
    <w:rsid w:val="00080866"/>
    <w:rsid w:val="000811F2"/>
    <w:rsid w:val="000829C2"/>
    <w:rsid w:val="00082B6B"/>
    <w:rsid w:val="00083831"/>
    <w:rsid w:val="00083D81"/>
    <w:rsid w:val="000842D5"/>
    <w:rsid w:val="000849F7"/>
    <w:rsid w:val="00086C8C"/>
    <w:rsid w:val="00087518"/>
    <w:rsid w:val="000903A1"/>
    <w:rsid w:val="000912C2"/>
    <w:rsid w:val="0009138A"/>
    <w:rsid w:val="00091532"/>
    <w:rsid w:val="00091663"/>
    <w:rsid w:val="00091D86"/>
    <w:rsid w:val="00091E37"/>
    <w:rsid w:val="0009299A"/>
    <w:rsid w:val="00093067"/>
    <w:rsid w:val="000935BC"/>
    <w:rsid w:val="0009549F"/>
    <w:rsid w:val="0009594D"/>
    <w:rsid w:val="00095C96"/>
    <w:rsid w:val="00095CB8"/>
    <w:rsid w:val="000961BD"/>
    <w:rsid w:val="00096692"/>
    <w:rsid w:val="000A1B00"/>
    <w:rsid w:val="000A228F"/>
    <w:rsid w:val="000A31FD"/>
    <w:rsid w:val="000A4675"/>
    <w:rsid w:val="000A54F8"/>
    <w:rsid w:val="000A5C93"/>
    <w:rsid w:val="000A5EFD"/>
    <w:rsid w:val="000A6506"/>
    <w:rsid w:val="000A6B29"/>
    <w:rsid w:val="000A79E4"/>
    <w:rsid w:val="000A7A25"/>
    <w:rsid w:val="000B0D8E"/>
    <w:rsid w:val="000B0F89"/>
    <w:rsid w:val="000B108C"/>
    <w:rsid w:val="000B11A7"/>
    <w:rsid w:val="000B35FD"/>
    <w:rsid w:val="000B3D7D"/>
    <w:rsid w:val="000B4568"/>
    <w:rsid w:val="000B5929"/>
    <w:rsid w:val="000B5B83"/>
    <w:rsid w:val="000B6179"/>
    <w:rsid w:val="000B6220"/>
    <w:rsid w:val="000B6842"/>
    <w:rsid w:val="000B6EEA"/>
    <w:rsid w:val="000C1BE2"/>
    <w:rsid w:val="000C262C"/>
    <w:rsid w:val="000C2B1D"/>
    <w:rsid w:val="000C3F24"/>
    <w:rsid w:val="000C4027"/>
    <w:rsid w:val="000C466D"/>
    <w:rsid w:val="000C46BA"/>
    <w:rsid w:val="000C5E8B"/>
    <w:rsid w:val="000C5EFE"/>
    <w:rsid w:val="000D106A"/>
    <w:rsid w:val="000D1860"/>
    <w:rsid w:val="000D2198"/>
    <w:rsid w:val="000D287A"/>
    <w:rsid w:val="000D2B30"/>
    <w:rsid w:val="000D3481"/>
    <w:rsid w:val="000D47FD"/>
    <w:rsid w:val="000D551B"/>
    <w:rsid w:val="000D55FE"/>
    <w:rsid w:val="000D5B77"/>
    <w:rsid w:val="000D6566"/>
    <w:rsid w:val="000D6CC7"/>
    <w:rsid w:val="000D7584"/>
    <w:rsid w:val="000E0D5F"/>
    <w:rsid w:val="000E3473"/>
    <w:rsid w:val="000E3F5E"/>
    <w:rsid w:val="000E4023"/>
    <w:rsid w:val="000E4509"/>
    <w:rsid w:val="000E46B9"/>
    <w:rsid w:val="000E5661"/>
    <w:rsid w:val="000E60A3"/>
    <w:rsid w:val="000E6C33"/>
    <w:rsid w:val="000E7128"/>
    <w:rsid w:val="000E755A"/>
    <w:rsid w:val="000E7600"/>
    <w:rsid w:val="000E7B37"/>
    <w:rsid w:val="000F0661"/>
    <w:rsid w:val="000F094F"/>
    <w:rsid w:val="000F125B"/>
    <w:rsid w:val="000F153E"/>
    <w:rsid w:val="000F1543"/>
    <w:rsid w:val="000F154F"/>
    <w:rsid w:val="000F23D1"/>
    <w:rsid w:val="000F53ED"/>
    <w:rsid w:val="000F5855"/>
    <w:rsid w:val="000F5C2C"/>
    <w:rsid w:val="000F657A"/>
    <w:rsid w:val="000F6DDD"/>
    <w:rsid w:val="000F7656"/>
    <w:rsid w:val="00100A4E"/>
    <w:rsid w:val="00102CF1"/>
    <w:rsid w:val="00103B21"/>
    <w:rsid w:val="001046D4"/>
    <w:rsid w:val="00104B53"/>
    <w:rsid w:val="001051BD"/>
    <w:rsid w:val="00105377"/>
    <w:rsid w:val="00105540"/>
    <w:rsid w:val="001061A4"/>
    <w:rsid w:val="00106D5B"/>
    <w:rsid w:val="00110305"/>
    <w:rsid w:val="001104C9"/>
    <w:rsid w:val="001114CE"/>
    <w:rsid w:val="0011212C"/>
    <w:rsid w:val="001124D4"/>
    <w:rsid w:val="001124E3"/>
    <w:rsid w:val="00112732"/>
    <w:rsid w:val="00112768"/>
    <w:rsid w:val="001127BF"/>
    <w:rsid w:val="00112E29"/>
    <w:rsid w:val="00112F06"/>
    <w:rsid w:val="00113924"/>
    <w:rsid w:val="00114D61"/>
    <w:rsid w:val="00115925"/>
    <w:rsid w:val="00116E17"/>
    <w:rsid w:val="001179DB"/>
    <w:rsid w:val="001209B7"/>
    <w:rsid w:val="00120EEC"/>
    <w:rsid w:val="00121367"/>
    <w:rsid w:val="00122151"/>
    <w:rsid w:val="001223D2"/>
    <w:rsid w:val="0012286E"/>
    <w:rsid w:val="00122A96"/>
    <w:rsid w:val="0012350C"/>
    <w:rsid w:val="00123B75"/>
    <w:rsid w:val="00123DBE"/>
    <w:rsid w:val="001246C8"/>
    <w:rsid w:val="001252EE"/>
    <w:rsid w:val="00126039"/>
    <w:rsid w:val="001267EF"/>
    <w:rsid w:val="00127386"/>
    <w:rsid w:val="00127710"/>
    <w:rsid w:val="00130448"/>
    <w:rsid w:val="00130D27"/>
    <w:rsid w:val="0013124F"/>
    <w:rsid w:val="0013159B"/>
    <w:rsid w:val="00132151"/>
    <w:rsid w:val="001321C6"/>
    <w:rsid w:val="001326D8"/>
    <w:rsid w:val="001330C7"/>
    <w:rsid w:val="00134048"/>
    <w:rsid w:val="00134B39"/>
    <w:rsid w:val="00135E03"/>
    <w:rsid w:val="0013614E"/>
    <w:rsid w:val="00136188"/>
    <w:rsid w:val="00136FD5"/>
    <w:rsid w:val="00137C56"/>
    <w:rsid w:val="00140A9F"/>
    <w:rsid w:val="00141DBD"/>
    <w:rsid w:val="00143902"/>
    <w:rsid w:val="00144700"/>
    <w:rsid w:val="00144CCA"/>
    <w:rsid w:val="00144FD0"/>
    <w:rsid w:val="00147970"/>
    <w:rsid w:val="00147987"/>
    <w:rsid w:val="00150FD7"/>
    <w:rsid w:val="0015106A"/>
    <w:rsid w:val="001510BB"/>
    <w:rsid w:val="001520C2"/>
    <w:rsid w:val="001522CA"/>
    <w:rsid w:val="001527EB"/>
    <w:rsid w:val="0015296B"/>
    <w:rsid w:val="00152988"/>
    <w:rsid w:val="00153763"/>
    <w:rsid w:val="001542F9"/>
    <w:rsid w:val="0015494C"/>
    <w:rsid w:val="00156BF6"/>
    <w:rsid w:val="00157D15"/>
    <w:rsid w:val="00160DA8"/>
    <w:rsid w:val="00161A95"/>
    <w:rsid w:val="001625B4"/>
    <w:rsid w:val="00163061"/>
    <w:rsid w:val="00163E18"/>
    <w:rsid w:val="00163EC0"/>
    <w:rsid w:val="001645E3"/>
    <w:rsid w:val="00164FA5"/>
    <w:rsid w:val="00165BE4"/>
    <w:rsid w:val="00166470"/>
    <w:rsid w:val="001664D2"/>
    <w:rsid w:val="0016676D"/>
    <w:rsid w:val="00167AB1"/>
    <w:rsid w:val="00170702"/>
    <w:rsid w:val="0017219B"/>
    <w:rsid w:val="00172C3A"/>
    <w:rsid w:val="00173A4D"/>
    <w:rsid w:val="00173C12"/>
    <w:rsid w:val="0017437F"/>
    <w:rsid w:val="001744BD"/>
    <w:rsid w:val="00175B4A"/>
    <w:rsid w:val="0017657A"/>
    <w:rsid w:val="00176D6D"/>
    <w:rsid w:val="00180589"/>
    <w:rsid w:val="0018062D"/>
    <w:rsid w:val="00180896"/>
    <w:rsid w:val="00181848"/>
    <w:rsid w:val="00181984"/>
    <w:rsid w:val="00181D04"/>
    <w:rsid w:val="00182092"/>
    <w:rsid w:val="0018282E"/>
    <w:rsid w:val="00182B84"/>
    <w:rsid w:val="00182DAF"/>
    <w:rsid w:val="00183018"/>
    <w:rsid w:val="00183DD7"/>
    <w:rsid w:val="00184BD9"/>
    <w:rsid w:val="00184D4A"/>
    <w:rsid w:val="00185989"/>
    <w:rsid w:val="00186198"/>
    <w:rsid w:val="00186DFE"/>
    <w:rsid w:val="001874FC"/>
    <w:rsid w:val="00187677"/>
    <w:rsid w:val="00190243"/>
    <w:rsid w:val="00191399"/>
    <w:rsid w:val="00191AB7"/>
    <w:rsid w:val="00192678"/>
    <w:rsid w:val="001936E0"/>
    <w:rsid w:val="0019412C"/>
    <w:rsid w:val="0019428F"/>
    <w:rsid w:val="001944D3"/>
    <w:rsid w:val="00194C85"/>
    <w:rsid w:val="00194DCD"/>
    <w:rsid w:val="001967F4"/>
    <w:rsid w:val="00196CA1"/>
    <w:rsid w:val="0019761B"/>
    <w:rsid w:val="00197B99"/>
    <w:rsid w:val="001A0108"/>
    <w:rsid w:val="001A092F"/>
    <w:rsid w:val="001A0951"/>
    <w:rsid w:val="001A0E28"/>
    <w:rsid w:val="001A1920"/>
    <w:rsid w:val="001A2033"/>
    <w:rsid w:val="001A35AD"/>
    <w:rsid w:val="001A37A3"/>
    <w:rsid w:val="001A38B1"/>
    <w:rsid w:val="001A591B"/>
    <w:rsid w:val="001A6303"/>
    <w:rsid w:val="001B08D9"/>
    <w:rsid w:val="001B0BB8"/>
    <w:rsid w:val="001B12D8"/>
    <w:rsid w:val="001B3A74"/>
    <w:rsid w:val="001B49F3"/>
    <w:rsid w:val="001B4B26"/>
    <w:rsid w:val="001B7A9D"/>
    <w:rsid w:val="001B7B15"/>
    <w:rsid w:val="001B7C12"/>
    <w:rsid w:val="001C04C1"/>
    <w:rsid w:val="001C0989"/>
    <w:rsid w:val="001C1038"/>
    <w:rsid w:val="001C1D01"/>
    <w:rsid w:val="001C3373"/>
    <w:rsid w:val="001C41C7"/>
    <w:rsid w:val="001C4ED1"/>
    <w:rsid w:val="001C4F1B"/>
    <w:rsid w:val="001C4F4A"/>
    <w:rsid w:val="001C6053"/>
    <w:rsid w:val="001C605A"/>
    <w:rsid w:val="001C7B2C"/>
    <w:rsid w:val="001D0202"/>
    <w:rsid w:val="001D0526"/>
    <w:rsid w:val="001D1087"/>
    <w:rsid w:val="001D10D8"/>
    <w:rsid w:val="001D198F"/>
    <w:rsid w:val="001D1A0E"/>
    <w:rsid w:val="001D3D42"/>
    <w:rsid w:val="001D47CB"/>
    <w:rsid w:val="001D490F"/>
    <w:rsid w:val="001D595B"/>
    <w:rsid w:val="001D5D6D"/>
    <w:rsid w:val="001D631F"/>
    <w:rsid w:val="001D6EA9"/>
    <w:rsid w:val="001D7990"/>
    <w:rsid w:val="001D7DC2"/>
    <w:rsid w:val="001D7DC6"/>
    <w:rsid w:val="001E0AE7"/>
    <w:rsid w:val="001E0DA6"/>
    <w:rsid w:val="001E117F"/>
    <w:rsid w:val="001E18AA"/>
    <w:rsid w:val="001E37BE"/>
    <w:rsid w:val="001E4454"/>
    <w:rsid w:val="001E476F"/>
    <w:rsid w:val="001E4859"/>
    <w:rsid w:val="001E575B"/>
    <w:rsid w:val="001E6386"/>
    <w:rsid w:val="001E6763"/>
    <w:rsid w:val="001E695C"/>
    <w:rsid w:val="001E6CD0"/>
    <w:rsid w:val="001E742F"/>
    <w:rsid w:val="001F0727"/>
    <w:rsid w:val="001F0C7F"/>
    <w:rsid w:val="001F2509"/>
    <w:rsid w:val="001F4314"/>
    <w:rsid w:val="001F483F"/>
    <w:rsid w:val="001F56DD"/>
    <w:rsid w:val="001F5C18"/>
    <w:rsid w:val="001F5C50"/>
    <w:rsid w:val="001F7DB0"/>
    <w:rsid w:val="00200337"/>
    <w:rsid w:val="00200A45"/>
    <w:rsid w:val="002014F9"/>
    <w:rsid w:val="00202A42"/>
    <w:rsid w:val="00203CCF"/>
    <w:rsid w:val="002049AA"/>
    <w:rsid w:val="002100CE"/>
    <w:rsid w:val="002105DA"/>
    <w:rsid w:val="0021072F"/>
    <w:rsid w:val="00210D8F"/>
    <w:rsid w:val="00212043"/>
    <w:rsid w:val="00212239"/>
    <w:rsid w:val="00212B75"/>
    <w:rsid w:val="0021309E"/>
    <w:rsid w:val="002144F6"/>
    <w:rsid w:val="00214E51"/>
    <w:rsid w:val="0021620B"/>
    <w:rsid w:val="002179ED"/>
    <w:rsid w:val="00217C20"/>
    <w:rsid w:val="002200F7"/>
    <w:rsid w:val="002203AF"/>
    <w:rsid w:val="0022096B"/>
    <w:rsid w:val="002229B9"/>
    <w:rsid w:val="00224CBF"/>
    <w:rsid w:val="0022566A"/>
    <w:rsid w:val="00225F01"/>
    <w:rsid w:val="00226A8B"/>
    <w:rsid w:val="002272DD"/>
    <w:rsid w:val="002276B4"/>
    <w:rsid w:val="00227BBE"/>
    <w:rsid w:val="00230A11"/>
    <w:rsid w:val="00230B3A"/>
    <w:rsid w:val="002314C7"/>
    <w:rsid w:val="00231AC3"/>
    <w:rsid w:val="00231D4F"/>
    <w:rsid w:val="00231FFF"/>
    <w:rsid w:val="002334A7"/>
    <w:rsid w:val="00235F93"/>
    <w:rsid w:val="0023691E"/>
    <w:rsid w:val="00236F1C"/>
    <w:rsid w:val="00237355"/>
    <w:rsid w:val="002379C3"/>
    <w:rsid w:val="00237BAC"/>
    <w:rsid w:val="00240140"/>
    <w:rsid w:val="0024112C"/>
    <w:rsid w:val="00241C68"/>
    <w:rsid w:val="00242802"/>
    <w:rsid w:val="00243306"/>
    <w:rsid w:val="00243B37"/>
    <w:rsid w:val="00246016"/>
    <w:rsid w:val="0024666A"/>
    <w:rsid w:val="002466C6"/>
    <w:rsid w:val="0024697D"/>
    <w:rsid w:val="00247825"/>
    <w:rsid w:val="00250443"/>
    <w:rsid w:val="00251247"/>
    <w:rsid w:val="00251ADD"/>
    <w:rsid w:val="00251EEC"/>
    <w:rsid w:val="0025249C"/>
    <w:rsid w:val="0025283D"/>
    <w:rsid w:val="00253D01"/>
    <w:rsid w:val="00254093"/>
    <w:rsid w:val="00254881"/>
    <w:rsid w:val="0025498B"/>
    <w:rsid w:val="00255C49"/>
    <w:rsid w:val="0025612B"/>
    <w:rsid w:val="0026001B"/>
    <w:rsid w:val="00260C12"/>
    <w:rsid w:val="00260C31"/>
    <w:rsid w:val="00260CD1"/>
    <w:rsid w:val="00260F7C"/>
    <w:rsid w:val="0026137C"/>
    <w:rsid w:val="0026201D"/>
    <w:rsid w:val="00262459"/>
    <w:rsid w:val="0026379F"/>
    <w:rsid w:val="00265168"/>
    <w:rsid w:val="00265DCD"/>
    <w:rsid w:val="00266477"/>
    <w:rsid w:val="00266744"/>
    <w:rsid w:val="00266C1F"/>
    <w:rsid w:val="002673F4"/>
    <w:rsid w:val="00267E20"/>
    <w:rsid w:val="0027097E"/>
    <w:rsid w:val="00271278"/>
    <w:rsid w:val="002717BD"/>
    <w:rsid w:val="002720EB"/>
    <w:rsid w:val="00272CF1"/>
    <w:rsid w:val="0027364B"/>
    <w:rsid w:val="002739A3"/>
    <w:rsid w:val="00273C3D"/>
    <w:rsid w:val="0027507D"/>
    <w:rsid w:val="0027558C"/>
    <w:rsid w:val="0027653E"/>
    <w:rsid w:val="00277428"/>
    <w:rsid w:val="00277FAC"/>
    <w:rsid w:val="00280111"/>
    <w:rsid w:val="00280207"/>
    <w:rsid w:val="00280DC7"/>
    <w:rsid w:val="0028166E"/>
    <w:rsid w:val="002839D3"/>
    <w:rsid w:val="00284E3E"/>
    <w:rsid w:val="00285522"/>
    <w:rsid w:val="00285864"/>
    <w:rsid w:val="00287190"/>
    <w:rsid w:val="00287913"/>
    <w:rsid w:val="00290942"/>
    <w:rsid w:val="00290C0F"/>
    <w:rsid w:val="00290CA7"/>
    <w:rsid w:val="00290FA7"/>
    <w:rsid w:val="0029183E"/>
    <w:rsid w:val="002945BC"/>
    <w:rsid w:val="0029460F"/>
    <w:rsid w:val="00294616"/>
    <w:rsid w:val="00294C1C"/>
    <w:rsid w:val="0029526E"/>
    <w:rsid w:val="002953FB"/>
    <w:rsid w:val="00296BC6"/>
    <w:rsid w:val="0029728F"/>
    <w:rsid w:val="00297E65"/>
    <w:rsid w:val="002A0F8B"/>
    <w:rsid w:val="002A1299"/>
    <w:rsid w:val="002A1351"/>
    <w:rsid w:val="002A1353"/>
    <w:rsid w:val="002A1681"/>
    <w:rsid w:val="002A2B99"/>
    <w:rsid w:val="002A5205"/>
    <w:rsid w:val="002A5CEF"/>
    <w:rsid w:val="002B0130"/>
    <w:rsid w:val="002B0C83"/>
    <w:rsid w:val="002B1042"/>
    <w:rsid w:val="002B14AE"/>
    <w:rsid w:val="002B151F"/>
    <w:rsid w:val="002B1F27"/>
    <w:rsid w:val="002B2250"/>
    <w:rsid w:val="002B2D8B"/>
    <w:rsid w:val="002B3A0F"/>
    <w:rsid w:val="002B5111"/>
    <w:rsid w:val="002B64DA"/>
    <w:rsid w:val="002B69B5"/>
    <w:rsid w:val="002B6A5D"/>
    <w:rsid w:val="002B7908"/>
    <w:rsid w:val="002C18B3"/>
    <w:rsid w:val="002C1B28"/>
    <w:rsid w:val="002C44CA"/>
    <w:rsid w:val="002C49E7"/>
    <w:rsid w:val="002C54C5"/>
    <w:rsid w:val="002C6006"/>
    <w:rsid w:val="002C62C0"/>
    <w:rsid w:val="002C6F2B"/>
    <w:rsid w:val="002C74A7"/>
    <w:rsid w:val="002C77DE"/>
    <w:rsid w:val="002C79B7"/>
    <w:rsid w:val="002D0230"/>
    <w:rsid w:val="002D0A30"/>
    <w:rsid w:val="002D0A76"/>
    <w:rsid w:val="002D0DE5"/>
    <w:rsid w:val="002D0FA6"/>
    <w:rsid w:val="002D241C"/>
    <w:rsid w:val="002D4958"/>
    <w:rsid w:val="002D519C"/>
    <w:rsid w:val="002D70E1"/>
    <w:rsid w:val="002D740B"/>
    <w:rsid w:val="002D7420"/>
    <w:rsid w:val="002E258A"/>
    <w:rsid w:val="002E32A9"/>
    <w:rsid w:val="002E3BF9"/>
    <w:rsid w:val="002E42EC"/>
    <w:rsid w:val="002E44B3"/>
    <w:rsid w:val="002E548D"/>
    <w:rsid w:val="002E5AA0"/>
    <w:rsid w:val="002E6027"/>
    <w:rsid w:val="002E62BA"/>
    <w:rsid w:val="002E65F8"/>
    <w:rsid w:val="002E7569"/>
    <w:rsid w:val="002E7F77"/>
    <w:rsid w:val="002F1860"/>
    <w:rsid w:val="002F285C"/>
    <w:rsid w:val="002F2C8A"/>
    <w:rsid w:val="002F30B2"/>
    <w:rsid w:val="002F36BC"/>
    <w:rsid w:val="002F3AC1"/>
    <w:rsid w:val="002F3CAE"/>
    <w:rsid w:val="002F688A"/>
    <w:rsid w:val="002F7905"/>
    <w:rsid w:val="003012B2"/>
    <w:rsid w:val="0030194C"/>
    <w:rsid w:val="00301F23"/>
    <w:rsid w:val="0030284B"/>
    <w:rsid w:val="00302AED"/>
    <w:rsid w:val="00302E3E"/>
    <w:rsid w:val="00303A29"/>
    <w:rsid w:val="00304554"/>
    <w:rsid w:val="00304F36"/>
    <w:rsid w:val="00305950"/>
    <w:rsid w:val="0030618D"/>
    <w:rsid w:val="0030743C"/>
    <w:rsid w:val="0030761E"/>
    <w:rsid w:val="00307733"/>
    <w:rsid w:val="00310A81"/>
    <w:rsid w:val="00312931"/>
    <w:rsid w:val="00313FDA"/>
    <w:rsid w:val="003161E3"/>
    <w:rsid w:val="003162C0"/>
    <w:rsid w:val="00316BFE"/>
    <w:rsid w:val="003173E9"/>
    <w:rsid w:val="00317A8E"/>
    <w:rsid w:val="00317E67"/>
    <w:rsid w:val="00320022"/>
    <w:rsid w:val="00320349"/>
    <w:rsid w:val="00321296"/>
    <w:rsid w:val="0032133C"/>
    <w:rsid w:val="00323FB6"/>
    <w:rsid w:val="0032408E"/>
    <w:rsid w:val="0032462A"/>
    <w:rsid w:val="00324F34"/>
    <w:rsid w:val="0032578D"/>
    <w:rsid w:val="003270D4"/>
    <w:rsid w:val="0032726B"/>
    <w:rsid w:val="0032732D"/>
    <w:rsid w:val="003338E7"/>
    <w:rsid w:val="003344AB"/>
    <w:rsid w:val="00335285"/>
    <w:rsid w:val="00336D0F"/>
    <w:rsid w:val="00336FD3"/>
    <w:rsid w:val="00340389"/>
    <w:rsid w:val="00341461"/>
    <w:rsid w:val="00341647"/>
    <w:rsid w:val="00341A23"/>
    <w:rsid w:val="00341FD5"/>
    <w:rsid w:val="003428F0"/>
    <w:rsid w:val="00343800"/>
    <w:rsid w:val="003456DE"/>
    <w:rsid w:val="00345CA6"/>
    <w:rsid w:val="00346996"/>
    <w:rsid w:val="00347488"/>
    <w:rsid w:val="00347BDC"/>
    <w:rsid w:val="00347C2D"/>
    <w:rsid w:val="00347E99"/>
    <w:rsid w:val="00347F12"/>
    <w:rsid w:val="00350252"/>
    <w:rsid w:val="0035081C"/>
    <w:rsid w:val="00350DB4"/>
    <w:rsid w:val="00350EAE"/>
    <w:rsid w:val="003518F0"/>
    <w:rsid w:val="00353A35"/>
    <w:rsid w:val="003541DD"/>
    <w:rsid w:val="00354C7E"/>
    <w:rsid w:val="00357160"/>
    <w:rsid w:val="0035794E"/>
    <w:rsid w:val="00361B66"/>
    <w:rsid w:val="00362169"/>
    <w:rsid w:val="00363DB2"/>
    <w:rsid w:val="003641B5"/>
    <w:rsid w:val="00364205"/>
    <w:rsid w:val="003677DE"/>
    <w:rsid w:val="00367B78"/>
    <w:rsid w:val="00371815"/>
    <w:rsid w:val="00371C72"/>
    <w:rsid w:val="00372284"/>
    <w:rsid w:val="003728A0"/>
    <w:rsid w:val="00372979"/>
    <w:rsid w:val="00373210"/>
    <w:rsid w:val="003735A1"/>
    <w:rsid w:val="0037392C"/>
    <w:rsid w:val="00373BD7"/>
    <w:rsid w:val="003740B5"/>
    <w:rsid w:val="003747B4"/>
    <w:rsid w:val="0037584D"/>
    <w:rsid w:val="00376204"/>
    <w:rsid w:val="003765E6"/>
    <w:rsid w:val="0037666B"/>
    <w:rsid w:val="0037697F"/>
    <w:rsid w:val="00377ACF"/>
    <w:rsid w:val="00380118"/>
    <w:rsid w:val="00380DC0"/>
    <w:rsid w:val="003857EC"/>
    <w:rsid w:val="00386258"/>
    <w:rsid w:val="00386ECF"/>
    <w:rsid w:val="00387110"/>
    <w:rsid w:val="003877E4"/>
    <w:rsid w:val="00387A44"/>
    <w:rsid w:val="00390096"/>
    <w:rsid w:val="00390EE2"/>
    <w:rsid w:val="003910C8"/>
    <w:rsid w:val="00391C76"/>
    <w:rsid w:val="00392E1E"/>
    <w:rsid w:val="00393189"/>
    <w:rsid w:val="0039419B"/>
    <w:rsid w:val="0039481E"/>
    <w:rsid w:val="00394839"/>
    <w:rsid w:val="00394F7A"/>
    <w:rsid w:val="0039578A"/>
    <w:rsid w:val="00396CF8"/>
    <w:rsid w:val="0039763C"/>
    <w:rsid w:val="003A0569"/>
    <w:rsid w:val="003A1178"/>
    <w:rsid w:val="003A207E"/>
    <w:rsid w:val="003A2CF5"/>
    <w:rsid w:val="003A2FFD"/>
    <w:rsid w:val="003A3057"/>
    <w:rsid w:val="003A34D6"/>
    <w:rsid w:val="003A3BE6"/>
    <w:rsid w:val="003A5506"/>
    <w:rsid w:val="003A576D"/>
    <w:rsid w:val="003A5D6D"/>
    <w:rsid w:val="003A7AD0"/>
    <w:rsid w:val="003B0711"/>
    <w:rsid w:val="003B1017"/>
    <w:rsid w:val="003B18ED"/>
    <w:rsid w:val="003B1943"/>
    <w:rsid w:val="003B297A"/>
    <w:rsid w:val="003B3063"/>
    <w:rsid w:val="003B4539"/>
    <w:rsid w:val="003B4918"/>
    <w:rsid w:val="003B51B6"/>
    <w:rsid w:val="003C1203"/>
    <w:rsid w:val="003C1982"/>
    <w:rsid w:val="003C1A15"/>
    <w:rsid w:val="003C1F1B"/>
    <w:rsid w:val="003C250F"/>
    <w:rsid w:val="003C2554"/>
    <w:rsid w:val="003C2689"/>
    <w:rsid w:val="003C2F7F"/>
    <w:rsid w:val="003C3E3B"/>
    <w:rsid w:val="003C42CB"/>
    <w:rsid w:val="003C664E"/>
    <w:rsid w:val="003C6D3D"/>
    <w:rsid w:val="003C730B"/>
    <w:rsid w:val="003C73BF"/>
    <w:rsid w:val="003C7630"/>
    <w:rsid w:val="003C77D5"/>
    <w:rsid w:val="003D0173"/>
    <w:rsid w:val="003D0D1D"/>
    <w:rsid w:val="003D140E"/>
    <w:rsid w:val="003D1538"/>
    <w:rsid w:val="003D189B"/>
    <w:rsid w:val="003D1ABB"/>
    <w:rsid w:val="003D1E90"/>
    <w:rsid w:val="003D2356"/>
    <w:rsid w:val="003D319D"/>
    <w:rsid w:val="003D3C43"/>
    <w:rsid w:val="003D4463"/>
    <w:rsid w:val="003D5BFC"/>
    <w:rsid w:val="003D5C44"/>
    <w:rsid w:val="003D6184"/>
    <w:rsid w:val="003D6C3E"/>
    <w:rsid w:val="003D7D0E"/>
    <w:rsid w:val="003D7FCC"/>
    <w:rsid w:val="003E0DA3"/>
    <w:rsid w:val="003E1763"/>
    <w:rsid w:val="003E2158"/>
    <w:rsid w:val="003E21AF"/>
    <w:rsid w:val="003E2F52"/>
    <w:rsid w:val="003E367C"/>
    <w:rsid w:val="003E375A"/>
    <w:rsid w:val="003E4DF2"/>
    <w:rsid w:val="003E518E"/>
    <w:rsid w:val="003E624B"/>
    <w:rsid w:val="003E658D"/>
    <w:rsid w:val="003E7C7A"/>
    <w:rsid w:val="003F258E"/>
    <w:rsid w:val="003F2ED0"/>
    <w:rsid w:val="003F3149"/>
    <w:rsid w:val="003F3510"/>
    <w:rsid w:val="003F43AF"/>
    <w:rsid w:val="003F5DCC"/>
    <w:rsid w:val="003F67D7"/>
    <w:rsid w:val="003F78E8"/>
    <w:rsid w:val="00401811"/>
    <w:rsid w:val="0040320D"/>
    <w:rsid w:val="004034F4"/>
    <w:rsid w:val="0040379B"/>
    <w:rsid w:val="0040421C"/>
    <w:rsid w:val="00404454"/>
    <w:rsid w:val="00404B83"/>
    <w:rsid w:val="00404E88"/>
    <w:rsid w:val="00404F0B"/>
    <w:rsid w:val="00405461"/>
    <w:rsid w:val="004056C1"/>
    <w:rsid w:val="00405CF3"/>
    <w:rsid w:val="00405D55"/>
    <w:rsid w:val="004066DB"/>
    <w:rsid w:val="00406B9F"/>
    <w:rsid w:val="00407C63"/>
    <w:rsid w:val="00411D28"/>
    <w:rsid w:val="00412E01"/>
    <w:rsid w:val="004147E8"/>
    <w:rsid w:val="00414913"/>
    <w:rsid w:val="004150A2"/>
    <w:rsid w:val="004153F1"/>
    <w:rsid w:val="00415B25"/>
    <w:rsid w:val="00416109"/>
    <w:rsid w:val="00416304"/>
    <w:rsid w:val="004165FE"/>
    <w:rsid w:val="00416E9A"/>
    <w:rsid w:val="00416FB6"/>
    <w:rsid w:val="00420066"/>
    <w:rsid w:val="00420404"/>
    <w:rsid w:val="00420849"/>
    <w:rsid w:val="004219AD"/>
    <w:rsid w:val="00421D6D"/>
    <w:rsid w:val="00421E08"/>
    <w:rsid w:val="00421EE1"/>
    <w:rsid w:val="00422153"/>
    <w:rsid w:val="00423171"/>
    <w:rsid w:val="004238EF"/>
    <w:rsid w:val="00424219"/>
    <w:rsid w:val="004244D3"/>
    <w:rsid w:val="00424ECA"/>
    <w:rsid w:val="0042540C"/>
    <w:rsid w:val="004254AC"/>
    <w:rsid w:val="0042565B"/>
    <w:rsid w:val="0042596C"/>
    <w:rsid w:val="00425C9B"/>
    <w:rsid w:val="004266CA"/>
    <w:rsid w:val="00426EFD"/>
    <w:rsid w:val="00427485"/>
    <w:rsid w:val="00427FCB"/>
    <w:rsid w:val="00430055"/>
    <w:rsid w:val="00431319"/>
    <w:rsid w:val="004314EE"/>
    <w:rsid w:val="00431C03"/>
    <w:rsid w:val="004320C8"/>
    <w:rsid w:val="00432268"/>
    <w:rsid w:val="0043254C"/>
    <w:rsid w:val="00433050"/>
    <w:rsid w:val="0043377A"/>
    <w:rsid w:val="00433E5F"/>
    <w:rsid w:val="004342DA"/>
    <w:rsid w:val="004349F9"/>
    <w:rsid w:val="00435D9B"/>
    <w:rsid w:val="004378FC"/>
    <w:rsid w:val="00437EB8"/>
    <w:rsid w:val="00441BD9"/>
    <w:rsid w:val="00441F5D"/>
    <w:rsid w:val="00444F37"/>
    <w:rsid w:val="004455D9"/>
    <w:rsid w:val="00445A99"/>
    <w:rsid w:val="00445DEE"/>
    <w:rsid w:val="004462D6"/>
    <w:rsid w:val="004474DA"/>
    <w:rsid w:val="00447A6A"/>
    <w:rsid w:val="0045108F"/>
    <w:rsid w:val="00451225"/>
    <w:rsid w:val="00451DCA"/>
    <w:rsid w:val="00452814"/>
    <w:rsid w:val="00453540"/>
    <w:rsid w:val="00453F45"/>
    <w:rsid w:val="004547FF"/>
    <w:rsid w:val="00454AB2"/>
    <w:rsid w:val="00454DEF"/>
    <w:rsid w:val="00455BC0"/>
    <w:rsid w:val="00455C23"/>
    <w:rsid w:val="004561E8"/>
    <w:rsid w:val="004562A3"/>
    <w:rsid w:val="00456932"/>
    <w:rsid w:val="004606E7"/>
    <w:rsid w:val="00461125"/>
    <w:rsid w:val="0046138F"/>
    <w:rsid w:val="004626BD"/>
    <w:rsid w:val="00464390"/>
    <w:rsid w:val="004645F5"/>
    <w:rsid w:val="0046472C"/>
    <w:rsid w:val="00466BBE"/>
    <w:rsid w:val="0046724F"/>
    <w:rsid w:val="004673A8"/>
    <w:rsid w:val="004708A8"/>
    <w:rsid w:val="004708C1"/>
    <w:rsid w:val="004712D8"/>
    <w:rsid w:val="00471325"/>
    <w:rsid w:val="0047148F"/>
    <w:rsid w:val="00471EC4"/>
    <w:rsid w:val="00472AF2"/>
    <w:rsid w:val="004738F9"/>
    <w:rsid w:val="004742BD"/>
    <w:rsid w:val="00474D3E"/>
    <w:rsid w:val="004761CF"/>
    <w:rsid w:val="0047649A"/>
    <w:rsid w:val="00476798"/>
    <w:rsid w:val="0047685C"/>
    <w:rsid w:val="00476976"/>
    <w:rsid w:val="004809AD"/>
    <w:rsid w:val="00480EA4"/>
    <w:rsid w:val="00481CB1"/>
    <w:rsid w:val="00481F61"/>
    <w:rsid w:val="00482AB3"/>
    <w:rsid w:val="00482F05"/>
    <w:rsid w:val="00483185"/>
    <w:rsid w:val="00483C8D"/>
    <w:rsid w:val="00483F43"/>
    <w:rsid w:val="004853A4"/>
    <w:rsid w:val="0048542B"/>
    <w:rsid w:val="004855E0"/>
    <w:rsid w:val="00486DD6"/>
    <w:rsid w:val="004876F7"/>
    <w:rsid w:val="00490015"/>
    <w:rsid w:val="00490375"/>
    <w:rsid w:val="004905C8"/>
    <w:rsid w:val="00490FA4"/>
    <w:rsid w:val="0049106F"/>
    <w:rsid w:val="0049113C"/>
    <w:rsid w:val="004915F5"/>
    <w:rsid w:val="0049173B"/>
    <w:rsid w:val="00491AFE"/>
    <w:rsid w:val="004936C3"/>
    <w:rsid w:val="004940A7"/>
    <w:rsid w:val="0049413F"/>
    <w:rsid w:val="00494725"/>
    <w:rsid w:val="00494864"/>
    <w:rsid w:val="00494CFF"/>
    <w:rsid w:val="0049565C"/>
    <w:rsid w:val="00497A87"/>
    <w:rsid w:val="00497B26"/>
    <w:rsid w:val="004A0563"/>
    <w:rsid w:val="004A0FF9"/>
    <w:rsid w:val="004A182A"/>
    <w:rsid w:val="004A1FF8"/>
    <w:rsid w:val="004A25BD"/>
    <w:rsid w:val="004A387F"/>
    <w:rsid w:val="004A38DE"/>
    <w:rsid w:val="004A4F5E"/>
    <w:rsid w:val="004A500F"/>
    <w:rsid w:val="004A5865"/>
    <w:rsid w:val="004A58C1"/>
    <w:rsid w:val="004A6183"/>
    <w:rsid w:val="004A68BA"/>
    <w:rsid w:val="004A7814"/>
    <w:rsid w:val="004A7BD9"/>
    <w:rsid w:val="004A7F3E"/>
    <w:rsid w:val="004B0336"/>
    <w:rsid w:val="004B0B9E"/>
    <w:rsid w:val="004B0FB3"/>
    <w:rsid w:val="004B114E"/>
    <w:rsid w:val="004B1C46"/>
    <w:rsid w:val="004B23DA"/>
    <w:rsid w:val="004B248C"/>
    <w:rsid w:val="004B2820"/>
    <w:rsid w:val="004B2DF6"/>
    <w:rsid w:val="004B2F4B"/>
    <w:rsid w:val="004B42A1"/>
    <w:rsid w:val="004B469C"/>
    <w:rsid w:val="004B596A"/>
    <w:rsid w:val="004B5A70"/>
    <w:rsid w:val="004B62E4"/>
    <w:rsid w:val="004B6433"/>
    <w:rsid w:val="004B761A"/>
    <w:rsid w:val="004B777F"/>
    <w:rsid w:val="004C1CDF"/>
    <w:rsid w:val="004C2B5D"/>
    <w:rsid w:val="004C3E90"/>
    <w:rsid w:val="004C403F"/>
    <w:rsid w:val="004C41CA"/>
    <w:rsid w:val="004C5611"/>
    <w:rsid w:val="004C63A6"/>
    <w:rsid w:val="004C67BC"/>
    <w:rsid w:val="004C6A0D"/>
    <w:rsid w:val="004C6CEF"/>
    <w:rsid w:val="004C7A4F"/>
    <w:rsid w:val="004C7B56"/>
    <w:rsid w:val="004D23EF"/>
    <w:rsid w:val="004D28B1"/>
    <w:rsid w:val="004D3103"/>
    <w:rsid w:val="004D3BAB"/>
    <w:rsid w:val="004D4575"/>
    <w:rsid w:val="004D4B30"/>
    <w:rsid w:val="004D521B"/>
    <w:rsid w:val="004D674C"/>
    <w:rsid w:val="004D76D1"/>
    <w:rsid w:val="004D7CD1"/>
    <w:rsid w:val="004E086E"/>
    <w:rsid w:val="004E0926"/>
    <w:rsid w:val="004E0BE1"/>
    <w:rsid w:val="004E1D8C"/>
    <w:rsid w:val="004E26BC"/>
    <w:rsid w:val="004E29DA"/>
    <w:rsid w:val="004E2C63"/>
    <w:rsid w:val="004E3048"/>
    <w:rsid w:val="004E3C70"/>
    <w:rsid w:val="004E4FEA"/>
    <w:rsid w:val="004E53AF"/>
    <w:rsid w:val="004E57A4"/>
    <w:rsid w:val="004E6062"/>
    <w:rsid w:val="004E62F5"/>
    <w:rsid w:val="004E7396"/>
    <w:rsid w:val="004F0A25"/>
    <w:rsid w:val="004F17E5"/>
    <w:rsid w:val="004F238F"/>
    <w:rsid w:val="004F2540"/>
    <w:rsid w:val="004F26CA"/>
    <w:rsid w:val="004F2964"/>
    <w:rsid w:val="004F372F"/>
    <w:rsid w:val="004F44EA"/>
    <w:rsid w:val="004F46EE"/>
    <w:rsid w:val="004F4AE0"/>
    <w:rsid w:val="004F5307"/>
    <w:rsid w:val="004F5664"/>
    <w:rsid w:val="004F5D10"/>
    <w:rsid w:val="004F7AE3"/>
    <w:rsid w:val="00500C17"/>
    <w:rsid w:val="005010A7"/>
    <w:rsid w:val="0050176D"/>
    <w:rsid w:val="005019DB"/>
    <w:rsid w:val="00503331"/>
    <w:rsid w:val="005035B6"/>
    <w:rsid w:val="005036CA"/>
    <w:rsid w:val="00503F55"/>
    <w:rsid w:val="00504FFA"/>
    <w:rsid w:val="00505617"/>
    <w:rsid w:val="00507D0F"/>
    <w:rsid w:val="00507E5B"/>
    <w:rsid w:val="00510462"/>
    <w:rsid w:val="005115ED"/>
    <w:rsid w:val="00511E6D"/>
    <w:rsid w:val="00511E7E"/>
    <w:rsid w:val="005128AA"/>
    <w:rsid w:val="00513957"/>
    <w:rsid w:val="00515A6F"/>
    <w:rsid w:val="005163C3"/>
    <w:rsid w:val="00517010"/>
    <w:rsid w:val="00517121"/>
    <w:rsid w:val="00517DD1"/>
    <w:rsid w:val="00520C8C"/>
    <w:rsid w:val="00520E68"/>
    <w:rsid w:val="005214C5"/>
    <w:rsid w:val="00521FB6"/>
    <w:rsid w:val="00523026"/>
    <w:rsid w:val="00523727"/>
    <w:rsid w:val="00525971"/>
    <w:rsid w:val="00530664"/>
    <w:rsid w:val="005308EB"/>
    <w:rsid w:val="00530B44"/>
    <w:rsid w:val="00532A2E"/>
    <w:rsid w:val="005332DC"/>
    <w:rsid w:val="0053377E"/>
    <w:rsid w:val="0053385C"/>
    <w:rsid w:val="005344DF"/>
    <w:rsid w:val="005351D4"/>
    <w:rsid w:val="0053722E"/>
    <w:rsid w:val="00537664"/>
    <w:rsid w:val="00540F98"/>
    <w:rsid w:val="0054185B"/>
    <w:rsid w:val="0054226E"/>
    <w:rsid w:val="00542973"/>
    <w:rsid w:val="00542B56"/>
    <w:rsid w:val="00542BA2"/>
    <w:rsid w:val="00542CE6"/>
    <w:rsid w:val="0054399F"/>
    <w:rsid w:val="00543BBD"/>
    <w:rsid w:val="00544563"/>
    <w:rsid w:val="005445BB"/>
    <w:rsid w:val="005447E1"/>
    <w:rsid w:val="00545536"/>
    <w:rsid w:val="0054653B"/>
    <w:rsid w:val="005467E0"/>
    <w:rsid w:val="00546C49"/>
    <w:rsid w:val="00550013"/>
    <w:rsid w:val="00550F4E"/>
    <w:rsid w:val="00550FC8"/>
    <w:rsid w:val="00551B12"/>
    <w:rsid w:val="00551E32"/>
    <w:rsid w:val="00554005"/>
    <w:rsid w:val="005546D0"/>
    <w:rsid w:val="00554BA9"/>
    <w:rsid w:val="00555893"/>
    <w:rsid w:val="0055602E"/>
    <w:rsid w:val="0055683B"/>
    <w:rsid w:val="00560C30"/>
    <w:rsid w:val="00561855"/>
    <w:rsid w:val="00561BDF"/>
    <w:rsid w:val="00561ED3"/>
    <w:rsid w:val="005629A2"/>
    <w:rsid w:val="005638C5"/>
    <w:rsid w:val="00564004"/>
    <w:rsid w:val="00564C7A"/>
    <w:rsid w:val="00565247"/>
    <w:rsid w:val="00566069"/>
    <w:rsid w:val="00566EFB"/>
    <w:rsid w:val="0056756B"/>
    <w:rsid w:val="005678FA"/>
    <w:rsid w:val="0056790A"/>
    <w:rsid w:val="005702C2"/>
    <w:rsid w:val="00570EB5"/>
    <w:rsid w:val="005711EB"/>
    <w:rsid w:val="00571A04"/>
    <w:rsid w:val="00571C18"/>
    <w:rsid w:val="00572BCD"/>
    <w:rsid w:val="005731E2"/>
    <w:rsid w:val="00573559"/>
    <w:rsid w:val="00573C2A"/>
    <w:rsid w:val="00574D88"/>
    <w:rsid w:val="00575A76"/>
    <w:rsid w:val="00576A2D"/>
    <w:rsid w:val="005801FD"/>
    <w:rsid w:val="00582971"/>
    <w:rsid w:val="00582A59"/>
    <w:rsid w:val="005834DF"/>
    <w:rsid w:val="005835E4"/>
    <w:rsid w:val="00583694"/>
    <w:rsid w:val="00583843"/>
    <w:rsid w:val="00583EC3"/>
    <w:rsid w:val="00583FA0"/>
    <w:rsid w:val="005848D0"/>
    <w:rsid w:val="00585F40"/>
    <w:rsid w:val="00586588"/>
    <w:rsid w:val="00586ECB"/>
    <w:rsid w:val="00587E93"/>
    <w:rsid w:val="00590908"/>
    <w:rsid w:val="00590994"/>
    <w:rsid w:val="00590A7E"/>
    <w:rsid w:val="005918E2"/>
    <w:rsid w:val="00591D20"/>
    <w:rsid w:val="00592066"/>
    <w:rsid w:val="0059219D"/>
    <w:rsid w:val="0059258F"/>
    <w:rsid w:val="005925A6"/>
    <w:rsid w:val="005927D4"/>
    <w:rsid w:val="005928EF"/>
    <w:rsid w:val="005936F4"/>
    <w:rsid w:val="00593E09"/>
    <w:rsid w:val="005953A1"/>
    <w:rsid w:val="00595882"/>
    <w:rsid w:val="0059590D"/>
    <w:rsid w:val="00595BA8"/>
    <w:rsid w:val="00596CD2"/>
    <w:rsid w:val="005A079C"/>
    <w:rsid w:val="005A1060"/>
    <w:rsid w:val="005A3967"/>
    <w:rsid w:val="005A3D8B"/>
    <w:rsid w:val="005A3F68"/>
    <w:rsid w:val="005A4F4A"/>
    <w:rsid w:val="005A5375"/>
    <w:rsid w:val="005A54A0"/>
    <w:rsid w:val="005A5724"/>
    <w:rsid w:val="005A60C7"/>
    <w:rsid w:val="005A6917"/>
    <w:rsid w:val="005A6BAB"/>
    <w:rsid w:val="005A7748"/>
    <w:rsid w:val="005A7DF3"/>
    <w:rsid w:val="005B0365"/>
    <w:rsid w:val="005B04E8"/>
    <w:rsid w:val="005B056D"/>
    <w:rsid w:val="005B0B94"/>
    <w:rsid w:val="005B0BA3"/>
    <w:rsid w:val="005B0E87"/>
    <w:rsid w:val="005B161C"/>
    <w:rsid w:val="005B2E4F"/>
    <w:rsid w:val="005B2EE0"/>
    <w:rsid w:val="005B34D4"/>
    <w:rsid w:val="005B3CD7"/>
    <w:rsid w:val="005B4064"/>
    <w:rsid w:val="005B56FC"/>
    <w:rsid w:val="005B657E"/>
    <w:rsid w:val="005B6B11"/>
    <w:rsid w:val="005B6D5C"/>
    <w:rsid w:val="005B7318"/>
    <w:rsid w:val="005B775A"/>
    <w:rsid w:val="005C0DAB"/>
    <w:rsid w:val="005C112E"/>
    <w:rsid w:val="005C185E"/>
    <w:rsid w:val="005C19C6"/>
    <w:rsid w:val="005C2470"/>
    <w:rsid w:val="005C2485"/>
    <w:rsid w:val="005C3530"/>
    <w:rsid w:val="005C4AAA"/>
    <w:rsid w:val="005C6917"/>
    <w:rsid w:val="005C74B4"/>
    <w:rsid w:val="005D023D"/>
    <w:rsid w:val="005D15D2"/>
    <w:rsid w:val="005D1C5F"/>
    <w:rsid w:val="005D1E89"/>
    <w:rsid w:val="005D2F1C"/>
    <w:rsid w:val="005D3A5B"/>
    <w:rsid w:val="005D4887"/>
    <w:rsid w:val="005D6228"/>
    <w:rsid w:val="005D7951"/>
    <w:rsid w:val="005D7E0C"/>
    <w:rsid w:val="005D7FCE"/>
    <w:rsid w:val="005E05C0"/>
    <w:rsid w:val="005E0702"/>
    <w:rsid w:val="005E37A4"/>
    <w:rsid w:val="005E37E9"/>
    <w:rsid w:val="005E4F5F"/>
    <w:rsid w:val="005E5EE8"/>
    <w:rsid w:val="005E650F"/>
    <w:rsid w:val="005E6B41"/>
    <w:rsid w:val="005E6B45"/>
    <w:rsid w:val="005E6E90"/>
    <w:rsid w:val="005E6F8B"/>
    <w:rsid w:val="005E70A9"/>
    <w:rsid w:val="005E72EC"/>
    <w:rsid w:val="005E7FF1"/>
    <w:rsid w:val="005F0DD6"/>
    <w:rsid w:val="005F132D"/>
    <w:rsid w:val="005F1AD4"/>
    <w:rsid w:val="005F1D03"/>
    <w:rsid w:val="005F2F49"/>
    <w:rsid w:val="005F50E0"/>
    <w:rsid w:val="005F583D"/>
    <w:rsid w:val="005F6151"/>
    <w:rsid w:val="005F61D4"/>
    <w:rsid w:val="005F62FF"/>
    <w:rsid w:val="005F63AC"/>
    <w:rsid w:val="005F6593"/>
    <w:rsid w:val="005F6CA9"/>
    <w:rsid w:val="005F7119"/>
    <w:rsid w:val="005F7373"/>
    <w:rsid w:val="005F764E"/>
    <w:rsid w:val="005F7FC8"/>
    <w:rsid w:val="0060064C"/>
    <w:rsid w:val="00600D53"/>
    <w:rsid w:val="0060105F"/>
    <w:rsid w:val="00601972"/>
    <w:rsid w:val="00603662"/>
    <w:rsid w:val="00603F9F"/>
    <w:rsid w:val="00604AFE"/>
    <w:rsid w:val="00604D78"/>
    <w:rsid w:val="00605E97"/>
    <w:rsid w:val="0060610C"/>
    <w:rsid w:val="00606C45"/>
    <w:rsid w:val="00610C07"/>
    <w:rsid w:val="00610DEE"/>
    <w:rsid w:val="00611F3C"/>
    <w:rsid w:val="00612805"/>
    <w:rsid w:val="00612D35"/>
    <w:rsid w:val="00612E09"/>
    <w:rsid w:val="00612F84"/>
    <w:rsid w:val="00613FCA"/>
    <w:rsid w:val="00615140"/>
    <w:rsid w:val="00615182"/>
    <w:rsid w:val="006154C3"/>
    <w:rsid w:val="006155ED"/>
    <w:rsid w:val="00616154"/>
    <w:rsid w:val="0061618A"/>
    <w:rsid w:val="0061693B"/>
    <w:rsid w:val="006176D9"/>
    <w:rsid w:val="006178D2"/>
    <w:rsid w:val="006179BF"/>
    <w:rsid w:val="00617BB7"/>
    <w:rsid w:val="00620ED5"/>
    <w:rsid w:val="00621AFF"/>
    <w:rsid w:val="00622B8B"/>
    <w:rsid w:val="00622C98"/>
    <w:rsid w:val="00622F4F"/>
    <w:rsid w:val="006239EB"/>
    <w:rsid w:val="006254ED"/>
    <w:rsid w:val="00625568"/>
    <w:rsid w:val="006258C8"/>
    <w:rsid w:val="00625A2F"/>
    <w:rsid w:val="00625A4C"/>
    <w:rsid w:val="00626CAC"/>
    <w:rsid w:val="00626E1A"/>
    <w:rsid w:val="0063074F"/>
    <w:rsid w:val="006316CD"/>
    <w:rsid w:val="00631892"/>
    <w:rsid w:val="006325D2"/>
    <w:rsid w:val="00632809"/>
    <w:rsid w:val="006329F2"/>
    <w:rsid w:val="0063363C"/>
    <w:rsid w:val="00633DE9"/>
    <w:rsid w:val="00634EDA"/>
    <w:rsid w:val="00634F7D"/>
    <w:rsid w:val="006350B6"/>
    <w:rsid w:val="00635EC0"/>
    <w:rsid w:val="00637024"/>
    <w:rsid w:val="0063781D"/>
    <w:rsid w:val="006418AE"/>
    <w:rsid w:val="00642535"/>
    <w:rsid w:val="00642798"/>
    <w:rsid w:val="006427BB"/>
    <w:rsid w:val="00642F9B"/>
    <w:rsid w:val="006434EA"/>
    <w:rsid w:val="00643F92"/>
    <w:rsid w:val="0064404B"/>
    <w:rsid w:val="00645B55"/>
    <w:rsid w:val="00647626"/>
    <w:rsid w:val="00647C6E"/>
    <w:rsid w:val="00650413"/>
    <w:rsid w:val="00650499"/>
    <w:rsid w:val="006506E2"/>
    <w:rsid w:val="00651020"/>
    <w:rsid w:val="00651BE4"/>
    <w:rsid w:val="00653431"/>
    <w:rsid w:val="0065369C"/>
    <w:rsid w:val="00653BB0"/>
    <w:rsid w:val="00656BD8"/>
    <w:rsid w:val="006570B0"/>
    <w:rsid w:val="00660F46"/>
    <w:rsid w:val="006610EE"/>
    <w:rsid w:val="006619ED"/>
    <w:rsid w:val="00661E0D"/>
    <w:rsid w:val="00662B1F"/>
    <w:rsid w:val="00663D47"/>
    <w:rsid w:val="006643B1"/>
    <w:rsid w:val="00664CAB"/>
    <w:rsid w:val="00664ECD"/>
    <w:rsid w:val="00664FCA"/>
    <w:rsid w:val="00665494"/>
    <w:rsid w:val="006655BB"/>
    <w:rsid w:val="00665603"/>
    <w:rsid w:val="0066567A"/>
    <w:rsid w:val="0066656A"/>
    <w:rsid w:val="00666913"/>
    <w:rsid w:val="006674F0"/>
    <w:rsid w:val="0067068E"/>
    <w:rsid w:val="006707D4"/>
    <w:rsid w:val="00670825"/>
    <w:rsid w:val="00672368"/>
    <w:rsid w:val="0067303D"/>
    <w:rsid w:val="0067309E"/>
    <w:rsid w:val="00674695"/>
    <w:rsid w:val="00674D76"/>
    <w:rsid w:val="00675518"/>
    <w:rsid w:val="00675EEB"/>
    <w:rsid w:val="00675EF0"/>
    <w:rsid w:val="006763DA"/>
    <w:rsid w:val="00677424"/>
    <w:rsid w:val="00680F50"/>
    <w:rsid w:val="0068132F"/>
    <w:rsid w:val="00683260"/>
    <w:rsid w:val="006832E6"/>
    <w:rsid w:val="00683F01"/>
    <w:rsid w:val="00685582"/>
    <w:rsid w:val="006875E3"/>
    <w:rsid w:val="006906D5"/>
    <w:rsid w:val="00693E05"/>
    <w:rsid w:val="00695211"/>
    <w:rsid w:val="0069551A"/>
    <w:rsid w:val="00696E84"/>
    <w:rsid w:val="00697623"/>
    <w:rsid w:val="00697AF1"/>
    <w:rsid w:val="00697D01"/>
    <w:rsid w:val="006A09C2"/>
    <w:rsid w:val="006A17F1"/>
    <w:rsid w:val="006A1A97"/>
    <w:rsid w:val="006A1C2E"/>
    <w:rsid w:val="006A1DBB"/>
    <w:rsid w:val="006A27D3"/>
    <w:rsid w:val="006A2864"/>
    <w:rsid w:val="006A3111"/>
    <w:rsid w:val="006A6CC9"/>
    <w:rsid w:val="006B01DE"/>
    <w:rsid w:val="006B3829"/>
    <w:rsid w:val="006B3E09"/>
    <w:rsid w:val="006B3FE0"/>
    <w:rsid w:val="006B42AF"/>
    <w:rsid w:val="006B44E5"/>
    <w:rsid w:val="006B4BFF"/>
    <w:rsid w:val="006B5287"/>
    <w:rsid w:val="006B5B4D"/>
    <w:rsid w:val="006B5C35"/>
    <w:rsid w:val="006B5DC1"/>
    <w:rsid w:val="006B7E2C"/>
    <w:rsid w:val="006B7E44"/>
    <w:rsid w:val="006B7FD1"/>
    <w:rsid w:val="006C04E7"/>
    <w:rsid w:val="006C1054"/>
    <w:rsid w:val="006C161A"/>
    <w:rsid w:val="006C173E"/>
    <w:rsid w:val="006C19E7"/>
    <w:rsid w:val="006C1BF1"/>
    <w:rsid w:val="006C1F33"/>
    <w:rsid w:val="006C2103"/>
    <w:rsid w:val="006C2406"/>
    <w:rsid w:val="006C27F2"/>
    <w:rsid w:val="006C2BFF"/>
    <w:rsid w:val="006C2C87"/>
    <w:rsid w:val="006C2D0E"/>
    <w:rsid w:val="006C594B"/>
    <w:rsid w:val="006C5A3C"/>
    <w:rsid w:val="006C6D99"/>
    <w:rsid w:val="006C7A03"/>
    <w:rsid w:val="006C7B6E"/>
    <w:rsid w:val="006D1165"/>
    <w:rsid w:val="006D11E8"/>
    <w:rsid w:val="006D1F72"/>
    <w:rsid w:val="006D28B5"/>
    <w:rsid w:val="006D2E61"/>
    <w:rsid w:val="006D2FAA"/>
    <w:rsid w:val="006D31FA"/>
    <w:rsid w:val="006D4061"/>
    <w:rsid w:val="006D5F9C"/>
    <w:rsid w:val="006D6CD9"/>
    <w:rsid w:val="006D7EB5"/>
    <w:rsid w:val="006E09D6"/>
    <w:rsid w:val="006E0BCE"/>
    <w:rsid w:val="006E15E0"/>
    <w:rsid w:val="006E1A3E"/>
    <w:rsid w:val="006E1A6F"/>
    <w:rsid w:val="006E2373"/>
    <w:rsid w:val="006E37C7"/>
    <w:rsid w:val="006E52D5"/>
    <w:rsid w:val="006E5AFB"/>
    <w:rsid w:val="006E6B11"/>
    <w:rsid w:val="006E76E2"/>
    <w:rsid w:val="006E7725"/>
    <w:rsid w:val="006E7D80"/>
    <w:rsid w:val="006F0F96"/>
    <w:rsid w:val="006F1343"/>
    <w:rsid w:val="006F1AA1"/>
    <w:rsid w:val="006F28A4"/>
    <w:rsid w:val="006F297E"/>
    <w:rsid w:val="006F3133"/>
    <w:rsid w:val="006F35BA"/>
    <w:rsid w:val="006F3D8E"/>
    <w:rsid w:val="006F3F58"/>
    <w:rsid w:val="006F4E54"/>
    <w:rsid w:val="006F5820"/>
    <w:rsid w:val="006F5C1A"/>
    <w:rsid w:val="006F794A"/>
    <w:rsid w:val="00700616"/>
    <w:rsid w:val="00700ED0"/>
    <w:rsid w:val="00702648"/>
    <w:rsid w:val="00702776"/>
    <w:rsid w:val="00703217"/>
    <w:rsid w:val="007033E6"/>
    <w:rsid w:val="0070412B"/>
    <w:rsid w:val="00704BA0"/>
    <w:rsid w:val="00704F4A"/>
    <w:rsid w:val="0070528A"/>
    <w:rsid w:val="0070586E"/>
    <w:rsid w:val="00706379"/>
    <w:rsid w:val="00706886"/>
    <w:rsid w:val="00707EB1"/>
    <w:rsid w:val="00711635"/>
    <w:rsid w:val="00711770"/>
    <w:rsid w:val="00711E1F"/>
    <w:rsid w:val="00712A8E"/>
    <w:rsid w:val="00713298"/>
    <w:rsid w:val="00713939"/>
    <w:rsid w:val="00713E05"/>
    <w:rsid w:val="00714359"/>
    <w:rsid w:val="0071500E"/>
    <w:rsid w:val="0071523A"/>
    <w:rsid w:val="00715F3B"/>
    <w:rsid w:val="00715FF5"/>
    <w:rsid w:val="007161F9"/>
    <w:rsid w:val="00716A91"/>
    <w:rsid w:val="00720432"/>
    <w:rsid w:val="00720F9B"/>
    <w:rsid w:val="007212F0"/>
    <w:rsid w:val="0072214E"/>
    <w:rsid w:val="00722759"/>
    <w:rsid w:val="00722B38"/>
    <w:rsid w:val="00722FF6"/>
    <w:rsid w:val="0072358E"/>
    <w:rsid w:val="0072403C"/>
    <w:rsid w:val="007274FD"/>
    <w:rsid w:val="00727571"/>
    <w:rsid w:val="00727E0A"/>
    <w:rsid w:val="007300FF"/>
    <w:rsid w:val="0073229F"/>
    <w:rsid w:val="00732967"/>
    <w:rsid w:val="00732BA5"/>
    <w:rsid w:val="00732FB0"/>
    <w:rsid w:val="00733356"/>
    <w:rsid w:val="00733E79"/>
    <w:rsid w:val="007342CF"/>
    <w:rsid w:val="007343F4"/>
    <w:rsid w:val="00734C6F"/>
    <w:rsid w:val="00735678"/>
    <w:rsid w:val="00735E2B"/>
    <w:rsid w:val="00735E88"/>
    <w:rsid w:val="00735F75"/>
    <w:rsid w:val="00736B8F"/>
    <w:rsid w:val="00736C2F"/>
    <w:rsid w:val="00737B86"/>
    <w:rsid w:val="007412C1"/>
    <w:rsid w:val="00741AB1"/>
    <w:rsid w:val="00741C2E"/>
    <w:rsid w:val="00741C71"/>
    <w:rsid w:val="007424FA"/>
    <w:rsid w:val="00742903"/>
    <w:rsid w:val="007438C8"/>
    <w:rsid w:val="0074410E"/>
    <w:rsid w:val="00744893"/>
    <w:rsid w:val="00744CA6"/>
    <w:rsid w:val="00744D51"/>
    <w:rsid w:val="00745C8E"/>
    <w:rsid w:val="00746173"/>
    <w:rsid w:val="007461FA"/>
    <w:rsid w:val="007472FD"/>
    <w:rsid w:val="007500D1"/>
    <w:rsid w:val="007503FA"/>
    <w:rsid w:val="0075120F"/>
    <w:rsid w:val="00751D04"/>
    <w:rsid w:val="0075230C"/>
    <w:rsid w:val="00752676"/>
    <w:rsid w:val="007526A0"/>
    <w:rsid w:val="00753C19"/>
    <w:rsid w:val="00754639"/>
    <w:rsid w:val="007558C6"/>
    <w:rsid w:val="00755B63"/>
    <w:rsid w:val="007565F3"/>
    <w:rsid w:val="00760DE4"/>
    <w:rsid w:val="00761F80"/>
    <w:rsid w:val="007622FE"/>
    <w:rsid w:val="00763334"/>
    <w:rsid w:val="00763743"/>
    <w:rsid w:val="00764ACB"/>
    <w:rsid w:val="007651C1"/>
    <w:rsid w:val="00765C52"/>
    <w:rsid w:val="00766427"/>
    <w:rsid w:val="00767D23"/>
    <w:rsid w:val="0077036A"/>
    <w:rsid w:val="00770C7D"/>
    <w:rsid w:val="00771950"/>
    <w:rsid w:val="00772851"/>
    <w:rsid w:val="00773698"/>
    <w:rsid w:val="00774676"/>
    <w:rsid w:val="0077579E"/>
    <w:rsid w:val="007778AF"/>
    <w:rsid w:val="0078007D"/>
    <w:rsid w:val="007806FC"/>
    <w:rsid w:val="00780B59"/>
    <w:rsid w:val="00780B61"/>
    <w:rsid w:val="007810AF"/>
    <w:rsid w:val="00781AAB"/>
    <w:rsid w:val="00782056"/>
    <w:rsid w:val="0078298E"/>
    <w:rsid w:val="00782A24"/>
    <w:rsid w:val="007832DA"/>
    <w:rsid w:val="007838C5"/>
    <w:rsid w:val="007842CD"/>
    <w:rsid w:val="0078485A"/>
    <w:rsid w:val="00784E65"/>
    <w:rsid w:val="00784F4F"/>
    <w:rsid w:val="00786CC5"/>
    <w:rsid w:val="00786FE1"/>
    <w:rsid w:val="007875CC"/>
    <w:rsid w:val="00787A00"/>
    <w:rsid w:val="00790651"/>
    <w:rsid w:val="0079142B"/>
    <w:rsid w:val="00791C70"/>
    <w:rsid w:val="00792A8E"/>
    <w:rsid w:val="00793B5F"/>
    <w:rsid w:val="00794380"/>
    <w:rsid w:val="00794D9A"/>
    <w:rsid w:val="007958BF"/>
    <w:rsid w:val="0079596C"/>
    <w:rsid w:val="007A0766"/>
    <w:rsid w:val="007A0C91"/>
    <w:rsid w:val="007A1237"/>
    <w:rsid w:val="007A1D3C"/>
    <w:rsid w:val="007A30C7"/>
    <w:rsid w:val="007A3BCF"/>
    <w:rsid w:val="007A439C"/>
    <w:rsid w:val="007A52DC"/>
    <w:rsid w:val="007A54A0"/>
    <w:rsid w:val="007A5CE5"/>
    <w:rsid w:val="007A5DB2"/>
    <w:rsid w:val="007A6D06"/>
    <w:rsid w:val="007A73A9"/>
    <w:rsid w:val="007A7F32"/>
    <w:rsid w:val="007B04A3"/>
    <w:rsid w:val="007B0BA1"/>
    <w:rsid w:val="007B1DCD"/>
    <w:rsid w:val="007B2E7A"/>
    <w:rsid w:val="007B3303"/>
    <w:rsid w:val="007B375F"/>
    <w:rsid w:val="007B37CE"/>
    <w:rsid w:val="007B3D96"/>
    <w:rsid w:val="007B4A17"/>
    <w:rsid w:val="007B6285"/>
    <w:rsid w:val="007B6673"/>
    <w:rsid w:val="007B6BAF"/>
    <w:rsid w:val="007B6DA7"/>
    <w:rsid w:val="007B783F"/>
    <w:rsid w:val="007B7D7A"/>
    <w:rsid w:val="007C0717"/>
    <w:rsid w:val="007C15D9"/>
    <w:rsid w:val="007C1B14"/>
    <w:rsid w:val="007C2174"/>
    <w:rsid w:val="007C3AE8"/>
    <w:rsid w:val="007C418C"/>
    <w:rsid w:val="007C474B"/>
    <w:rsid w:val="007C47D8"/>
    <w:rsid w:val="007C4F9A"/>
    <w:rsid w:val="007C5029"/>
    <w:rsid w:val="007C7342"/>
    <w:rsid w:val="007C79A1"/>
    <w:rsid w:val="007D28BB"/>
    <w:rsid w:val="007D3218"/>
    <w:rsid w:val="007D3DEE"/>
    <w:rsid w:val="007D4CEF"/>
    <w:rsid w:val="007D5973"/>
    <w:rsid w:val="007D6AB8"/>
    <w:rsid w:val="007D6ABD"/>
    <w:rsid w:val="007D767A"/>
    <w:rsid w:val="007D7B16"/>
    <w:rsid w:val="007E00F2"/>
    <w:rsid w:val="007E0CD6"/>
    <w:rsid w:val="007E308C"/>
    <w:rsid w:val="007E3A84"/>
    <w:rsid w:val="007E43DE"/>
    <w:rsid w:val="007E46EA"/>
    <w:rsid w:val="007E6283"/>
    <w:rsid w:val="007E6D44"/>
    <w:rsid w:val="007E7194"/>
    <w:rsid w:val="007E74F2"/>
    <w:rsid w:val="007E77B2"/>
    <w:rsid w:val="007E7925"/>
    <w:rsid w:val="007E7DEB"/>
    <w:rsid w:val="007F2A41"/>
    <w:rsid w:val="007F3403"/>
    <w:rsid w:val="007F371B"/>
    <w:rsid w:val="007F42DE"/>
    <w:rsid w:val="007F42F2"/>
    <w:rsid w:val="007F5032"/>
    <w:rsid w:val="007F692B"/>
    <w:rsid w:val="007F7217"/>
    <w:rsid w:val="007F7557"/>
    <w:rsid w:val="00800CDD"/>
    <w:rsid w:val="00800F93"/>
    <w:rsid w:val="00801382"/>
    <w:rsid w:val="00801AA7"/>
    <w:rsid w:val="00801CF9"/>
    <w:rsid w:val="008020A6"/>
    <w:rsid w:val="00803085"/>
    <w:rsid w:val="0080309A"/>
    <w:rsid w:val="008031C0"/>
    <w:rsid w:val="008041D2"/>
    <w:rsid w:val="008043B5"/>
    <w:rsid w:val="00806EAF"/>
    <w:rsid w:val="00810F18"/>
    <w:rsid w:val="00811057"/>
    <w:rsid w:val="0081161A"/>
    <w:rsid w:val="0081193B"/>
    <w:rsid w:val="00811EA4"/>
    <w:rsid w:val="008123FB"/>
    <w:rsid w:val="00812901"/>
    <w:rsid w:val="00812C46"/>
    <w:rsid w:val="008132D5"/>
    <w:rsid w:val="00814055"/>
    <w:rsid w:val="008143FA"/>
    <w:rsid w:val="008145C1"/>
    <w:rsid w:val="00815566"/>
    <w:rsid w:val="00815CD1"/>
    <w:rsid w:val="00815DD9"/>
    <w:rsid w:val="00815FF1"/>
    <w:rsid w:val="00816BAA"/>
    <w:rsid w:val="008172BC"/>
    <w:rsid w:val="008205FC"/>
    <w:rsid w:val="00820A28"/>
    <w:rsid w:val="0082127A"/>
    <w:rsid w:val="008214DB"/>
    <w:rsid w:val="00823DBD"/>
    <w:rsid w:val="00823EC6"/>
    <w:rsid w:val="00823FE7"/>
    <w:rsid w:val="00824852"/>
    <w:rsid w:val="00824DD5"/>
    <w:rsid w:val="0082552E"/>
    <w:rsid w:val="00825B54"/>
    <w:rsid w:val="00826130"/>
    <w:rsid w:val="00826496"/>
    <w:rsid w:val="00826DBF"/>
    <w:rsid w:val="00826F74"/>
    <w:rsid w:val="008303BE"/>
    <w:rsid w:val="008309F8"/>
    <w:rsid w:val="00830F43"/>
    <w:rsid w:val="00831FBA"/>
    <w:rsid w:val="00832688"/>
    <w:rsid w:val="00832D5D"/>
    <w:rsid w:val="0083357E"/>
    <w:rsid w:val="00833C2A"/>
    <w:rsid w:val="008344EE"/>
    <w:rsid w:val="00835BE7"/>
    <w:rsid w:val="00836135"/>
    <w:rsid w:val="0083728E"/>
    <w:rsid w:val="00841285"/>
    <w:rsid w:val="00841F19"/>
    <w:rsid w:val="00842809"/>
    <w:rsid w:val="00842E40"/>
    <w:rsid w:val="00843340"/>
    <w:rsid w:val="0084538E"/>
    <w:rsid w:val="00845A8D"/>
    <w:rsid w:val="00846271"/>
    <w:rsid w:val="00846544"/>
    <w:rsid w:val="00846A9E"/>
    <w:rsid w:val="00847197"/>
    <w:rsid w:val="00847C30"/>
    <w:rsid w:val="00847D62"/>
    <w:rsid w:val="00850CA1"/>
    <w:rsid w:val="00851023"/>
    <w:rsid w:val="00852075"/>
    <w:rsid w:val="00852C1A"/>
    <w:rsid w:val="00855146"/>
    <w:rsid w:val="0085570F"/>
    <w:rsid w:val="00856866"/>
    <w:rsid w:val="00856D1C"/>
    <w:rsid w:val="00856E52"/>
    <w:rsid w:val="00860E39"/>
    <w:rsid w:val="00861E19"/>
    <w:rsid w:val="00862559"/>
    <w:rsid w:val="00863A32"/>
    <w:rsid w:val="008640AC"/>
    <w:rsid w:val="0086532B"/>
    <w:rsid w:val="00865815"/>
    <w:rsid w:val="00865F04"/>
    <w:rsid w:val="00865FDD"/>
    <w:rsid w:val="0086608C"/>
    <w:rsid w:val="00870C46"/>
    <w:rsid w:val="00870CB1"/>
    <w:rsid w:val="00870FDC"/>
    <w:rsid w:val="00871AA4"/>
    <w:rsid w:val="008722DC"/>
    <w:rsid w:val="008723B1"/>
    <w:rsid w:val="0087263C"/>
    <w:rsid w:val="00872DBB"/>
    <w:rsid w:val="00873547"/>
    <w:rsid w:val="00873658"/>
    <w:rsid w:val="00874092"/>
    <w:rsid w:val="008763DE"/>
    <w:rsid w:val="008771C5"/>
    <w:rsid w:val="0087766A"/>
    <w:rsid w:val="008801D2"/>
    <w:rsid w:val="0088084D"/>
    <w:rsid w:val="00881CF9"/>
    <w:rsid w:val="00882C3E"/>
    <w:rsid w:val="00882EFE"/>
    <w:rsid w:val="00883C48"/>
    <w:rsid w:val="00884CA8"/>
    <w:rsid w:val="00884FB7"/>
    <w:rsid w:val="00885780"/>
    <w:rsid w:val="00886271"/>
    <w:rsid w:val="008870FD"/>
    <w:rsid w:val="00891177"/>
    <w:rsid w:val="00892199"/>
    <w:rsid w:val="0089249D"/>
    <w:rsid w:val="0089274B"/>
    <w:rsid w:val="00892E15"/>
    <w:rsid w:val="00893400"/>
    <w:rsid w:val="00894D56"/>
    <w:rsid w:val="008953FA"/>
    <w:rsid w:val="008956CB"/>
    <w:rsid w:val="008956F6"/>
    <w:rsid w:val="00896DCA"/>
    <w:rsid w:val="00897656"/>
    <w:rsid w:val="008A0188"/>
    <w:rsid w:val="008A1B3B"/>
    <w:rsid w:val="008A210C"/>
    <w:rsid w:val="008A2256"/>
    <w:rsid w:val="008A40F5"/>
    <w:rsid w:val="008A4280"/>
    <w:rsid w:val="008A58F2"/>
    <w:rsid w:val="008A5E34"/>
    <w:rsid w:val="008A7233"/>
    <w:rsid w:val="008B0898"/>
    <w:rsid w:val="008B0990"/>
    <w:rsid w:val="008B0C2A"/>
    <w:rsid w:val="008B0F1D"/>
    <w:rsid w:val="008B144D"/>
    <w:rsid w:val="008B1D55"/>
    <w:rsid w:val="008B1EFB"/>
    <w:rsid w:val="008B1F51"/>
    <w:rsid w:val="008B34C2"/>
    <w:rsid w:val="008B5271"/>
    <w:rsid w:val="008B53B4"/>
    <w:rsid w:val="008B5A67"/>
    <w:rsid w:val="008B5C86"/>
    <w:rsid w:val="008B65A6"/>
    <w:rsid w:val="008B66AA"/>
    <w:rsid w:val="008B765F"/>
    <w:rsid w:val="008B7B0B"/>
    <w:rsid w:val="008B7F64"/>
    <w:rsid w:val="008C248E"/>
    <w:rsid w:val="008C327E"/>
    <w:rsid w:val="008C407B"/>
    <w:rsid w:val="008C6EE0"/>
    <w:rsid w:val="008C7308"/>
    <w:rsid w:val="008C73DC"/>
    <w:rsid w:val="008C7543"/>
    <w:rsid w:val="008D06DF"/>
    <w:rsid w:val="008D0E19"/>
    <w:rsid w:val="008D19DA"/>
    <w:rsid w:val="008D3143"/>
    <w:rsid w:val="008D447C"/>
    <w:rsid w:val="008D4A4F"/>
    <w:rsid w:val="008D5A7E"/>
    <w:rsid w:val="008D5C19"/>
    <w:rsid w:val="008D6E68"/>
    <w:rsid w:val="008E0D3F"/>
    <w:rsid w:val="008E118D"/>
    <w:rsid w:val="008E3B20"/>
    <w:rsid w:val="008E4C64"/>
    <w:rsid w:val="008E72D3"/>
    <w:rsid w:val="008F0EC7"/>
    <w:rsid w:val="008F27E2"/>
    <w:rsid w:val="008F513D"/>
    <w:rsid w:val="008F58C4"/>
    <w:rsid w:val="008F5AFE"/>
    <w:rsid w:val="008F5CCB"/>
    <w:rsid w:val="008F5EDD"/>
    <w:rsid w:val="008F643E"/>
    <w:rsid w:val="008F6703"/>
    <w:rsid w:val="008F675E"/>
    <w:rsid w:val="009004E2"/>
    <w:rsid w:val="00901030"/>
    <w:rsid w:val="00901468"/>
    <w:rsid w:val="00901A36"/>
    <w:rsid w:val="00904AF3"/>
    <w:rsid w:val="00905947"/>
    <w:rsid w:val="00905D7F"/>
    <w:rsid w:val="0090659D"/>
    <w:rsid w:val="00907C08"/>
    <w:rsid w:val="009100E0"/>
    <w:rsid w:val="00910ACA"/>
    <w:rsid w:val="00910CF8"/>
    <w:rsid w:val="009122C2"/>
    <w:rsid w:val="00912E4E"/>
    <w:rsid w:val="00913C00"/>
    <w:rsid w:val="00913F6A"/>
    <w:rsid w:val="00914F0A"/>
    <w:rsid w:val="0091547A"/>
    <w:rsid w:val="00915D02"/>
    <w:rsid w:val="00916BD7"/>
    <w:rsid w:val="0091790E"/>
    <w:rsid w:val="00921FD2"/>
    <w:rsid w:val="009223C1"/>
    <w:rsid w:val="009228F1"/>
    <w:rsid w:val="009233C3"/>
    <w:rsid w:val="009234BF"/>
    <w:rsid w:val="00923971"/>
    <w:rsid w:val="00923D9C"/>
    <w:rsid w:val="00923E6C"/>
    <w:rsid w:val="0092425B"/>
    <w:rsid w:val="0092556F"/>
    <w:rsid w:val="00925597"/>
    <w:rsid w:val="00925C3D"/>
    <w:rsid w:val="00925E68"/>
    <w:rsid w:val="0092645D"/>
    <w:rsid w:val="00926A1B"/>
    <w:rsid w:val="00926CC3"/>
    <w:rsid w:val="00927873"/>
    <w:rsid w:val="00930514"/>
    <w:rsid w:val="00931417"/>
    <w:rsid w:val="00931A41"/>
    <w:rsid w:val="00931F5C"/>
    <w:rsid w:val="00933D63"/>
    <w:rsid w:val="009347AC"/>
    <w:rsid w:val="00935D60"/>
    <w:rsid w:val="009366AF"/>
    <w:rsid w:val="0094020E"/>
    <w:rsid w:val="00941D95"/>
    <w:rsid w:val="009426F7"/>
    <w:rsid w:val="0094284E"/>
    <w:rsid w:val="0094322E"/>
    <w:rsid w:val="009435B8"/>
    <w:rsid w:val="00944E0B"/>
    <w:rsid w:val="009456FE"/>
    <w:rsid w:val="0094597B"/>
    <w:rsid w:val="0094608A"/>
    <w:rsid w:val="009467B4"/>
    <w:rsid w:val="009469C2"/>
    <w:rsid w:val="0094703A"/>
    <w:rsid w:val="00947BAF"/>
    <w:rsid w:val="00950639"/>
    <w:rsid w:val="009509A2"/>
    <w:rsid w:val="00950E9E"/>
    <w:rsid w:val="0095192D"/>
    <w:rsid w:val="0095259D"/>
    <w:rsid w:val="00953176"/>
    <w:rsid w:val="00953864"/>
    <w:rsid w:val="00953B34"/>
    <w:rsid w:val="00953F6E"/>
    <w:rsid w:val="0095430E"/>
    <w:rsid w:val="009559EC"/>
    <w:rsid w:val="00955D1D"/>
    <w:rsid w:val="00956969"/>
    <w:rsid w:val="009573A9"/>
    <w:rsid w:val="00957880"/>
    <w:rsid w:val="00957DAE"/>
    <w:rsid w:val="00960801"/>
    <w:rsid w:val="00960E2A"/>
    <w:rsid w:val="0096149B"/>
    <w:rsid w:val="0096235B"/>
    <w:rsid w:val="00962684"/>
    <w:rsid w:val="00962E9F"/>
    <w:rsid w:val="00964EE9"/>
    <w:rsid w:val="0096535F"/>
    <w:rsid w:val="00965445"/>
    <w:rsid w:val="0096601E"/>
    <w:rsid w:val="00966419"/>
    <w:rsid w:val="00966520"/>
    <w:rsid w:val="0096668A"/>
    <w:rsid w:val="00967424"/>
    <w:rsid w:val="009702D8"/>
    <w:rsid w:val="00970841"/>
    <w:rsid w:val="009722ED"/>
    <w:rsid w:val="00973F4F"/>
    <w:rsid w:val="00973FA1"/>
    <w:rsid w:val="00975DA6"/>
    <w:rsid w:val="00976196"/>
    <w:rsid w:val="0097664E"/>
    <w:rsid w:val="009767EA"/>
    <w:rsid w:val="009774D1"/>
    <w:rsid w:val="00977713"/>
    <w:rsid w:val="00977A75"/>
    <w:rsid w:val="00977C11"/>
    <w:rsid w:val="009817FC"/>
    <w:rsid w:val="00981A32"/>
    <w:rsid w:val="00982518"/>
    <w:rsid w:val="009826AF"/>
    <w:rsid w:val="0098337F"/>
    <w:rsid w:val="00984470"/>
    <w:rsid w:val="009856AC"/>
    <w:rsid w:val="009858B6"/>
    <w:rsid w:val="00985A01"/>
    <w:rsid w:val="00986E6C"/>
    <w:rsid w:val="00987695"/>
    <w:rsid w:val="00987BEB"/>
    <w:rsid w:val="00990BBA"/>
    <w:rsid w:val="0099147D"/>
    <w:rsid w:val="00992284"/>
    <w:rsid w:val="00992AF9"/>
    <w:rsid w:val="00992D0E"/>
    <w:rsid w:val="009938FC"/>
    <w:rsid w:val="00993B14"/>
    <w:rsid w:val="00995F2C"/>
    <w:rsid w:val="009A081C"/>
    <w:rsid w:val="009A1AF6"/>
    <w:rsid w:val="009A1CD0"/>
    <w:rsid w:val="009A26D4"/>
    <w:rsid w:val="009A2AAF"/>
    <w:rsid w:val="009A368C"/>
    <w:rsid w:val="009A3A0B"/>
    <w:rsid w:val="009A3F9F"/>
    <w:rsid w:val="009A3FFD"/>
    <w:rsid w:val="009A42D7"/>
    <w:rsid w:val="009A4B22"/>
    <w:rsid w:val="009A54B8"/>
    <w:rsid w:val="009A5983"/>
    <w:rsid w:val="009A5C7B"/>
    <w:rsid w:val="009A671F"/>
    <w:rsid w:val="009A7096"/>
    <w:rsid w:val="009A7188"/>
    <w:rsid w:val="009A71BF"/>
    <w:rsid w:val="009A7C4C"/>
    <w:rsid w:val="009B006A"/>
    <w:rsid w:val="009B08BA"/>
    <w:rsid w:val="009B299C"/>
    <w:rsid w:val="009B3F14"/>
    <w:rsid w:val="009B4EC6"/>
    <w:rsid w:val="009B5EB6"/>
    <w:rsid w:val="009B6829"/>
    <w:rsid w:val="009B705E"/>
    <w:rsid w:val="009C0BD8"/>
    <w:rsid w:val="009C243F"/>
    <w:rsid w:val="009C29C9"/>
    <w:rsid w:val="009C2F72"/>
    <w:rsid w:val="009C37B8"/>
    <w:rsid w:val="009C3D53"/>
    <w:rsid w:val="009C48BF"/>
    <w:rsid w:val="009C54F8"/>
    <w:rsid w:val="009C5980"/>
    <w:rsid w:val="009C62D7"/>
    <w:rsid w:val="009C6D0C"/>
    <w:rsid w:val="009D03BF"/>
    <w:rsid w:val="009D149B"/>
    <w:rsid w:val="009D2A13"/>
    <w:rsid w:val="009D2A99"/>
    <w:rsid w:val="009D43DC"/>
    <w:rsid w:val="009D52D4"/>
    <w:rsid w:val="009D6D60"/>
    <w:rsid w:val="009D796A"/>
    <w:rsid w:val="009D79EC"/>
    <w:rsid w:val="009D7D09"/>
    <w:rsid w:val="009E05A7"/>
    <w:rsid w:val="009E082D"/>
    <w:rsid w:val="009E0D00"/>
    <w:rsid w:val="009E1076"/>
    <w:rsid w:val="009E1E93"/>
    <w:rsid w:val="009E29C4"/>
    <w:rsid w:val="009E2D73"/>
    <w:rsid w:val="009E30DF"/>
    <w:rsid w:val="009E3167"/>
    <w:rsid w:val="009E342E"/>
    <w:rsid w:val="009E3502"/>
    <w:rsid w:val="009E3C8B"/>
    <w:rsid w:val="009E3F05"/>
    <w:rsid w:val="009E57EE"/>
    <w:rsid w:val="009E5D2F"/>
    <w:rsid w:val="009E6081"/>
    <w:rsid w:val="009E6525"/>
    <w:rsid w:val="009E65CE"/>
    <w:rsid w:val="009E70EF"/>
    <w:rsid w:val="009E7407"/>
    <w:rsid w:val="009E76C8"/>
    <w:rsid w:val="009E7B14"/>
    <w:rsid w:val="009F1218"/>
    <w:rsid w:val="009F1EE3"/>
    <w:rsid w:val="009F1F1E"/>
    <w:rsid w:val="009F23D4"/>
    <w:rsid w:val="009F24EA"/>
    <w:rsid w:val="009F31E5"/>
    <w:rsid w:val="009F3571"/>
    <w:rsid w:val="009F38D3"/>
    <w:rsid w:val="009F406C"/>
    <w:rsid w:val="009F57D2"/>
    <w:rsid w:val="009F6B7D"/>
    <w:rsid w:val="00A006C3"/>
    <w:rsid w:val="00A00DC1"/>
    <w:rsid w:val="00A011FC"/>
    <w:rsid w:val="00A02266"/>
    <w:rsid w:val="00A0253B"/>
    <w:rsid w:val="00A027D4"/>
    <w:rsid w:val="00A032BB"/>
    <w:rsid w:val="00A03464"/>
    <w:rsid w:val="00A034C2"/>
    <w:rsid w:val="00A038D0"/>
    <w:rsid w:val="00A03B78"/>
    <w:rsid w:val="00A042ED"/>
    <w:rsid w:val="00A059A9"/>
    <w:rsid w:val="00A05D03"/>
    <w:rsid w:val="00A0682F"/>
    <w:rsid w:val="00A07049"/>
    <w:rsid w:val="00A10C4B"/>
    <w:rsid w:val="00A13732"/>
    <w:rsid w:val="00A13778"/>
    <w:rsid w:val="00A139CB"/>
    <w:rsid w:val="00A149F2"/>
    <w:rsid w:val="00A151D2"/>
    <w:rsid w:val="00A161F3"/>
    <w:rsid w:val="00A171C8"/>
    <w:rsid w:val="00A178FD"/>
    <w:rsid w:val="00A20C96"/>
    <w:rsid w:val="00A2218E"/>
    <w:rsid w:val="00A23AAC"/>
    <w:rsid w:val="00A23FED"/>
    <w:rsid w:val="00A24395"/>
    <w:rsid w:val="00A24BB7"/>
    <w:rsid w:val="00A24F95"/>
    <w:rsid w:val="00A25A40"/>
    <w:rsid w:val="00A25BB9"/>
    <w:rsid w:val="00A26194"/>
    <w:rsid w:val="00A26C79"/>
    <w:rsid w:val="00A27EAF"/>
    <w:rsid w:val="00A3072A"/>
    <w:rsid w:val="00A31071"/>
    <w:rsid w:val="00A3188E"/>
    <w:rsid w:val="00A32DAB"/>
    <w:rsid w:val="00A335A1"/>
    <w:rsid w:val="00A339A5"/>
    <w:rsid w:val="00A34356"/>
    <w:rsid w:val="00A34F17"/>
    <w:rsid w:val="00A362F5"/>
    <w:rsid w:val="00A3653F"/>
    <w:rsid w:val="00A3672B"/>
    <w:rsid w:val="00A36872"/>
    <w:rsid w:val="00A36A8B"/>
    <w:rsid w:val="00A36B40"/>
    <w:rsid w:val="00A40954"/>
    <w:rsid w:val="00A414DE"/>
    <w:rsid w:val="00A4487E"/>
    <w:rsid w:val="00A44E9C"/>
    <w:rsid w:val="00A501F9"/>
    <w:rsid w:val="00A50913"/>
    <w:rsid w:val="00A50BC8"/>
    <w:rsid w:val="00A51852"/>
    <w:rsid w:val="00A51AB5"/>
    <w:rsid w:val="00A522A7"/>
    <w:rsid w:val="00A5642C"/>
    <w:rsid w:val="00A56E7D"/>
    <w:rsid w:val="00A57B94"/>
    <w:rsid w:val="00A60195"/>
    <w:rsid w:val="00A60F13"/>
    <w:rsid w:val="00A61633"/>
    <w:rsid w:val="00A61857"/>
    <w:rsid w:val="00A630F2"/>
    <w:rsid w:val="00A6361C"/>
    <w:rsid w:val="00A63FAC"/>
    <w:rsid w:val="00A6417A"/>
    <w:rsid w:val="00A65D13"/>
    <w:rsid w:val="00A66AE0"/>
    <w:rsid w:val="00A6715D"/>
    <w:rsid w:val="00A67A71"/>
    <w:rsid w:val="00A67F1E"/>
    <w:rsid w:val="00A712A0"/>
    <w:rsid w:val="00A72C15"/>
    <w:rsid w:val="00A72C54"/>
    <w:rsid w:val="00A72C87"/>
    <w:rsid w:val="00A72EFA"/>
    <w:rsid w:val="00A730C9"/>
    <w:rsid w:val="00A7344D"/>
    <w:rsid w:val="00A746EF"/>
    <w:rsid w:val="00A75377"/>
    <w:rsid w:val="00A75778"/>
    <w:rsid w:val="00A7599D"/>
    <w:rsid w:val="00A759ED"/>
    <w:rsid w:val="00A75D71"/>
    <w:rsid w:val="00A75E54"/>
    <w:rsid w:val="00A76206"/>
    <w:rsid w:val="00A7716C"/>
    <w:rsid w:val="00A777C6"/>
    <w:rsid w:val="00A779E1"/>
    <w:rsid w:val="00A811E3"/>
    <w:rsid w:val="00A8130B"/>
    <w:rsid w:val="00A8155B"/>
    <w:rsid w:val="00A819C5"/>
    <w:rsid w:val="00A821CE"/>
    <w:rsid w:val="00A82DEE"/>
    <w:rsid w:val="00A8359D"/>
    <w:rsid w:val="00A83B58"/>
    <w:rsid w:val="00A84158"/>
    <w:rsid w:val="00A84473"/>
    <w:rsid w:val="00A849E1"/>
    <w:rsid w:val="00A853E5"/>
    <w:rsid w:val="00A85818"/>
    <w:rsid w:val="00A8640A"/>
    <w:rsid w:val="00A86688"/>
    <w:rsid w:val="00A868DA"/>
    <w:rsid w:val="00A869C5"/>
    <w:rsid w:val="00A87004"/>
    <w:rsid w:val="00A87990"/>
    <w:rsid w:val="00A92A35"/>
    <w:rsid w:val="00A92C84"/>
    <w:rsid w:val="00A92F73"/>
    <w:rsid w:val="00A93072"/>
    <w:rsid w:val="00A93311"/>
    <w:rsid w:val="00A9337E"/>
    <w:rsid w:val="00A93BAA"/>
    <w:rsid w:val="00A94677"/>
    <w:rsid w:val="00A949EB"/>
    <w:rsid w:val="00A950EC"/>
    <w:rsid w:val="00A953CA"/>
    <w:rsid w:val="00A9595D"/>
    <w:rsid w:val="00A960F9"/>
    <w:rsid w:val="00A966FB"/>
    <w:rsid w:val="00A96BB4"/>
    <w:rsid w:val="00AA0EF3"/>
    <w:rsid w:val="00AA3040"/>
    <w:rsid w:val="00AA36F6"/>
    <w:rsid w:val="00AA3D80"/>
    <w:rsid w:val="00AA43FC"/>
    <w:rsid w:val="00AA48F1"/>
    <w:rsid w:val="00AA528D"/>
    <w:rsid w:val="00AA547D"/>
    <w:rsid w:val="00AA5B51"/>
    <w:rsid w:val="00AA5C47"/>
    <w:rsid w:val="00AA6308"/>
    <w:rsid w:val="00AA6DCF"/>
    <w:rsid w:val="00AA700D"/>
    <w:rsid w:val="00AA708C"/>
    <w:rsid w:val="00AA7390"/>
    <w:rsid w:val="00AA78EE"/>
    <w:rsid w:val="00AB0358"/>
    <w:rsid w:val="00AB0533"/>
    <w:rsid w:val="00AB1AFD"/>
    <w:rsid w:val="00AB30A4"/>
    <w:rsid w:val="00AB361D"/>
    <w:rsid w:val="00AB3834"/>
    <w:rsid w:val="00AB424A"/>
    <w:rsid w:val="00AB4A9E"/>
    <w:rsid w:val="00AB4BDD"/>
    <w:rsid w:val="00AB4E1D"/>
    <w:rsid w:val="00AB6A3A"/>
    <w:rsid w:val="00AB7D7C"/>
    <w:rsid w:val="00AC045F"/>
    <w:rsid w:val="00AC0E94"/>
    <w:rsid w:val="00AC1C6A"/>
    <w:rsid w:val="00AC1CF0"/>
    <w:rsid w:val="00AC28C7"/>
    <w:rsid w:val="00AC346A"/>
    <w:rsid w:val="00AC3679"/>
    <w:rsid w:val="00AC3779"/>
    <w:rsid w:val="00AC37D7"/>
    <w:rsid w:val="00AC37F8"/>
    <w:rsid w:val="00AC401C"/>
    <w:rsid w:val="00AC423F"/>
    <w:rsid w:val="00AC5088"/>
    <w:rsid w:val="00AC5291"/>
    <w:rsid w:val="00AC7AD3"/>
    <w:rsid w:val="00AD010F"/>
    <w:rsid w:val="00AD08E2"/>
    <w:rsid w:val="00AD1C18"/>
    <w:rsid w:val="00AD1F42"/>
    <w:rsid w:val="00AD24CF"/>
    <w:rsid w:val="00AD39E2"/>
    <w:rsid w:val="00AD5C79"/>
    <w:rsid w:val="00AD6AE0"/>
    <w:rsid w:val="00AD76B4"/>
    <w:rsid w:val="00AD7B2C"/>
    <w:rsid w:val="00AE1B5F"/>
    <w:rsid w:val="00AE1BA0"/>
    <w:rsid w:val="00AE1E75"/>
    <w:rsid w:val="00AE34CC"/>
    <w:rsid w:val="00AE352D"/>
    <w:rsid w:val="00AE4A32"/>
    <w:rsid w:val="00AE4F63"/>
    <w:rsid w:val="00AE5A89"/>
    <w:rsid w:val="00AE6A62"/>
    <w:rsid w:val="00AE6C96"/>
    <w:rsid w:val="00AE71E1"/>
    <w:rsid w:val="00AE7CF6"/>
    <w:rsid w:val="00AE7E55"/>
    <w:rsid w:val="00AF04CE"/>
    <w:rsid w:val="00AF11D1"/>
    <w:rsid w:val="00AF2DAD"/>
    <w:rsid w:val="00AF36E9"/>
    <w:rsid w:val="00AF373A"/>
    <w:rsid w:val="00AF3F7B"/>
    <w:rsid w:val="00AF4171"/>
    <w:rsid w:val="00AF42C8"/>
    <w:rsid w:val="00AF5210"/>
    <w:rsid w:val="00AF58DC"/>
    <w:rsid w:val="00AF5BE4"/>
    <w:rsid w:val="00AF6AFC"/>
    <w:rsid w:val="00AF6BC4"/>
    <w:rsid w:val="00AF6C40"/>
    <w:rsid w:val="00AF6F64"/>
    <w:rsid w:val="00AF702C"/>
    <w:rsid w:val="00AF7C4C"/>
    <w:rsid w:val="00B01B33"/>
    <w:rsid w:val="00B03A9F"/>
    <w:rsid w:val="00B03ACA"/>
    <w:rsid w:val="00B04529"/>
    <w:rsid w:val="00B04A49"/>
    <w:rsid w:val="00B052BD"/>
    <w:rsid w:val="00B06668"/>
    <w:rsid w:val="00B117B5"/>
    <w:rsid w:val="00B124D9"/>
    <w:rsid w:val="00B1277A"/>
    <w:rsid w:val="00B13131"/>
    <w:rsid w:val="00B14558"/>
    <w:rsid w:val="00B14D42"/>
    <w:rsid w:val="00B15280"/>
    <w:rsid w:val="00B1594B"/>
    <w:rsid w:val="00B1597E"/>
    <w:rsid w:val="00B15ADF"/>
    <w:rsid w:val="00B15E51"/>
    <w:rsid w:val="00B15F97"/>
    <w:rsid w:val="00B1638D"/>
    <w:rsid w:val="00B17449"/>
    <w:rsid w:val="00B20F22"/>
    <w:rsid w:val="00B2361B"/>
    <w:rsid w:val="00B23877"/>
    <w:rsid w:val="00B23E50"/>
    <w:rsid w:val="00B24238"/>
    <w:rsid w:val="00B25E87"/>
    <w:rsid w:val="00B26D89"/>
    <w:rsid w:val="00B2705B"/>
    <w:rsid w:val="00B273CD"/>
    <w:rsid w:val="00B27B45"/>
    <w:rsid w:val="00B305E4"/>
    <w:rsid w:val="00B30AE1"/>
    <w:rsid w:val="00B30E2E"/>
    <w:rsid w:val="00B315C8"/>
    <w:rsid w:val="00B326F0"/>
    <w:rsid w:val="00B32B62"/>
    <w:rsid w:val="00B32B81"/>
    <w:rsid w:val="00B33891"/>
    <w:rsid w:val="00B3629E"/>
    <w:rsid w:val="00B368D6"/>
    <w:rsid w:val="00B372D9"/>
    <w:rsid w:val="00B379FD"/>
    <w:rsid w:val="00B40AEE"/>
    <w:rsid w:val="00B41793"/>
    <w:rsid w:val="00B417A8"/>
    <w:rsid w:val="00B423AB"/>
    <w:rsid w:val="00B42C75"/>
    <w:rsid w:val="00B4323D"/>
    <w:rsid w:val="00B461F9"/>
    <w:rsid w:val="00B46AF3"/>
    <w:rsid w:val="00B47521"/>
    <w:rsid w:val="00B5014E"/>
    <w:rsid w:val="00B5027B"/>
    <w:rsid w:val="00B504D5"/>
    <w:rsid w:val="00B50761"/>
    <w:rsid w:val="00B50BD8"/>
    <w:rsid w:val="00B51001"/>
    <w:rsid w:val="00B513FD"/>
    <w:rsid w:val="00B52D51"/>
    <w:rsid w:val="00B542F6"/>
    <w:rsid w:val="00B54A7A"/>
    <w:rsid w:val="00B5517D"/>
    <w:rsid w:val="00B55BAE"/>
    <w:rsid w:val="00B5640B"/>
    <w:rsid w:val="00B57427"/>
    <w:rsid w:val="00B576FD"/>
    <w:rsid w:val="00B60677"/>
    <w:rsid w:val="00B608F7"/>
    <w:rsid w:val="00B613A7"/>
    <w:rsid w:val="00B616B1"/>
    <w:rsid w:val="00B61BCF"/>
    <w:rsid w:val="00B61BDD"/>
    <w:rsid w:val="00B61E86"/>
    <w:rsid w:val="00B6249E"/>
    <w:rsid w:val="00B62FE2"/>
    <w:rsid w:val="00B6562E"/>
    <w:rsid w:val="00B668BF"/>
    <w:rsid w:val="00B668FB"/>
    <w:rsid w:val="00B6755A"/>
    <w:rsid w:val="00B67BCF"/>
    <w:rsid w:val="00B7083B"/>
    <w:rsid w:val="00B70B26"/>
    <w:rsid w:val="00B726DE"/>
    <w:rsid w:val="00B73670"/>
    <w:rsid w:val="00B73857"/>
    <w:rsid w:val="00B73D45"/>
    <w:rsid w:val="00B747BB"/>
    <w:rsid w:val="00B749A3"/>
    <w:rsid w:val="00B7552C"/>
    <w:rsid w:val="00B77129"/>
    <w:rsid w:val="00B77204"/>
    <w:rsid w:val="00B81DD8"/>
    <w:rsid w:val="00B82468"/>
    <w:rsid w:val="00B83C8E"/>
    <w:rsid w:val="00B84380"/>
    <w:rsid w:val="00B851D2"/>
    <w:rsid w:val="00B854AB"/>
    <w:rsid w:val="00B85B5D"/>
    <w:rsid w:val="00B865C8"/>
    <w:rsid w:val="00B8707B"/>
    <w:rsid w:val="00B87AA2"/>
    <w:rsid w:val="00B90E58"/>
    <w:rsid w:val="00B9105A"/>
    <w:rsid w:val="00B917BA"/>
    <w:rsid w:val="00B93C46"/>
    <w:rsid w:val="00B940B0"/>
    <w:rsid w:val="00B942EF"/>
    <w:rsid w:val="00B94AA6"/>
    <w:rsid w:val="00B95E95"/>
    <w:rsid w:val="00B971EB"/>
    <w:rsid w:val="00B9794A"/>
    <w:rsid w:val="00BA0022"/>
    <w:rsid w:val="00BA012D"/>
    <w:rsid w:val="00BA0989"/>
    <w:rsid w:val="00BA2E37"/>
    <w:rsid w:val="00BA4E9C"/>
    <w:rsid w:val="00BA50B9"/>
    <w:rsid w:val="00BA6986"/>
    <w:rsid w:val="00BB0B7A"/>
    <w:rsid w:val="00BB0ED8"/>
    <w:rsid w:val="00BB1A2A"/>
    <w:rsid w:val="00BB1B0F"/>
    <w:rsid w:val="00BB1B94"/>
    <w:rsid w:val="00BB24C2"/>
    <w:rsid w:val="00BB40AC"/>
    <w:rsid w:val="00BB5764"/>
    <w:rsid w:val="00BB5DFA"/>
    <w:rsid w:val="00BB7298"/>
    <w:rsid w:val="00BB779B"/>
    <w:rsid w:val="00BB7E93"/>
    <w:rsid w:val="00BC031A"/>
    <w:rsid w:val="00BC171C"/>
    <w:rsid w:val="00BC1D63"/>
    <w:rsid w:val="00BC22D2"/>
    <w:rsid w:val="00BC36C0"/>
    <w:rsid w:val="00BC37F0"/>
    <w:rsid w:val="00BC44B4"/>
    <w:rsid w:val="00BC465C"/>
    <w:rsid w:val="00BC4E62"/>
    <w:rsid w:val="00BC5662"/>
    <w:rsid w:val="00BC659C"/>
    <w:rsid w:val="00BC6AB6"/>
    <w:rsid w:val="00BC6B78"/>
    <w:rsid w:val="00BC740E"/>
    <w:rsid w:val="00BD01B2"/>
    <w:rsid w:val="00BD0AA9"/>
    <w:rsid w:val="00BD0AD0"/>
    <w:rsid w:val="00BD1646"/>
    <w:rsid w:val="00BD6342"/>
    <w:rsid w:val="00BD63EB"/>
    <w:rsid w:val="00BD730C"/>
    <w:rsid w:val="00BD7996"/>
    <w:rsid w:val="00BE0D1C"/>
    <w:rsid w:val="00BE0F25"/>
    <w:rsid w:val="00BE15D0"/>
    <w:rsid w:val="00BE1A19"/>
    <w:rsid w:val="00BE1F74"/>
    <w:rsid w:val="00BE2109"/>
    <w:rsid w:val="00BE23CF"/>
    <w:rsid w:val="00BE2EBD"/>
    <w:rsid w:val="00BE5C50"/>
    <w:rsid w:val="00BE5DA2"/>
    <w:rsid w:val="00BE5FD9"/>
    <w:rsid w:val="00BE79E4"/>
    <w:rsid w:val="00BF0037"/>
    <w:rsid w:val="00BF0745"/>
    <w:rsid w:val="00BF08BE"/>
    <w:rsid w:val="00BF2329"/>
    <w:rsid w:val="00BF28EA"/>
    <w:rsid w:val="00BF29C8"/>
    <w:rsid w:val="00BF3043"/>
    <w:rsid w:val="00BF47CB"/>
    <w:rsid w:val="00BF4F95"/>
    <w:rsid w:val="00C00390"/>
    <w:rsid w:val="00C009C3"/>
    <w:rsid w:val="00C009FA"/>
    <w:rsid w:val="00C00CCC"/>
    <w:rsid w:val="00C01C9B"/>
    <w:rsid w:val="00C01E27"/>
    <w:rsid w:val="00C02496"/>
    <w:rsid w:val="00C0272A"/>
    <w:rsid w:val="00C02FBE"/>
    <w:rsid w:val="00C031E9"/>
    <w:rsid w:val="00C03A3F"/>
    <w:rsid w:val="00C03C25"/>
    <w:rsid w:val="00C04F86"/>
    <w:rsid w:val="00C0622E"/>
    <w:rsid w:val="00C06907"/>
    <w:rsid w:val="00C06DE0"/>
    <w:rsid w:val="00C06F97"/>
    <w:rsid w:val="00C10043"/>
    <w:rsid w:val="00C10D6E"/>
    <w:rsid w:val="00C118DE"/>
    <w:rsid w:val="00C11E0D"/>
    <w:rsid w:val="00C13889"/>
    <w:rsid w:val="00C14284"/>
    <w:rsid w:val="00C163DD"/>
    <w:rsid w:val="00C17DF5"/>
    <w:rsid w:val="00C200D8"/>
    <w:rsid w:val="00C208BB"/>
    <w:rsid w:val="00C2093F"/>
    <w:rsid w:val="00C21DE3"/>
    <w:rsid w:val="00C23C22"/>
    <w:rsid w:val="00C240E9"/>
    <w:rsid w:val="00C242CE"/>
    <w:rsid w:val="00C253B1"/>
    <w:rsid w:val="00C254B0"/>
    <w:rsid w:val="00C26F88"/>
    <w:rsid w:val="00C30452"/>
    <w:rsid w:val="00C32EDC"/>
    <w:rsid w:val="00C34D31"/>
    <w:rsid w:val="00C3569C"/>
    <w:rsid w:val="00C35D79"/>
    <w:rsid w:val="00C37892"/>
    <w:rsid w:val="00C37B15"/>
    <w:rsid w:val="00C37FD4"/>
    <w:rsid w:val="00C409A1"/>
    <w:rsid w:val="00C41366"/>
    <w:rsid w:val="00C4158C"/>
    <w:rsid w:val="00C417C2"/>
    <w:rsid w:val="00C41F29"/>
    <w:rsid w:val="00C4311C"/>
    <w:rsid w:val="00C435D6"/>
    <w:rsid w:val="00C4454B"/>
    <w:rsid w:val="00C44E2C"/>
    <w:rsid w:val="00C44EE9"/>
    <w:rsid w:val="00C454F1"/>
    <w:rsid w:val="00C4727C"/>
    <w:rsid w:val="00C47666"/>
    <w:rsid w:val="00C502B6"/>
    <w:rsid w:val="00C50801"/>
    <w:rsid w:val="00C50BBE"/>
    <w:rsid w:val="00C50C18"/>
    <w:rsid w:val="00C510B5"/>
    <w:rsid w:val="00C5163D"/>
    <w:rsid w:val="00C51947"/>
    <w:rsid w:val="00C52C98"/>
    <w:rsid w:val="00C52F26"/>
    <w:rsid w:val="00C5432C"/>
    <w:rsid w:val="00C57BE2"/>
    <w:rsid w:val="00C6036F"/>
    <w:rsid w:val="00C61009"/>
    <w:rsid w:val="00C612B2"/>
    <w:rsid w:val="00C61C38"/>
    <w:rsid w:val="00C6385D"/>
    <w:rsid w:val="00C64A4B"/>
    <w:rsid w:val="00C64C75"/>
    <w:rsid w:val="00C64E1F"/>
    <w:rsid w:val="00C64F1E"/>
    <w:rsid w:val="00C6531D"/>
    <w:rsid w:val="00C655CD"/>
    <w:rsid w:val="00C658C7"/>
    <w:rsid w:val="00C65ED7"/>
    <w:rsid w:val="00C65F4E"/>
    <w:rsid w:val="00C6608C"/>
    <w:rsid w:val="00C6628C"/>
    <w:rsid w:val="00C712A1"/>
    <w:rsid w:val="00C71B9D"/>
    <w:rsid w:val="00C74AFC"/>
    <w:rsid w:val="00C75351"/>
    <w:rsid w:val="00C7565B"/>
    <w:rsid w:val="00C75AA6"/>
    <w:rsid w:val="00C76166"/>
    <w:rsid w:val="00C764BE"/>
    <w:rsid w:val="00C768BF"/>
    <w:rsid w:val="00C76E81"/>
    <w:rsid w:val="00C77D57"/>
    <w:rsid w:val="00C803AD"/>
    <w:rsid w:val="00C8061C"/>
    <w:rsid w:val="00C81540"/>
    <w:rsid w:val="00C815F7"/>
    <w:rsid w:val="00C817DE"/>
    <w:rsid w:val="00C82793"/>
    <w:rsid w:val="00C84754"/>
    <w:rsid w:val="00C8546F"/>
    <w:rsid w:val="00C857BB"/>
    <w:rsid w:val="00C85E3E"/>
    <w:rsid w:val="00C869DA"/>
    <w:rsid w:val="00C90556"/>
    <w:rsid w:val="00C907FD"/>
    <w:rsid w:val="00C90D14"/>
    <w:rsid w:val="00C90DB3"/>
    <w:rsid w:val="00C92510"/>
    <w:rsid w:val="00C93898"/>
    <w:rsid w:val="00C93C13"/>
    <w:rsid w:val="00C93F40"/>
    <w:rsid w:val="00C93FA3"/>
    <w:rsid w:val="00C94D9D"/>
    <w:rsid w:val="00C94F5B"/>
    <w:rsid w:val="00C9634A"/>
    <w:rsid w:val="00C967FC"/>
    <w:rsid w:val="00C9727C"/>
    <w:rsid w:val="00CA05EF"/>
    <w:rsid w:val="00CA12B6"/>
    <w:rsid w:val="00CA1492"/>
    <w:rsid w:val="00CA1C84"/>
    <w:rsid w:val="00CA24EF"/>
    <w:rsid w:val="00CA2D88"/>
    <w:rsid w:val="00CA314F"/>
    <w:rsid w:val="00CA31ED"/>
    <w:rsid w:val="00CA4389"/>
    <w:rsid w:val="00CA55A7"/>
    <w:rsid w:val="00CA6A4C"/>
    <w:rsid w:val="00CA720D"/>
    <w:rsid w:val="00CA785A"/>
    <w:rsid w:val="00CB0A1D"/>
    <w:rsid w:val="00CB18F8"/>
    <w:rsid w:val="00CB1F45"/>
    <w:rsid w:val="00CB2034"/>
    <w:rsid w:val="00CB2472"/>
    <w:rsid w:val="00CB2A02"/>
    <w:rsid w:val="00CB38B9"/>
    <w:rsid w:val="00CB3BC0"/>
    <w:rsid w:val="00CB3E78"/>
    <w:rsid w:val="00CB52FC"/>
    <w:rsid w:val="00CB5ABF"/>
    <w:rsid w:val="00CB63C5"/>
    <w:rsid w:val="00CB734E"/>
    <w:rsid w:val="00CC0CF4"/>
    <w:rsid w:val="00CC0D54"/>
    <w:rsid w:val="00CC11A4"/>
    <w:rsid w:val="00CC30AF"/>
    <w:rsid w:val="00CC37EA"/>
    <w:rsid w:val="00CC3F20"/>
    <w:rsid w:val="00CC4777"/>
    <w:rsid w:val="00CC49A2"/>
    <w:rsid w:val="00CC4C17"/>
    <w:rsid w:val="00CC5214"/>
    <w:rsid w:val="00CC5508"/>
    <w:rsid w:val="00CC5B11"/>
    <w:rsid w:val="00CC5F74"/>
    <w:rsid w:val="00CC663E"/>
    <w:rsid w:val="00CC6977"/>
    <w:rsid w:val="00CC6AB7"/>
    <w:rsid w:val="00CC6C5D"/>
    <w:rsid w:val="00CC76BF"/>
    <w:rsid w:val="00CC7ACB"/>
    <w:rsid w:val="00CD0AE1"/>
    <w:rsid w:val="00CD115A"/>
    <w:rsid w:val="00CD1848"/>
    <w:rsid w:val="00CD32BD"/>
    <w:rsid w:val="00CD3C27"/>
    <w:rsid w:val="00CD415B"/>
    <w:rsid w:val="00CD57C8"/>
    <w:rsid w:val="00CD5C84"/>
    <w:rsid w:val="00CD5E0B"/>
    <w:rsid w:val="00CD7A74"/>
    <w:rsid w:val="00CE2316"/>
    <w:rsid w:val="00CE2456"/>
    <w:rsid w:val="00CE284C"/>
    <w:rsid w:val="00CE2D92"/>
    <w:rsid w:val="00CE3543"/>
    <w:rsid w:val="00CE35EB"/>
    <w:rsid w:val="00CE36F3"/>
    <w:rsid w:val="00CE4D62"/>
    <w:rsid w:val="00CE64E7"/>
    <w:rsid w:val="00CE6F92"/>
    <w:rsid w:val="00CE7794"/>
    <w:rsid w:val="00CF04BB"/>
    <w:rsid w:val="00CF086F"/>
    <w:rsid w:val="00CF0BC0"/>
    <w:rsid w:val="00CF0F8F"/>
    <w:rsid w:val="00CF1BC2"/>
    <w:rsid w:val="00CF1D7D"/>
    <w:rsid w:val="00CF24BC"/>
    <w:rsid w:val="00CF2629"/>
    <w:rsid w:val="00CF2E83"/>
    <w:rsid w:val="00CF4308"/>
    <w:rsid w:val="00CF5E45"/>
    <w:rsid w:val="00CF65E3"/>
    <w:rsid w:val="00CF670C"/>
    <w:rsid w:val="00CF6BF7"/>
    <w:rsid w:val="00CF730B"/>
    <w:rsid w:val="00CF7ED5"/>
    <w:rsid w:val="00D01474"/>
    <w:rsid w:val="00D016F3"/>
    <w:rsid w:val="00D02402"/>
    <w:rsid w:val="00D0287B"/>
    <w:rsid w:val="00D046A0"/>
    <w:rsid w:val="00D048A1"/>
    <w:rsid w:val="00D049F2"/>
    <w:rsid w:val="00D04C36"/>
    <w:rsid w:val="00D04F74"/>
    <w:rsid w:val="00D05231"/>
    <w:rsid w:val="00D062B1"/>
    <w:rsid w:val="00D06804"/>
    <w:rsid w:val="00D06C77"/>
    <w:rsid w:val="00D103E2"/>
    <w:rsid w:val="00D104B7"/>
    <w:rsid w:val="00D10EA4"/>
    <w:rsid w:val="00D1119B"/>
    <w:rsid w:val="00D11A66"/>
    <w:rsid w:val="00D122F7"/>
    <w:rsid w:val="00D12740"/>
    <w:rsid w:val="00D12BBD"/>
    <w:rsid w:val="00D135A6"/>
    <w:rsid w:val="00D142E4"/>
    <w:rsid w:val="00D143CA"/>
    <w:rsid w:val="00D158FF"/>
    <w:rsid w:val="00D15AF3"/>
    <w:rsid w:val="00D161E8"/>
    <w:rsid w:val="00D1652C"/>
    <w:rsid w:val="00D16681"/>
    <w:rsid w:val="00D16990"/>
    <w:rsid w:val="00D17016"/>
    <w:rsid w:val="00D172AA"/>
    <w:rsid w:val="00D173A6"/>
    <w:rsid w:val="00D1761C"/>
    <w:rsid w:val="00D1781F"/>
    <w:rsid w:val="00D17ACF"/>
    <w:rsid w:val="00D22319"/>
    <w:rsid w:val="00D2257F"/>
    <w:rsid w:val="00D249CD"/>
    <w:rsid w:val="00D24AC1"/>
    <w:rsid w:val="00D2559F"/>
    <w:rsid w:val="00D25A97"/>
    <w:rsid w:val="00D25B37"/>
    <w:rsid w:val="00D260E6"/>
    <w:rsid w:val="00D30344"/>
    <w:rsid w:val="00D3082F"/>
    <w:rsid w:val="00D308C1"/>
    <w:rsid w:val="00D3215A"/>
    <w:rsid w:val="00D329C6"/>
    <w:rsid w:val="00D32F97"/>
    <w:rsid w:val="00D330FB"/>
    <w:rsid w:val="00D34B02"/>
    <w:rsid w:val="00D354EE"/>
    <w:rsid w:val="00D3575A"/>
    <w:rsid w:val="00D36AAF"/>
    <w:rsid w:val="00D37389"/>
    <w:rsid w:val="00D374CF"/>
    <w:rsid w:val="00D404EB"/>
    <w:rsid w:val="00D407A5"/>
    <w:rsid w:val="00D409C9"/>
    <w:rsid w:val="00D40B5C"/>
    <w:rsid w:val="00D41752"/>
    <w:rsid w:val="00D425D1"/>
    <w:rsid w:val="00D42C68"/>
    <w:rsid w:val="00D438ED"/>
    <w:rsid w:val="00D43F11"/>
    <w:rsid w:val="00D4473E"/>
    <w:rsid w:val="00D45064"/>
    <w:rsid w:val="00D45603"/>
    <w:rsid w:val="00D45784"/>
    <w:rsid w:val="00D4609D"/>
    <w:rsid w:val="00D4698B"/>
    <w:rsid w:val="00D478BA"/>
    <w:rsid w:val="00D50133"/>
    <w:rsid w:val="00D50D35"/>
    <w:rsid w:val="00D52070"/>
    <w:rsid w:val="00D52676"/>
    <w:rsid w:val="00D52FE2"/>
    <w:rsid w:val="00D53350"/>
    <w:rsid w:val="00D54451"/>
    <w:rsid w:val="00D55FB1"/>
    <w:rsid w:val="00D5651B"/>
    <w:rsid w:val="00D56CEE"/>
    <w:rsid w:val="00D5766B"/>
    <w:rsid w:val="00D57AAF"/>
    <w:rsid w:val="00D57F39"/>
    <w:rsid w:val="00D60B36"/>
    <w:rsid w:val="00D60BD7"/>
    <w:rsid w:val="00D612EE"/>
    <w:rsid w:val="00D612F7"/>
    <w:rsid w:val="00D617E0"/>
    <w:rsid w:val="00D620A2"/>
    <w:rsid w:val="00D62401"/>
    <w:rsid w:val="00D625E0"/>
    <w:rsid w:val="00D6356A"/>
    <w:rsid w:val="00D6362D"/>
    <w:rsid w:val="00D63B30"/>
    <w:rsid w:val="00D64208"/>
    <w:rsid w:val="00D66D13"/>
    <w:rsid w:val="00D66DBA"/>
    <w:rsid w:val="00D66ED8"/>
    <w:rsid w:val="00D672F6"/>
    <w:rsid w:val="00D703E3"/>
    <w:rsid w:val="00D708B0"/>
    <w:rsid w:val="00D71CEB"/>
    <w:rsid w:val="00D71D17"/>
    <w:rsid w:val="00D73C32"/>
    <w:rsid w:val="00D74300"/>
    <w:rsid w:val="00D762C0"/>
    <w:rsid w:val="00D76A0A"/>
    <w:rsid w:val="00D7712A"/>
    <w:rsid w:val="00D77971"/>
    <w:rsid w:val="00D779FC"/>
    <w:rsid w:val="00D806DA"/>
    <w:rsid w:val="00D80A44"/>
    <w:rsid w:val="00D8248A"/>
    <w:rsid w:val="00D824EF"/>
    <w:rsid w:val="00D82809"/>
    <w:rsid w:val="00D836D5"/>
    <w:rsid w:val="00D846E4"/>
    <w:rsid w:val="00D847C8"/>
    <w:rsid w:val="00D861F2"/>
    <w:rsid w:val="00D864E1"/>
    <w:rsid w:val="00D86554"/>
    <w:rsid w:val="00D90E0D"/>
    <w:rsid w:val="00D91C11"/>
    <w:rsid w:val="00D91D7D"/>
    <w:rsid w:val="00D93CA1"/>
    <w:rsid w:val="00D94255"/>
    <w:rsid w:val="00D9438A"/>
    <w:rsid w:val="00D94E31"/>
    <w:rsid w:val="00D9647D"/>
    <w:rsid w:val="00D96ABC"/>
    <w:rsid w:val="00D96D75"/>
    <w:rsid w:val="00D9702F"/>
    <w:rsid w:val="00DA0B7A"/>
    <w:rsid w:val="00DA1266"/>
    <w:rsid w:val="00DA2A12"/>
    <w:rsid w:val="00DA2E67"/>
    <w:rsid w:val="00DA365A"/>
    <w:rsid w:val="00DA3838"/>
    <w:rsid w:val="00DA425A"/>
    <w:rsid w:val="00DA5A44"/>
    <w:rsid w:val="00DA631C"/>
    <w:rsid w:val="00DA65F1"/>
    <w:rsid w:val="00DB09F0"/>
    <w:rsid w:val="00DB0C84"/>
    <w:rsid w:val="00DB10CF"/>
    <w:rsid w:val="00DB1978"/>
    <w:rsid w:val="00DB247F"/>
    <w:rsid w:val="00DB2FC3"/>
    <w:rsid w:val="00DB3F05"/>
    <w:rsid w:val="00DB4A5E"/>
    <w:rsid w:val="00DB6039"/>
    <w:rsid w:val="00DB6325"/>
    <w:rsid w:val="00DB68B1"/>
    <w:rsid w:val="00DB697A"/>
    <w:rsid w:val="00DB75BA"/>
    <w:rsid w:val="00DB7F6A"/>
    <w:rsid w:val="00DC2263"/>
    <w:rsid w:val="00DC4760"/>
    <w:rsid w:val="00DC489D"/>
    <w:rsid w:val="00DC6611"/>
    <w:rsid w:val="00DC68D3"/>
    <w:rsid w:val="00DC6984"/>
    <w:rsid w:val="00DC6A23"/>
    <w:rsid w:val="00DC6DA9"/>
    <w:rsid w:val="00DC75C1"/>
    <w:rsid w:val="00DC7D45"/>
    <w:rsid w:val="00DD019D"/>
    <w:rsid w:val="00DD0827"/>
    <w:rsid w:val="00DD1308"/>
    <w:rsid w:val="00DD197F"/>
    <w:rsid w:val="00DD1D77"/>
    <w:rsid w:val="00DD2760"/>
    <w:rsid w:val="00DD3007"/>
    <w:rsid w:val="00DD34E6"/>
    <w:rsid w:val="00DD3610"/>
    <w:rsid w:val="00DD3636"/>
    <w:rsid w:val="00DD3D55"/>
    <w:rsid w:val="00DD4506"/>
    <w:rsid w:val="00DD4C24"/>
    <w:rsid w:val="00DD56D0"/>
    <w:rsid w:val="00DD5D9F"/>
    <w:rsid w:val="00DD6614"/>
    <w:rsid w:val="00DD7170"/>
    <w:rsid w:val="00DE032C"/>
    <w:rsid w:val="00DE046A"/>
    <w:rsid w:val="00DE1DDE"/>
    <w:rsid w:val="00DE2EEF"/>
    <w:rsid w:val="00DE310A"/>
    <w:rsid w:val="00DE345F"/>
    <w:rsid w:val="00DE3580"/>
    <w:rsid w:val="00DE3AAE"/>
    <w:rsid w:val="00DE49CA"/>
    <w:rsid w:val="00DE4C1F"/>
    <w:rsid w:val="00DE6B0B"/>
    <w:rsid w:val="00DE6E6F"/>
    <w:rsid w:val="00DE7015"/>
    <w:rsid w:val="00DE73B1"/>
    <w:rsid w:val="00DE73E6"/>
    <w:rsid w:val="00DE7D21"/>
    <w:rsid w:val="00DF03E1"/>
    <w:rsid w:val="00DF2D06"/>
    <w:rsid w:val="00DF490D"/>
    <w:rsid w:val="00DF4FEB"/>
    <w:rsid w:val="00DF5547"/>
    <w:rsid w:val="00DF5A2F"/>
    <w:rsid w:val="00DF5BD3"/>
    <w:rsid w:val="00DF608A"/>
    <w:rsid w:val="00DF6312"/>
    <w:rsid w:val="00DF7C2A"/>
    <w:rsid w:val="00E00856"/>
    <w:rsid w:val="00E01153"/>
    <w:rsid w:val="00E02EDA"/>
    <w:rsid w:val="00E02FDB"/>
    <w:rsid w:val="00E03BE1"/>
    <w:rsid w:val="00E03D4F"/>
    <w:rsid w:val="00E05128"/>
    <w:rsid w:val="00E06860"/>
    <w:rsid w:val="00E07931"/>
    <w:rsid w:val="00E079FA"/>
    <w:rsid w:val="00E07C7A"/>
    <w:rsid w:val="00E12ABD"/>
    <w:rsid w:val="00E12D18"/>
    <w:rsid w:val="00E13DD7"/>
    <w:rsid w:val="00E15B5A"/>
    <w:rsid w:val="00E15C72"/>
    <w:rsid w:val="00E17BD0"/>
    <w:rsid w:val="00E17BEC"/>
    <w:rsid w:val="00E2035E"/>
    <w:rsid w:val="00E2102C"/>
    <w:rsid w:val="00E21B92"/>
    <w:rsid w:val="00E21E42"/>
    <w:rsid w:val="00E22115"/>
    <w:rsid w:val="00E22125"/>
    <w:rsid w:val="00E22302"/>
    <w:rsid w:val="00E234F8"/>
    <w:rsid w:val="00E238E8"/>
    <w:rsid w:val="00E24724"/>
    <w:rsid w:val="00E251E1"/>
    <w:rsid w:val="00E27BC1"/>
    <w:rsid w:val="00E302BB"/>
    <w:rsid w:val="00E30E03"/>
    <w:rsid w:val="00E31028"/>
    <w:rsid w:val="00E31333"/>
    <w:rsid w:val="00E31C2F"/>
    <w:rsid w:val="00E32058"/>
    <w:rsid w:val="00E323A8"/>
    <w:rsid w:val="00E32B3E"/>
    <w:rsid w:val="00E3357A"/>
    <w:rsid w:val="00E33B49"/>
    <w:rsid w:val="00E3535D"/>
    <w:rsid w:val="00E361B5"/>
    <w:rsid w:val="00E3658E"/>
    <w:rsid w:val="00E36E63"/>
    <w:rsid w:val="00E36FC4"/>
    <w:rsid w:val="00E370DE"/>
    <w:rsid w:val="00E417B3"/>
    <w:rsid w:val="00E42748"/>
    <w:rsid w:val="00E4340A"/>
    <w:rsid w:val="00E44C7B"/>
    <w:rsid w:val="00E4503E"/>
    <w:rsid w:val="00E45152"/>
    <w:rsid w:val="00E45C5E"/>
    <w:rsid w:val="00E4607B"/>
    <w:rsid w:val="00E464D9"/>
    <w:rsid w:val="00E47E25"/>
    <w:rsid w:val="00E50354"/>
    <w:rsid w:val="00E50359"/>
    <w:rsid w:val="00E51119"/>
    <w:rsid w:val="00E522DE"/>
    <w:rsid w:val="00E5283D"/>
    <w:rsid w:val="00E534C2"/>
    <w:rsid w:val="00E5351D"/>
    <w:rsid w:val="00E547D9"/>
    <w:rsid w:val="00E54F7D"/>
    <w:rsid w:val="00E5572B"/>
    <w:rsid w:val="00E56800"/>
    <w:rsid w:val="00E56A1D"/>
    <w:rsid w:val="00E5746B"/>
    <w:rsid w:val="00E602B6"/>
    <w:rsid w:val="00E61E26"/>
    <w:rsid w:val="00E629B2"/>
    <w:rsid w:val="00E62F54"/>
    <w:rsid w:val="00E633F8"/>
    <w:rsid w:val="00E6388C"/>
    <w:rsid w:val="00E646CE"/>
    <w:rsid w:val="00E646DA"/>
    <w:rsid w:val="00E64947"/>
    <w:rsid w:val="00E64AC9"/>
    <w:rsid w:val="00E64B83"/>
    <w:rsid w:val="00E660F1"/>
    <w:rsid w:val="00E6643C"/>
    <w:rsid w:val="00E66A0D"/>
    <w:rsid w:val="00E675E5"/>
    <w:rsid w:val="00E67DA9"/>
    <w:rsid w:val="00E67FA9"/>
    <w:rsid w:val="00E7026A"/>
    <w:rsid w:val="00E70D08"/>
    <w:rsid w:val="00E70F5F"/>
    <w:rsid w:val="00E71047"/>
    <w:rsid w:val="00E7183D"/>
    <w:rsid w:val="00E718C7"/>
    <w:rsid w:val="00E72B5A"/>
    <w:rsid w:val="00E731B2"/>
    <w:rsid w:val="00E7324F"/>
    <w:rsid w:val="00E7491D"/>
    <w:rsid w:val="00E74EB2"/>
    <w:rsid w:val="00E752A2"/>
    <w:rsid w:val="00E75367"/>
    <w:rsid w:val="00E76072"/>
    <w:rsid w:val="00E76356"/>
    <w:rsid w:val="00E76448"/>
    <w:rsid w:val="00E76796"/>
    <w:rsid w:val="00E76874"/>
    <w:rsid w:val="00E77E99"/>
    <w:rsid w:val="00E820B7"/>
    <w:rsid w:val="00E8229E"/>
    <w:rsid w:val="00E83B9E"/>
    <w:rsid w:val="00E848BF"/>
    <w:rsid w:val="00E84F18"/>
    <w:rsid w:val="00E861D4"/>
    <w:rsid w:val="00E86445"/>
    <w:rsid w:val="00E86DC3"/>
    <w:rsid w:val="00E870F9"/>
    <w:rsid w:val="00E90339"/>
    <w:rsid w:val="00E91DF1"/>
    <w:rsid w:val="00E91E6C"/>
    <w:rsid w:val="00E91EF4"/>
    <w:rsid w:val="00E94B3B"/>
    <w:rsid w:val="00E94E87"/>
    <w:rsid w:val="00E96174"/>
    <w:rsid w:val="00E96795"/>
    <w:rsid w:val="00E96D58"/>
    <w:rsid w:val="00E96E28"/>
    <w:rsid w:val="00E97B46"/>
    <w:rsid w:val="00EA1D64"/>
    <w:rsid w:val="00EA1FDA"/>
    <w:rsid w:val="00EA260A"/>
    <w:rsid w:val="00EA2E13"/>
    <w:rsid w:val="00EA444B"/>
    <w:rsid w:val="00EA7321"/>
    <w:rsid w:val="00EA733C"/>
    <w:rsid w:val="00EB0391"/>
    <w:rsid w:val="00EB03B3"/>
    <w:rsid w:val="00EB0CD6"/>
    <w:rsid w:val="00EB14CB"/>
    <w:rsid w:val="00EB16D9"/>
    <w:rsid w:val="00EB1AD4"/>
    <w:rsid w:val="00EB2C38"/>
    <w:rsid w:val="00EB32A6"/>
    <w:rsid w:val="00EB4C2B"/>
    <w:rsid w:val="00EB5B0E"/>
    <w:rsid w:val="00EB5B13"/>
    <w:rsid w:val="00EB5EA5"/>
    <w:rsid w:val="00EB5EF0"/>
    <w:rsid w:val="00EB6D66"/>
    <w:rsid w:val="00EC08AF"/>
    <w:rsid w:val="00EC0977"/>
    <w:rsid w:val="00EC0AD7"/>
    <w:rsid w:val="00EC12DA"/>
    <w:rsid w:val="00EC1373"/>
    <w:rsid w:val="00EC37CC"/>
    <w:rsid w:val="00EC4C76"/>
    <w:rsid w:val="00EC5934"/>
    <w:rsid w:val="00EC5DC8"/>
    <w:rsid w:val="00EC6039"/>
    <w:rsid w:val="00EC63C8"/>
    <w:rsid w:val="00EC6619"/>
    <w:rsid w:val="00EC7285"/>
    <w:rsid w:val="00ED08C5"/>
    <w:rsid w:val="00ED0B49"/>
    <w:rsid w:val="00ED1424"/>
    <w:rsid w:val="00ED19D0"/>
    <w:rsid w:val="00ED2673"/>
    <w:rsid w:val="00ED2806"/>
    <w:rsid w:val="00ED2917"/>
    <w:rsid w:val="00ED3102"/>
    <w:rsid w:val="00ED4799"/>
    <w:rsid w:val="00ED4A01"/>
    <w:rsid w:val="00ED510B"/>
    <w:rsid w:val="00ED5F0D"/>
    <w:rsid w:val="00ED670E"/>
    <w:rsid w:val="00ED6B20"/>
    <w:rsid w:val="00ED711A"/>
    <w:rsid w:val="00EE0B00"/>
    <w:rsid w:val="00EE3C17"/>
    <w:rsid w:val="00EE40AA"/>
    <w:rsid w:val="00EE56D8"/>
    <w:rsid w:val="00EE67C7"/>
    <w:rsid w:val="00EE71A3"/>
    <w:rsid w:val="00EF13D9"/>
    <w:rsid w:val="00EF1A1B"/>
    <w:rsid w:val="00EF2808"/>
    <w:rsid w:val="00EF2D55"/>
    <w:rsid w:val="00EF380D"/>
    <w:rsid w:val="00EF3D7E"/>
    <w:rsid w:val="00EF49F0"/>
    <w:rsid w:val="00EF4B0E"/>
    <w:rsid w:val="00EF4D23"/>
    <w:rsid w:val="00EF5458"/>
    <w:rsid w:val="00EF610D"/>
    <w:rsid w:val="00EF71F2"/>
    <w:rsid w:val="00EF7BCB"/>
    <w:rsid w:val="00F00955"/>
    <w:rsid w:val="00F0110A"/>
    <w:rsid w:val="00F013D4"/>
    <w:rsid w:val="00F01E4E"/>
    <w:rsid w:val="00F02043"/>
    <w:rsid w:val="00F020BB"/>
    <w:rsid w:val="00F027C7"/>
    <w:rsid w:val="00F02C32"/>
    <w:rsid w:val="00F0367E"/>
    <w:rsid w:val="00F049A2"/>
    <w:rsid w:val="00F055D8"/>
    <w:rsid w:val="00F05E78"/>
    <w:rsid w:val="00F066F9"/>
    <w:rsid w:val="00F06FE5"/>
    <w:rsid w:val="00F07B93"/>
    <w:rsid w:val="00F102CD"/>
    <w:rsid w:val="00F11B1D"/>
    <w:rsid w:val="00F12D7E"/>
    <w:rsid w:val="00F15F42"/>
    <w:rsid w:val="00F16307"/>
    <w:rsid w:val="00F16F47"/>
    <w:rsid w:val="00F172BB"/>
    <w:rsid w:val="00F17D40"/>
    <w:rsid w:val="00F20053"/>
    <w:rsid w:val="00F202CC"/>
    <w:rsid w:val="00F205BE"/>
    <w:rsid w:val="00F20D14"/>
    <w:rsid w:val="00F20F51"/>
    <w:rsid w:val="00F212BB"/>
    <w:rsid w:val="00F2211B"/>
    <w:rsid w:val="00F222AF"/>
    <w:rsid w:val="00F22988"/>
    <w:rsid w:val="00F229E9"/>
    <w:rsid w:val="00F22ABD"/>
    <w:rsid w:val="00F269E2"/>
    <w:rsid w:val="00F26ABC"/>
    <w:rsid w:val="00F26FDE"/>
    <w:rsid w:val="00F274ED"/>
    <w:rsid w:val="00F27FBE"/>
    <w:rsid w:val="00F30243"/>
    <w:rsid w:val="00F303AD"/>
    <w:rsid w:val="00F30494"/>
    <w:rsid w:val="00F30CE7"/>
    <w:rsid w:val="00F31E29"/>
    <w:rsid w:val="00F31F7F"/>
    <w:rsid w:val="00F329EE"/>
    <w:rsid w:val="00F35094"/>
    <w:rsid w:val="00F3513D"/>
    <w:rsid w:val="00F3530E"/>
    <w:rsid w:val="00F353CF"/>
    <w:rsid w:val="00F356EE"/>
    <w:rsid w:val="00F359F1"/>
    <w:rsid w:val="00F360D6"/>
    <w:rsid w:val="00F3630D"/>
    <w:rsid w:val="00F36B67"/>
    <w:rsid w:val="00F370AB"/>
    <w:rsid w:val="00F370D3"/>
    <w:rsid w:val="00F37834"/>
    <w:rsid w:val="00F37E12"/>
    <w:rsid w:val="00F40B62"/>
    <w:rsid w:val="00F40D00"/>
    <w:rsid w:val="00F42480"/>
    <w:rsid w:val="00F4257F"/>
    <w:rsid w:val="00F452F2"/>
    <w:rsid w:val="00F45D11"/>
    <w:rsid w:val="00F463C1"/>
    <w:rsid w:val="00F46976"/>
    <w:rsid w:val="00F470B4"/>
    <w:rsid w:val="00F47410"/>
    <w:rsid w:val="00F47A89"/>
    <w:rsid w:val="00F47E78"/>
    <w:rsid w:val="00F500BB"/>
    <w:rsid w:val="00F50905"/>
    <w:rsid w:val="00F51CF1"/>
    <w:rsid w:val="00F51D30"/>
    <w:rsid w:val="00F51F24"/>
    <w:rsid w:val="00F53CE1"/>
    <w:rsid w:val="00F54980"/>
    <w:rsid w:val="00F5546F"/>
    <w:rsid w:val="00F558C7"/>
    <w:rsid w:val="00F5726A"/>
    <w:rsid w:val="00F579E7"/>
    <w:rsid w:val="00F6181E"/>
    <w:rsid w:val="00F62314"/>
    <w:rsid w:val="00F6273E"/>
    <w:rsid w:val="00F627C0"/>
    <w:rsid w:val="00F633E0"/>
    <w:rsid w:val="00F63BE1"/>
    <w:rsid w:val="00F63F6C"/>
    <w:rsid w:val="00F641F0"/>
    <w:rsid w:val="00F661FC"/>
    <w:rsid w:val="00F6688A"/>
    <w:rsid w:val="00F669B4"/>
    <w:rsid w:val="00F67452"/>
    <w:rsid w:val="00F7026B"/>
    <w:rsid w:val="00F70D9C"/>
    <w:rsid w:val="00F71A06"/>
    <w:rsid w:val="00F74A1B"/>
    <w:rsid w:val="00F74E04"/>
    <w:rsid w:val="00F74E99"/>
    <w:rsid w:val="00F75117"/>
    <w:rsid w:val="00F769AD"/>
    <w:rsid w:val="00F76BA1"/>
    <w:rsid w:val="00F76F64"/>
    <w:rsid w:val="00F77170"/>
    <w:rsid w:val="00F771A0"/>
    <w:rsid w:val="00F777C4"/>
    <w:rsid w:val="00F8003C"/>
    <w:rsid w:val="00F8064C"/>
    <w:rsid w:val="00F80E8B"/>
    <w:rsid w:val="00F80F01"/>
    <w:rsid w:val="00F80F65"/>
    <w:rsid w:val="00F812B4"/>
    <w:rsid w:val="00F8196A"/>
    <w:rsid w:val="00F81AD0"/>
    <w:rsid w:val="00F81ED0"/>
    <w:rsid w:val="00F85A68"/>
    <w:rsid w:val="00F85FD2"/>
    <w:rsid w:val="00F868D8"/>
    <w:rsid w:val="00F87E53"/>
    <w:rsid w:val="00F87FDF"/>
    <w:rsid w:val="00F91394"/>
    <w:rsid w:val="00F91428"/>
    <w:rsid w:val="00F93ACA"/>
    <w:rsid w:val="00F940AF"/>
    <w:rsid w:val="00F941E4"/>
    <w:rsid w:val="00F94EC7"/>
    <w:rsid w:val="00F95255"/>
    <w:rsid w:val="00F953F9"/>
    <w:rsid w:val="00F95B5C"/>
    <w:rsid w:val="00F96810"/>
    <w:rsid w:val="00F97815"/>
    <w:rsid w:val="00F97965"/>
    <w:rsid w:val="00FA0609"/>
    <w:rsid w:val="00FA0D6D"/>
    <w:rsid w:val="00FA21D9"/>
    <w:rsid w:val="00FA30BF"/>
    <w:rsid w:val="00FA3878"/>
    <w:rsid w:val="00FA3CF5"/>
    <w:rsid w:val="00FA3E24"/>
    <w:rsid w:val="00FA51EE"/>
    <w:rsid w:val="00FA5D4A"/>
    <w:rsid w:val="00FA5E6D"/>
    <w:rsid w:val="00FA6385"/>
    <w:rsid w:val="00FA6A59"/>
    <w:rsid w:val="00FA71E9"/>
    <w:rsid w:val="00FA78EF"/>
    <w:rsid w:val="00FB0F3E"/>
    <w:rsid w:val="00FB14B0"/>
    <w:rsid w:val="00FB1592"/>
    <w:rsid w:val="00FB22A8"/>
    <w:rsid w:val="00FB3552"/>
    <w:rsid w:val="00FB387D"/>
    <w:rsid w:val="00FB3BDF"/>
    <w:rsid w:val="00FB3F56"/>
    <w:rsid w:val="00FB4A2D"/>
    <w:rsid w:val="00FB4C40"/>
    <w:rsid w:val="00FB4D1A"/>
    <w:rsid w:val="00FB6C85"/>
    <w:rsid w:val="00FB6D54"/>
    <w:rsid w:val="00FB7746"/>
    <w:rsid w:val="00FB7CC6"/>
    <w:rsid w:val="00FB7CDE"/>
    <w:rsid w:val="00FC0453"/>
    <w:rsid w:val="00FC057F"/>
    <w:rsid w:val="00FC22B2"/>
    <w:rsid w:val="00FC2516"/>
    <w:rsid w:val="00FC2927"/>
    <w:rsid w:val="00FC2E73"/>
    <w:rsid w:val="00FC3B9B"/>
    <w:rsid w:val="00FC42B4"/>
    <w:rsid w:val="00FC5FB2"/>
    <w:rsid w:val="00FC63B9"/>
    <w:rsid w:val="00FC693A"/>
    <w:rsid w:val="00FC6D21"/>
    <w:rsid w:val="00FC7ED8"/>
    <w:rsid w:val="00FD0284"/>
    <w:rsid w:val="00FD0B0A"/>
    <w:rsid w:val="00FD1A84"/>
    <w:rsid w:val="00FD289D"/>
    <w:rsid w:val="00FD2BF1"/>
    <w:rsid w:val="00FD30E3"/>
    <w:rsid w:val="00FD4053"/>
    <w:rsid w:val="00FD4982"/>
    <w:rsid w:val="00FD4A6A"/>
    <w:rsid w:val="00FD4C8C"/>
    <w:rsid w:val="00FD5AC3"/>
    <w:rsid w:val="00FD5AF9"/>
    <w:rsid w:val="00FD72B8"/>
    <w:rsid w:val="00FE287A"/>
    <w:rsid w:val="00FE3966"/>
    <w:rsid w:val="00FE3CCE"/>
    <w:rsid w:val="00FE3E75"/>
    <w:rsid w:val="00FE4BA3"/>
    <w:rsid w:val="00FE5E6A"/>
    <w:rsid w:val="00FE7F9D"/>
    <w:rsid w:val="00FF2855"/>
    <w:rsid w:val="00FF30E6"/>
    <w:rsid w:val="00FF3116"/>
    <w:rsid w:val="00FF3660"/>
    <w:rsid w:val="00FF379D"/>
    <w:rsid w:val="00FF39CF"/>
    <w:rsid w:val="00FF3CA6"/>
    <w:rsid w:val="00FF400A"/>
    <w:rsid w:val="00FF4C75"/>
    <w:rsid w:val="00FF65FA"/>
    <w:rsid w:val="00FF6F82"/>
    <w:rsid w:val="00FF73D5"/>
    <w:rsid w:val="00FF749E"/>
    <w:rsid w:val="00FF7CF6"/>
    <w:rsid w:val="4B82DA1A"/>
    <w:rsid w:val="4BDF551E"/>
    <w:rsid w:val="67551997"/>
    <w:rsid w:val="70B86A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E346D0"/>
  <w14:defaultImageDpi w14:val="300"/>
  <w15:docId w15:val="{4B2745A5-13C1-44E8-B198-A2B7089C9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D6D"/>
    <w:pPr>
      <w:spacing w:line="264" w:lineRule="auto"/>
    </w:pPr>
    <w:rPr>
      <w:rFonts w:ascii="Agenda Regular" w:hAnsi="Agenda Regular" w:cs="Arial"/>
    </w:rPr>
  </w:style>
  <w:style w:type="paragraph" w:styleId="Heading1">
    <w:name w:val="heading 1"/>
    <w:basedOn w:val="NoSpacing"/>
    <w:next w:val="Normal"/>
    <w:link w:val="Heading1Char"/>
    <w:uiPriority w:val="9"/>
    <w:qFormat/>
    <w:rsid w:val="00E45C5E"/>
    <w:pPr>
      <w:spacing w:before="1080"/>
      <w:outlineLvl w:val="0"/>
    </w:pPr>
    <w:rPr>
      <w:rFonts w:ascii="Agenda Regular" w:hAnsi="Agenda Regular"/>
      <w:bCs/>
      <w:color w:val="000000" w:themeColor="text1"/>
      <w:sz w:val="144"/>
      <w:szCs w:val="40"/>
    </w:rPr>
  </w:style>
  <w:style w:type="paragraph" w:styleId="Heading2">
    <w:name w:val="heading 2"/>
    <w:basedOn w:val="Normal"/>
    <w:next w:val="Normal"/>
    <w:link w:val="Heading2Char"/>
    <w:uiPriority w:val="9"/>
    <w:unhideWhenUsed/>
    <w:qFormat/>
    <w:rsid w:val="00E45C5E"/>
    <w:pPr>
      <w:keepNext/>
      <w:keepLines/>
      <w:outlineLvl w:val="1"/>
    </w:pPr>
    <w:rPr>
      <w:rFonts w:ascii="Agenda Semibold" w:eastAsiaTheme="majorEastAsia" w:hAnsi="Agenda Semibold" w:cstheme="majorBidi"/>
      <w:bCs/>
      <w:color w:val="E97132"/>
      <w:sz w:val="40"/>
      <w:szCs w:val="32"/>
    </w:rPr>
  </w:style>
  <w:style w:type="paragraph" w:styleId="Heading3">
    <w:name w:val="heading 3"/>
    <w:basedOn w:val="Normal"/>
    <w:next w:val="Normal"/>
    <w:link w:val="Heading3Char"/>
    <w:uiPriority w:val="9"/>
    <w:unhideWhenUsed/>
    <w:qFormat/>
    <w:rsid w:val="00190243"/>
    <w:pPr>
      <w:keepNext/>
      <w:keepLines/>
      <w:outlineLvl w:val="2"/>
    </w:pPr>
    <w:rPr>
      <w:rFonts w:ascii="Agenda Semibold" w:eastAsiaTheme="majorEastAsia" w:hAnsi="Agenda Semibold" w:cstheme="majorBidi"/>
      <w:bCs/>
      <w:color w:val="E97132"/>
      <w:sz w:val="32"/>
    </w:rPr>
  </w:style>
  <w:style w:type="paragraph" w:styleId="Heading4">
    <w:name w:val="heading 4"/>
    <w:basedOn w:val="Normal"/>
    <w:next w:val="Normal"/>
    <w:link w:val="Heading4Char"/>
    <w:uiPriority w:val="9"/>
    <w:unhideWhenUsed/>
    <w:qFormat/>
    <w:rsid w:val="00704F4A"/>
    <w:pPr>
      <w:keepNext/>
      <w:keepLines/>
      <w:outlineLvl w:val="3"/>
    </w:pPr>
    <w:rPr>
      <w:rFonts w:ascii="Agenda Semibold" w:eastAsiaTheme="majorEastAsia" w:hAnsi="Agenda Semibold" w:cstheme="majorBidi"/>
      <w:bCs/>
      <w:i/>
      <w:iCs/>
      <w:color w:val="E9713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E45C5E"/>
    <w:rPr>
      <w:rFonts w:ascii="Agenda Regular" w:hAnsi="Agenda Regular" w:cs="Arial"/>
      <w:bCs/>
      <w:color w:val="000000" w:themeColor="text1"/>
      <w:sz w:val="144"/>
      <w:szCs w:val="40"/>
    </w:rPr>
  </w:style>
  <w:style w:type="character" w:customStyle="1" w:styleId="Heading2Char">
    <w:name w:val="Heading 2 Char"/>
    <w:basedOn w:val="DefaultParagraphFont"/>
    <w:link w:val="Heading2"/>
    <w:uiPriority w:val="9"/>
    <w:rsid w:val="00E45C5E"/>
    <w:rPr>
      <w:rFonts w:ascii="Agenda Semibold" w:eastAsiaTheme="majorEastAsia" w:hAnsi="Agenda Semibold" w:cstheme="majorBidi"/>
      <w:bCs/>
      <w:color w:val="E97132"/>
      <w:sz w:val="40"/>
      <w:szCs w:val="32"/>
    </w:rPr>
  </w:style>
  <w:style w:type="character" w:customStyle="1" w:styleId="Heading3Char">
    <w:name w:val="Heading 3 Char"/>
    <w:basedOn w:val="DefaultParagraphFont"/>
    <w:link w:val="Heading3"/>
    <w:uiPriority w:val="9"/>
    <w:rsid w:val="00190243"/>
    <w:rPr>
      <w:rFonts w:ascii="Agenda Semibold" w:eastAsiaTheme="majorEastAsia" w:hAnsi="Agenda Semibold" w:cstheme="majorBidi"/>
      <w:bCs/>
      <w:color w:val="E97132"/>
      <w:sz w:val="32"/>
    </w:rPr>
  </w:style>
  <w:style w:type="character" w:customStyle="1" w:styleId="Heading4Char">
    <w:name w:val="Heading 4 Char"/>
    <w:basedOn w:val="DefaultParagraphFont"/>
    <w:link w:val="Heading4"/>
    <w:uiPriority w:val="9"/>
    <w:rsid w:val="00704F4A"/>
    <w:rPr>
      <w:rFonts w:ascii="Agenda Semibold" w:eastAsiaTheme="majorEastAsia" w:hAnsi="Agenda Semibold" w:cstheme="majorBidi"/>
      <w:bCs/>
      <w:i/>
      <w:iCs/>
      <w:color w:val="E97132"/>
      <w:sz w:val="28"/>
    </w:rPr>
  </w:style>
  <w:style w:type="paragraph" w:customStyle="1" w:styleId="ItalicBody">
    <w:name w:val="Italic Body"/>
    <w:basedOn w:val="Normal"/>
    <w:qFormat/>
    <w:rsid w:val="00D73C32"/>
    <w:rPr>
      <w:i/>
      <w:iCs/>
    </w:rPr>
  </w:style>
  <w:style w:type="paragraph" w:styleId="ListParagraph">
    <w:name w:val="List Paragraph"/>
    <w:basedOn w:val="Normal"/>
    <w:uiPriority w:val="34"/>
    <w:qFormat/>
    <w:rsid w:val="00190243"/>
    <w:pPr>
      <w:numPr>
        <w:numId w:val="1"/>
      </w:numPr>
      <w:contextualSpacing/>
    </w:pPr>
  </w:style>
  <w:style w:type="numbering" w:customStyle="1" w:styleId="CurrentList1">
    <w:name w:val="Current List1"/>
    <w:uiPriority w:val="99"/>
    <w:rsid w:val="00B1277A"/>
    <w:pPr>
      <w:numPr>
        <w:numId w:val="2"/>
      </w:numPr>
    </w:pPr>
  </w:style>
  <w:style w:type="numbering" w:customStyle="1" w:styleId="CurrentList2">
    <w:name w:val="Current List2"/>
    <w:uiPriority w:val="99"/>
    <w:rsid w:val="00B1277A"/>
    <w:pPr>
      <w:numPr>
        <w:numId w:val="3"/>
      </w:numPr>
    </w:pPr>
  </w:style>
  <w:style w:type="numbering" w:customStyle="1" w:styleId="CurrentList3">
    <w:name w:val="Current List3"/>
    <w:uiPriority w:val="99"/>
    <w:rsid w:val="00104B53"/>
    <w:pPr>
      <w:numPr>
        <w:numId w:val="4"/>
      </w:numPr>
    </w:pPr>
  </w:style>
  <w:style w:type="paragraph" w:styleId="BodyText">
    <w:name w:val="Body Text"/>
    <w:basedOn w:val="Normal"/>
    <w:link w:val="BodyTextChar"/>
    <w:uiPriority w:val="1"/>
    <w:qFormat/>
    <w:rsid w:val="002D241C"/>
    <w:pPr>
      <w:autoSpaceDE w:val="0"/>
      <w:autoSpaceDN w:val="0"/>
      <w:adjustRightInd w:val="0"/>
      <w:spacing w:before="63" w:line="240" w:lineRule="auto"/>
    </w:pPr>
    <w:rPr>
      <w:rFonts w:ascii="Agenda Medium" w:hAnsi="Agenda Medium" w:cs="Agenda Medium"/>
      <w:szCs w:val="33"/>
    </w:rPr>
  </w:style>
  <w:style w:type="character" w:customStyle="1" w:styleId="BodyTextChar">
    <w:name w:val="Body Text Char"/>
    <w:basedOn w:val="DefaultParagraphFont"/>
    <w:link w:val="BodyText"/>
    <w:uiPriority w:val="1"/>
    <w:rsid w:val="002D241C"/>
    <w:rPr>
      <w:rFonts w:ascii="Agenda Medium" w:hAnsi="Agenda Medium" w:cs="Agenda Medium"/>
      <w:szCs w:val="33"/>
    </w:rPr>
  </w:style>
  <w:style w:type="paragraph" w:styleId="NoSpacing">
    <w:name w:val="No Spacing"/>
    <w:uiPriority w:val="1"/>
    <w:qFormat/>
    <w:rsid w:val="00476976"/>
    <w:rPr>
      <w:rFonts w:ascii="Arial" w:hAnsi="Arial" w:cs="Arial"/>
    </w:rPr>
  </w:style>
  <w:style w:type="paragraph" w:styleId="Title">
    <w:name w:val="Title"/>
    <w:basedOn w:val="Normal"/>
    <w:next w:val="Normal"/>
    <w:link w:val="TitleChar"/>
    <w:uiPriority w:val="10"/>
    <w:qFormat/>
    <w:rsid w:val="00912E4E"/>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12E4E"/>
    <w:rPr>
      <w:rFonts w:ascii="Agenda Regular" w:eastAsiaTheme="majorEastAsia" w:hAnsi="Agenda Regular" w:cstheme="majorBidi"/>
      <w:spacing w:val="-10"/>
      <w:kern w:val="28"/>
      <w:sz w:val="56"/>
      <w:szCs w:val="56"/>
    </w:rPr>
  </w:style>
  <w:style w:type="character" w:styleId="CommentReference">
    <w:name w:val="annotation reference"/>
    <w:basedOn w:val="DefaultParagraphFont"/>
    <w:uiPriority w:val="99"/>
    <w:semiHidden/>
    <w:unhideWhenUsed/>
    <w:rsid w:val="0021309E"/>
    <w:rPr>
      <w:sz w:val="16"/>
      <w:szCs w:val="16"/>
    </w:rPr>
  </w:style>
  <w:style w:type="paragraph" w:styleId="CommentText">
    <w:name w:val="annotation text"/>
    <w:basedOn w:val="Normal"/>
    <w:link w:val="CommentTextChar"/>
    <w:uiPriority w:val="99"/>
    <w:unhideWhenUsed/>
    <w:rsid w:val="0021309E"/>
    <w:pPr>
      <w:spacing w:before="120" w:after="120" w:line="240" w:lineRule="auto"/>
      <w:contextualSpacing/>
    </w:pPr>
    <w:rPr>
      <w:rFonts w:cstheme="minorBidi"/>
      <w:sz w:val="20"/>
      <w:szCs w:val="20"/>
    </w:rPr>
  </w:style>
  <w:style w:type="character" w:customStyle="1" w:styleId="CommentTextChar">
    <w:name w:val="Comment Text Char"/>
    <w:basedOn w:val="DefaultParagraphFont"/>
    <w:link w:val="CommentText"/>
    <w:uiPriority w:val="99"/>
    <w:rsid w:val="0021309E"/>
    <w:rPr>
      <w:rFonts w:ascii="Arial" w:hAnsi="Arial"/>
      <w:sz w:val="20"/>
      <w:szCs w:val="20"/>
    </w:rPr>
  </w:style>
  <w:style w:type="character" w:styleId="Mention">
    <w:name w:val="Mention"/>
    <w:basedOn w:val="DefaultParagraphFont"/>
    <w:uiPriority w:val="99"/>
    <w:unhideWhenUsed/>
    <w:rsid w:val="0021309E"/>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D96D75"/>
    <w:pPr>
      <w:spacing w:before="0" w:after="0"/>
      <w:contextualSpacing w:val="0"/>
    </w:pPr>
    <w:rPr>
      <w:rFonts w:cs="Arial"/>
      <w:b/>
      <w:bCs/>
    </w:rPr>
  </w:style>
  <w:style w:type="character" w:customStyle="1" w:styleId="CommentSubjectChar">
    <w:name w:val="Comment Subject Char"/>
    <w:basedOn w:val="CommentTextChar"/>
    <w:link w:val="CommentSubject"/>
    <w:uiPriority w:val="99"/>
    <w:semiHidden/>
    <w:rsid w:val="00D96D75"/>
    <w:rPr>
      <w:rFonts w:ascii="Arial" w:hAnsi="Arial" w:cs="Arial"/>
      <w:b/>
      <w:bCs/>
      <w:sz w:val="20"/>
      <w:szCs w:val="20"/>
    </w:rPr>
  </w:style>
  <w:style w:type="character" w:styleId="Hyperlink">
    <w:name w:val="Hyperlink"/>
    <w:basedOn w:val="DefaultParagraphFont"/>
    <w:uiPriority w:val="99"/>
    <w:unhideWhenUsed/>
    <w:rsid w:val="00DB697A"/>
    <w:rPr>
      <w:color w:val="0000FF" w:themeColor="hyperlink"/>
      <w:u w:val="single"/>
    </w:rPr>
  </w:style>
  <w:style w:type="character" w:styleId="UnresolvedMention">
    <w:name w:val="Unresolved Mention"/>
    <w:basedOn w:val="DefaultParagraphFont"/>
    <w:uiPriority w:val="99"/>
    <w:semiHidden/>
    <w:unhideWhenUsed/>
    <w:rsid w:val="00DB697A"/>
    <w:rPr>
      <w:color w:val="605E5C"/>
      <w:shd w:val="clear" w:color="auto" w:fill="E1DFDD"/>
    </w:rPr>
  </w:style>
  <w:style w:type="table" w:styleId="TableGrid">
    <w:name w:val="Table Grid"/>
    <w:basedOn w:val="TableNormal"/>
    <w:uiPriority w:val="39"/>
    <w:rsid w:val="001D1A0E"/>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grdq">
    <w:name w:val="jsgrdq"/>
    <w:basedOn w:val="DefaultParagraphFont"/>
    <w:rsid w:val="001D1A0E"/>
    <w:rPr>
      <w:rFonts w:ascii="Times New Roman" w:hAnsi="Times New Roman" w:cs="Times New Roman" w:hint="default"/>
    </w:rPr>
  </w:style>
  <w:style w:type="table" w:styleId="GridTable1Light-Accent6">
    <w:name w:val="Grid Table 1 Light Accent 6"/>
    <w:basedOn w:val="TableNormal"/>
    <w:uiPriority w:val="46"/>
    <w:rsid w:val="001D1A0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1D1A0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eGrid1">
    <w:name w:val="Table Grid1"/>
    <w:basedOn w:val="TableNormal"/>
    <w:next w:val="TableGrid"/>
    <w:uiPriority w:val="39"/>
    <w:rsid w:val="00FB0F3E"/>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03C25"/>
    <w:pPr>
      <w:spacing w:before="240" w:line="259" w:lineRule="auto"/>
      <w:outlineLvl w:val="9"/>
    </w:pPr>
    <w:rPr>
      <w:rFonts w:asciiTheme="majorHAnsi" w:hAnsiTheme="majorHAnsi" w:cstheme="majorBidi"/>
      <w:color w:val="365F91" w:themeColor="accent1" w:themeShade="BF"/>
      <w:sz w:val="32"/>
      <w:szCs w:val="32"/>
      <w:lang w:eastAsia="en-GB"/>
    </w:rPr>
  </w:style>
  <w:style w:type="paragraph" w:styleId="FootnoteText">
    <w:name w:val="footnote text"/>
    <w:basedOn w:val="Normal"/>
    <w:link w:val="FootnoteTextChar"/>
    <w:uiPriority w:val="99"/>
    <w:semiHidden/>
    <w:unhideWhenUsed/>
    <w:rsid w:val="00EA444B"/>
    <w:pPr>
      <w:spacing w:line="240" w:lineRule="auto"/>
      <w:contextualSpacing/>
    </w:pPr>
    <w:rPr>
      <w:rFonts w:cstheme="minorBidi"/>
      <w:sz w:val="20"/>
      <w:szCs w:val="20"/>
    </w:rPr>
  </w:style>
  <w:style w:type="character" w:customStyle="1" w:styleId="FootnoteTextChar">
    <w:name w:val="Footnote Text Char"/>
    <w:basedOn w:val="DefaultParagraphFont"/>
    <w:link w:val="FootnoteText"/>
    <w:uiPriority w:val="99"/>
    <w:semiHidden/>
    <w:rsid w:val="00EA444B"/>
    <w:rPr>
      <w:rFonts w:ascii="Arial" w:hAnsi="Arial"/>
      <w:sz w:val="20"/>
      <w:szCs w:val="20"/>
    </w:rPr>
  </w:style>
  <w:style w:type="character" w:styleId="FootnoteReference">
    <w:name w:val="footnote reference"/>
    <w:basedOn w:val="DefaultParagraphFont"/>
    <w:semiHidden/>
    <w:unhideWhenUsed/>
    <w:rsid w:val="00EA444B"/>
    <w:rPr>
      <w:position w:val="0"/>
      <w:vertAlign w:val="superscript"/>
    </w:rPr>
  </w:style>
  <w:style w:type="paragraph" w:styleId="NormalWeb">
    <w:name w:val="Normal (Web)"/>
    <w:basedOn w:val="Normal"/>
    <w:uiPriority w:val="99"/>
    <w:unhideWhenUsed/>
    <w:rsid w:val="00816BAA"/>
    <w:pPr>
      <w:spacing w:before="100" w:beforeAutospacing="1" w:after="100" w:afterAutospacing="1" w:line="240" w:lineRule="auto"/>
      <w:contextualSpacing/>
    </w:pPr>
    <w:rPr>
      <w:rFonts w:ascii="Times New Roman" w:eastAsia="Times New Roman" w:hAnsi="Times New Roman" w:cs="Times New Roman"/>
      <w:lang w:eastAsia="en-GB"/>
    </w:rPr>
  </w:style>
  <w:style w:type="character" w:customStyle="1" w:styleId="cf01">
    <w:name w:val="cf01"/>
    <w:basedOn w:val="DefaultParagraphFont"/>
    <w:rsid w:val="008E4C64"/>
    <w:rPr>
      <w:rFonts w:ascii="Segoe UI" w:hAnsi="Segoe UI" w:cs="Segoe UI" w:hint="default"/>
      <w:sz w:val="18"/>
      <w:szCs w:val="18"/>
    </w:rPr>
  </w:style>
  <w:style w:type="table" w:styleId="GridTable4-Accent5">
    <w:name w:val="Grid Table 4 Accent 5"/>
    <w:basedOn w:val="TableNormal"/>
    <w:uiPriority w:val="49"/>
    <w:rsid w:val="00CF2629"/>
    <w:rPr>
      <w:sz w:val="21"/>
      <w:szCs w:val="21"/>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2">
    <w:name w:val="toc 2"/>
    <w:basedOn w:val="Normal"/>
    <w:next w:val="Normal"/>
    <w:autoRedefine/>
    <w:uiPriority w:val="39"/>
    <w:unhideWhenUsed/>
    <w:rsid w:val="004B23DA"/>
    <w:pPr>
      <w:spacing w:after="100"/>
      <w:ind w:left="240"/>
    </w:pPr>
  </w:style>
  <w:style w:type="paragraph" w:styleId="TOC3">
    <w:name w:val="toc 3"/>
    <w:basedOn w:val="Normal"/>
    <w:next w:val="Normal"/>
    <w:autoRedefine/>
    <w:uiPriority w:val="39"/>
    <w:unhideWhenUsed/>
    <w:rsid w:val="004B23DA"/>
    <w:pPr>
      <w:spacing w:after="100"/>
      <w:ind w:left="480"/>
    </w:pPr>
  </w:style>
  <w:style w:type="paragraph" w:customStyle="1" w:styleId="xmsonormal">
    <w:name w:val="x_msonormal"/>
    <w:basedOn w:val="Normal"/>
    <w:rsid w:val="00AE352D"/>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aragraph">
    <w:name w:val="paragraph"/>
    <w:basedOn w:val="Normal"/>
    <w:rsid w:val="00C03A3F"/>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C03A3F"/>
  </w:style>
  <w:style w:type="character" w:customStyle="1" w:styleId="eop">
    <w:name w:val="eop"/>
    <w:basedOn w:val="DefaultParagraphFont"/>
    <w:rsid w:val="00C03A3F"/>
  </w:style>
  <w:style w:type="table" w:styleId="GridTable3-Accent2">
    <w:name w:val="Grid Table 3 Accent 2"/>
    <w:basedOn w:val="TableNormal"/>
    <w:uiPriority w:val="48"/>
    <w:rsid w:val="00FA0D6D"/>
    <w:rPr>
      <w:rFonts w:eastAsiaTheme="minorHAnsi"/>
      <w:kern w:val="2"/>
      <w:sz w:val="22"/>
      <w:szCs w:val="22"/>
      <w14:ligatures w14:val="standardContextual"/>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PlainTable5">
    <w:name w:val="Plain Table 5"/>
    <w:basedOn w:val="TableNormal"/>
    <w:uiPriority w:val="99"/>
    <w:rsid w:val="00542BA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99"/>
    <w:rsid w:val="00542BA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F26A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63118">
      <w:bodyDiv w:val="1"/>
      <w:marLeft w:val="0"/>
      <w:marRight w:val="0"/>
      <w:marTop w:val="0"/>
      <w:marBottom w:val="0"/>
      <w:divBdr>
        <w:top w:val="none" w:sz="0" w:space="0" w:color="auto"/>
        <w:left w:val="none" w:sz="0" w:space="0" w:color="auto"/>
        <w:bottom w:val="none" w:sz="0" w:space="0" w:color="auto"/>
        <w:right w:val="none" w:sz="0" w:space="0" w:color="auto"/>
      </w:divBdr>
    </w:div>
    <w:div w:id="294482692">
      <w:bodyDiv w:val="1"/>
      <w:marLeft w:val="0"/>
      <w:marRight w:val="0"/>
      <w:marTop w:val="0"/>
      <w:marBottom w:val="0"/>
      <w:divBdr>
        <w:top w:val="none" w:sz="0" w:space="0" w:color="auto"/>
        <w:left w:val="none" w:sz="0" w:space="0" w:color="auto"/>
        <w:bottom w:val="none" w:sz="0" w:space="0" w:color="auto"/>
        <w:right w:val="none" w:sz="0" w:space="0" w:color="auto"/>
      </w:divBdr>
    </w:div>
    <w:div w:id="376439600">
      <w:bodyDiv w:val="1"/>
      <w:marLeft w:val="0"/>
      <w:marRight w:val="0"/>
      <w:marTop w:val="0"/>
      <w:marBottom w:val="0"/>
      <w:divBdr>
        <w:top w:val="none" w:sz="0" w:space="0" w:color="auto"/>
        <w:left w:val="none" w:sz="0" w:space="0" w:color="auto"/>
        <w:bottom w:val="none" w:sz="0" w:space="0" w:color="auto"/>
        <w:right w:val="none" w:sz="0" w:space="0" w:color="auto"/>
      </w:divBdr>
    </w:div>
    <w:div w:id="539173210">
      <w:bodyDiv w:val="1"/>
      <w:marLeft w:val="0"/>
      <w:marRight w:val="0"/>
      <w:marTop w:val="0"/>
      <w:marBottom w:val="0"/>
      <w:divBdr>
        <w:top w:val="none" w:sz="0" w:space="0" w:color="auto"/>
        <w:left w:val="none" w:sz="0" w:space="0" w:color="auto"/>
        <w:bottom w:val="none" w:sz="0" w:space="0" w:color="auto"/>
        <w:right w:val="none" w:sz="0" w:space="0" w:color="auto"/>
      </w:divBdr>
    </w:div>
    <w:div w:id="747190491">
      <w:bodyDiv w:val="1"/>
      <w:marLeft w:val="0"/>
      <w:marRight w:val="0"/>
      <w:marTop w:val="0"/>
      <w:marBottom w:val="0"/>
      <w:divBdr>
        <w:top w:val="none" w:sz="0" w:space="0" w:color="auto"/>
        <w:left w:val="none" w:sz="0" w:space="0" w:color="auto"/>
        <w:bottom w:val="none" w:sz="0" w:space="0" w:color="auto"/>
        <w:right w:val="none" w:sz="0" w:space="0" w:color="auto"/>
      </w:divBdr>
    </w:div>
    <w:div w:id="1152216461">
      <w:bodyDiv w:val="1"/>
      <w:marLeft w:val="0"/>
      <w:marRight w:val="0"/>
      <w:marTop w:val="0"/>
      <w:marBottom w:val="0"/>
      <w:divBdr>
        <w:top w:val="none" w:sz="0" w:space="0" w:color="auto"/>
        <w:left w:val="none" w:sz="0" w:space="0" w:color="auto"/>
        <w:bottom w:val="none" w:sz="0" w:space="0" w:color="auto"/>
        <w:right w:val="none" w:sz="0" w:space="0" w:color="auto"/>
      </w:divBdr>
    </w:div>
    <w:div w:id="1274436054">
      <w:bodyDiv w:val="1"/>
      <w:marLeft w:val="0"/>
      <w:marRight w:val="0"/>
      <w:marTop w:val="0"/>
      <w:marBottom w:val="0"/>
      <w:divBdr>
        <w:top w:val="none" w:sz="0" w:space="0" w:color="auto"/>
        <w:left w:val="none" w:sz="0" w:space="0" w:color="auto"/>
        <w:bottom w:val="none" w:sz="0" w:space="0" w:color="auto"/>
        <w:right w:val="none" w:sz="0" w:space="0" w:color="auto"/>
      </w:divBdr>
    </w:div>
    <w:div w:id="1711296056">
      <w:bodyDiv w:val="1"/>
      <w:marLeft w:val="0"/>
      <w:marRight w:val="0"/>
      <w:marTop w:val="0"/>
      <w:marBottom w:val="0"/>
      <w:divBdr>
        <w:top w:val="none" w:sz="0" w:space="0" w:color="auto"/>
        <w:left w:val="none" w:sz="0" w:space="0" w:color="auto"/>
        <w:bottom w:val="none" w:sz="0" w:space="0" w:color="auto"/>
        <w:right w:val="none" w:sz="0" w:space="0" w:color="auto"/>
      </w:divBdr>
    </w:div>
    <w:div w:id="1745370054">
      <w:bodyDiv w:val="1"/>
      <w:marLeft w:val="0"/>
      <w:marRight w:val="0"/>
      <w:marTop w:val="0"/>
      <w:marBottom w:val="0"/>
      <w:divBdr>
        <w:top w:val="none" w:sz="0" w:space="0" w:color="auto"/>
        <w:left w:val="none" w:sz="0" w:space="0" w:color="auto"/>
        <w:bottom w:val="none" w:sz="0" w:space="0" w:color="auto"/>
        <w:right w:val="none" w:sz="0" w:space="0" w:color="auto"/>
      </w:divBdr>
    </w:div>
    <w:div w:id="1746413331">
      <w:bodyDiv w:val="1"/>
      <w:marLeft w:val="0"/>
      <w:marRight w:val="0"/>
      <w:marTop w:val="0"/>
      <w:marBottom w:val="0"/>
      <w:divBdr>
        <w:top w:val="none" w:sz="0" w:space="0" w:color="auto"/>
        <w:left w:val="none" w:sz="0" w:space="0" w:color="auto"/>
        <w:bottom w:val="none" w:sz="0" w:space="0" w:color="auto"/>
        <w:right w:val="none" w:sz="0" w:space="0" w:color="auto"/>
      </w:divBdr>
    </w:div>
    <w:div w:id="1958440877">
      <w:bodyDiv w:val="1"/>
      <w:marLeft w:val="0"/>
      <w:marRight w:val="0"/>
      <w:marTop w:val="0"/>
      <w:marBottom w:val="0"/>
      <w:divBdr>
        <w:top w:val="none" w:sz="0" w:space="0" w:color="auto"/>
        <w:left w:val="none" w:sz="0" w:space="0" w:color="auto"/>
        <w:bottom w:val="none" w:sz="0" w:space="0" w:color="auto"/>
        <w:right w:val="none" w:sz="0" w:space="0" w:color="auto"/>
      </w:divBdr>
    </w:div>
    <w:div w:id="1979994804">
      <w:bodyDiv w:val="1"/>
      <w:marLeft w:val="0"/>
      <w:marRight w:val="0"/>
      <w:marTop w:val="0"/>
      <w:marBottom w:val="0"/>
      <w:divBdr>
        <w:top w:val="none" w:sz="0" w:space="0" w:color="auto"/>
        <w:left w:val="none" w:sz="0" w:space="0" w:color="auto"/>
        <w:bottom w:val="none" w:sz="0" w:space="0" w:color="auto"/>
        <w:right w:val="none" w:sz="0" w:space="0" w:color="auto"/>
      </w:divBdr>
      <w:divsChild>
        <w:div w:id="391852052">
          <w:marLeft w:val="0"/>
          <w:marRight w:val="0"/>
          <w:marTop w:val="0"/>
          <w:marBottom w:val="0"/>
          <w:divBdr>
            <w:top w:val="none" w:sz="0" w:space="0" w:color="auto"/>
            <w:left w:val="none" w:sz="0" w:space="0" w:color="auto"/>
            <w:bottom w:val="none" w:sz="0" w:space="0" w:color="auto"/>
            <w:right w:val="none" w:sz="0" w:space="0" w:color="auto"/>
          </w:divBdr>
          <w:divsChild>
            <w:div w:id="403992811">
              <w:marLeft w:val="0"/>
              <w:marRight w:val="0"/>
              <w:marTop w:val="100"/>
              <w:marBottom w:val="100"/>
              <w:divBdr>
                <w:top w:val="single" w:sz="2" w:space="0" w:color="E3E3E3"/>
                <w:left w:val="single" w:sz="2" w:space="0" w:color="E3E3E3"/>
                <w:bottom w:val="single" w:sz="2" w:space="0" w:color="E3E3E3"/>
                <w:right w:val="single" w:sz="2" w:space="0" w:color="E3E3E3"/>
              </w:divBdr>
              <w:divsChild>
                <w:div w:id="2077967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71441509">
          <w:marLeft w:val="0"/>
          <w:marRight w:val="0"/>
          <w:marTop w:val="0"/>
          <w:marBottom w:val="0"/>
          <w:divBdr>
            <w:top w:val="single" w:sz="2" w:space="0" w:color="E3E3E3"/>
            <w:left w:val="single" w:sz="2" w:space="0" w:color="E3E3E3"/>
            <w:bottom w:val="single" w:sz="2" w:space="0" w:color="E3E3E3"/>
            <w:right w:val="single" w:sz="2" w:space="0" w:color="E3E3E3"/>
          </w:divBdr>
          <w:divsChild>
            <w:div w:id="1680698508">
              <w:marLeft w:val="0"/>
              <w:marRight w:val="0"/>
              <w:marTop w:val="0"/>
              <w:marBottom w:val="0"/>
              <w:divBdr>
                <w:top w:val="single" w:sz="2" w:space="0" w:color="E3E3E3"/>
                <w:left w:val="single" w:sz="2" w:space="0" w:color="E3E3E3"/>
                <w:bottom w:val="single" w:sz="2" w:space="0" w:color="E3E3E3"/>
                <w:right w:val="single" w:sz="2" w:space="0" w:color="E3E3E3"/>
              </w:divBdr>
              <w:divsChild>
                <w:div w:id="749691580">
                  <w:marLeft w:val="0"/>
                  <w:marRight w:val="0"/>
                  <w:marTop w:val="0"/>
                  <w:marBottom w:val="0"/>
                  <w:divBdr>
                    <w:top w:val="single" w:sz="2" w:space="0" w:color="E3E3E3"/>
                    <w:left w:val="single" w:sz="2" w:space="0" w:color="E3E3E3"/>
                    <w:bottom w:val="single" w:sz="2" w:space="0" w:color="E3E3E3"/>
                    <w:right w:val="single" w:sz="2" w:space="0" w:color="E3E3E3"/>
                  </w:divBdr>
                  <w:divsChild>
                    <w:div w:id="11495479">
                      <w:marLeft w:val="0"/>
                      <w:marRight w:val="0"/>
                      <w:marTop w:val="0"/>
                      <w:marBottom w:val="0"/>
                      <w:divBdr>
                        <w:top w:val="single" w:sz="2" w:space="0" w:color="E3E3E3"/>
                        <w:left w:val="single" w:sz="2" w:space="0" w:color="E3E3E3"/>
                        <w:bottom w:val="single" w:sz="2" w:space="0" w:color="E3E3E3"/>
                        <w:right w:val="single" w:sz="2" w:space="0" w:color="E3E3E3"/>
                      </w:divBdr>
                      <w:divsChild>
                        <w:div w:id="864639339">
                          <w:marLeft w:val="0"/>
                          <w:marRight w:val="0"/>
                          <w:marTop w:val="0"/>
                          <w:marBottom w:val="0"/>
                          <w:divBdr>
                            <w:top w:val="single" w:sz="2" w:space="0" w:color="E3E3E3"/>
                            <w:left w:val="single" w:sz="2" w:space="0" w:color="E3E3E3"/>
                            <w:bottom w:val="single" w:sz="2" w:space="0" w:color="E3E3E3"/>
                            <w:right w:val="single" w:sz="2" w:space="0" w:color="E3E3E3"/>
                          </w:divBdr>
                          <w:divsChild>
                            <w:div w:id="1708945260">
                              <w:marLeft w:val="0"/>
                              <w:marRight w:val="0"/>
                              <w:marTop w:val="0"/>
                              <w:marBottom w:val="0"/>
                              <w:divBdr>
                                <w:top w:val="single" w:sz="2" w:space="0" w:color="E3E3E3"/>
                                <w:left w:val="single" w:sz="2" w:space="0" w:color="E3E3E3"/>
                                <w:bottom w:val="single" w:sz="2" w:space="0" w:color="E3E3E3"/>
                                <w:right w:val="single" w:sz="2" w:space="0" w:color="E3E3E3"/>
                              </w:divBdr>
                              <w:divsChild>
                                <w:div w:id="864171621">
                                  <w:marLeft w:val="0"/>
                                  <w:marRight w:val="0"/>
                                  <w:marTop w:val="100"/>
                                  <w:marBottom w:val="100"/>
                                  <w:divBdr>
                                    <w:top w:val="single" w:sz="2" w:space="0" w:color="E3E3E3"/>
                                    <w:left w:val="single" w:sz="2" w:space="0" w:color="E3E3E3"/>
                                    <w:bottom w:val="single" w:sz="2" w:space="0" w:color="E3E3E3"/>
                                    <w:right w:val="single" w:sz="2" w:space="0" w:color="E3E3E3"/>
                                  </w:divBdr>
                                  <w:divsChild>
                                    <w:div w:id="2002268158">
                                      <w:marLeft w:val="0"/>
                                      <w:marRight w:val="0"/>
                                      <w:marTop w:val="0"/>
                                      <w:marBottom w:val="0"/>
                                      <w:divBdr>
                                        <w:top w:val="single" w:sz="2" w:space="0" w:color="E3E3E3"/>
                                        <w:left w:val="single" w:sz="2" w:space="0" w:color="E3E3E3"/>
                                        <w:bottom w:val="single" w:sz="2" w:space="0" w:color="E3E3E3"/>
                                        <w:right w:val="single" w:sz="2" w:space="0" w:color="E3E3E3"/>
                                      </w:divBdr>
                                      <w:divsChild>
                                        <w:div w:id="2036997599">
                                          <w:marLeft w:val="0"/>
                                          <w:marRight w:val="0"/>
                                          <w:marTop w:val="0"/>
                                          <w:marBottom w:val="0"/>
                                          <w:divBdr>
                                            <w:top w:val="single" w:sz="2" w:space="0" w:color="E3E3E3"/>
                                            <w:left w:val="single" w:sz="2" w:space="0" w:color="E3E3E3"/>
                                            <w:bottom w:val="single" w:sz="2" w:space="0" w:color="E3E3E3"/>
                                            <w:right w:val="single" w:sz="2" w:space="0" w:color="E3E3E3"/>
                                          </w:divBdr>
                                          <w:divsChild>
                                            <w:div w:id="1638149196">
                                              <w:marLeft w:val="0"/>
                                              <w:marRight w:val="0"/>
                                              <w:marTop w:val="0"/>
                                              <w:marBottom w:val="0"/>
                                              <w:divBdr>
                                                <w:top w:val="single" w:sz="2" w:space="0" w:color="E3E3E3"/>
                                                <w:left w:val="single" w:sz="2" w:space="0" w:color="E3E3E3"/>
                                                <w:bottom w:val="single" w:sz="2" w:space="0" w:color="E3E3E3"/>
                                                <w:right w:val="single" w:sz="2" w:space="0" w:color="E3E3E3"/>
                                              </w:divBdr>
                                              <w:divsChild>
                                                <w:div w:id="683291737">
                                                  <w:marLeft w:val="0"/>
                                                  <w:marRight w:val="0"/>
                                                  <w:marTop w:val="0"/>
                                                  <w:marBottom w:val="0"/>
                                                  <w:divBdr>
                                                    <w:top w:val="single" w:sz="2" w:space="0" w:color="E3E3E3"/>
                                                    <w:left w:val="single" w:sz="2" w:space="0" w:color="E3E3E3"/>
                                                    <w:bottom w:val="single" w:sz="2" w:space="0" w:color="E3E3E3"/>
                                                    <w:right w:val="single" w:sz="2" w:space="0" w:color="E3E3E3"/>
                                                  </w:divBdr>
                                                  <w:divsChild>
                                                    <w:div w:id="908198192">
                                                      <w:marLeft w:val="0"/>
                                                      <w:marRight w:val="0"/>
                                                      <w:marTop w:val="0"/>
                                                      <w:marBottom w:val="0"/>
                                                      <w:divBdr>
                                                        <w:top w:val="single" w:sz="2" w:space="0" w:color="E3E3E3"/>
                                                        <w:left w:val="single" w:sz="2" w:space="0" w:color="E3E3E3"/>
                                                        <w:bottom w:val="single" w:sz="2" w:space="0" w:color="E3E3E3"/>
                                                        <w:right w:val="single" w:sz="2" w:space="0" w:color="E3E3E3"/>
                                                      </w:divBdr>
                                                      <w:divsChild>
                                                        <w:div w:id="12770543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textualsafeguarding.org.uk/resources/toolkit-overview/the-principles-of-contextual-safeguarding/" TargetMode="External"/><Relationship Id="rId18" Type="http://schemas.openxmlformats.org/officeDocument/2006/relationships/hyperlink" Target="https://www.modernslavery.gov.uk/start" TargetMode="External"/><Relationship Id="rId26" Type="http://schemas.openxmlformats.org/officeDocument/2006/relationships/hyperlink" Target="https://nsscp.co.uk/identifying-child-exploitation" TargetMode="External"/><Relationship Id="rId3" Type="http://schemas.openxmlformats.org/officeDocument/2006/relationships/customXml" Target="../customXml/item3.xml"/><Relationship Id="rId21" Type="http://schemas.openxmlformats.org/officeDocument/2006/relationships/hyperlink" Target="https://www.preventingexploitationtoolkit.org.uk/identifying-exploitation/radicalisation/"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contextualsafeguarding.org.uk/resources/toolkit-overview/what-is-contextual-safeguarding/" TargetMode="External"/><Relationship Id="rId17" Type="http://schemas.openxmlformats.org/officeDocument/2006/relationships/hyperlink" Target="https://swcpp-northsomerset.trixonline.co.uk/" TargetMode="External"/><Relationship Id="rId25" Type="http://schemas.openxmlformats.org/officeDocument/2006/relationships/hyperlink" Target="https://assets.publishing.service.gov.uk/media/66320b06c084007696fca731/Info_sharing_advice_content_May_2024.pdf"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avonandsomerset.police.uk/forms/vul" TargetMode="External"/><Relationship Id="rId20" Type="http://schemas.openxmlformats.org/officeDocument/2006/relationships/hyperlink" Target="https://www.gov.uk/government/publications/human-trafficking-victims-referral-and-assessment-forms" TargetMode="External"/><Relationship Id="rId29" Type="http://schemas.openxmlformats.org/officeDocument/2006/relationships/hyperlink" Target="https://www.brook.org.uk/our-work/category/sexual-behaviours-traffic-light-too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ce.researchinpractice.org.uk/" TargetMode="External"/><Relationship Id="rId24" Type="http://schemas.openxmlformats.org/officeDocument/2006/relationships/hyperlink" Target="http://www.scie.org.uk/mca-directory/mca-tailored-for-you/forsocialcareworkers.asp"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ontextualsafeguarding.org.uk/resources/toolkit-overview/signs-of-safety-and-contextual-safeguarding/" TargetMode="External"/><Relationship Id="rId23" Type="http://schemas.openxmlformats.org/officeDocument/2006/relationships/hyperlink" Target="https://swcpp-northsomerset.trixonline.co.uk/chapter/information-sharing" TargetMode="External"/><Relationship Id="rId28" Type="http://schemas.openxmlformats.org/officeDocument/2006/relationships/hyperlink" Target="https://assets.publishing.service.gov.uk/government/uploads/system/uploads/attachment_data/file/741194/HOCountyLinesGuidanceSept2018.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nationalreferralmechanism@homeoffice.gov.uk"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textualsafeguarding.org.uk/resources/toolkit-overview/relationship-based-practice-and-contextual-safeguarding/" TargetMode="External"/><Relationship Id="rId22" Type="http://schemas.openxmlformats.org/officeDocument/2006/relationships/hyperlink" Target="https://www.proceduresonline.com/northsomerset/cs/p_cap_consent.html?zoom_highlight=consent" TargetMode="External"/><Relationship Id="rId27" Type="http://schemas.openxmlformats.org/officeDocument/2006/relationships/hyperlink" Target="https://assets.publishing.service.gov.uk/government/uploads/system/uploads/attachment_data/file/591903/CSE_Guidance_Core_Document_13.02.2017.pdf" TargetMode="External"/><Relationship Id="rId30" Type="http://schemas.openxmlformats.org/officeDocument/2006/relationships/hyperlink" Target="https://www.contextualsafeguarding.org.uk/resources/toolkit-overview/guidance-peer-group-assessments/"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B:\All%20Staff\North%20Somerset%20Templates\Lookbook\Orange%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0e90b9f-d3d4-4a8d-ae41-00c0796a11db" xsi:nil="true"/>
    <lcf76f155ced4ddcb4097134ff3c332f xmlns="cb5bd678-1069-4ccc-b7c1-c81dc1ba94a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5EC1B44D789647ADBAD09F121728E0" ma:contentTypeVersion="13" ma:contentTypeDescription="Create a new document." ma:contentTypeScope="" ma:versionID="b56e6896c4d310ecd3b7d4931b11089c">
  <xsd:schema xmlns:xsd="http://www.w3.org/2001/XMLSchema" xmlns:xs="http://www.w3.org/2001/XMLSchema" xmlns:p="http://schemas.microsoft.com/office/2006/metadata/properties" xmlns:ns2="cb5bd678-1069-4ccc-b7c1-c81dc1ba94af" xmlns:ns3="30e90b9f-d3d4-4a8d-ae41-00c0796a11db" targetNamespace="http://schemas.microsoft.com/office/2006/metadata/properties" ma:root="true" ma:fieldsID="368f0b112e1fd88e75b01e9ff1291f34" ns2:_="" ns3:_="">
    <xsd:import namespace="cb5bd678-1069-4ccc-b7c1-c81dc1ba94af"/>
    <xsd:import namespace="30e90b9f-d3d4-4a8d-ae41-00c0796a11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5bd678-1069-4ccc-b7c1-c81dc1ba9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e90b9f-d3d4-4a8d-ae41-00c0796a11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bd821ca3-e911-46b4-be27-70d1c2b0ffcd}" ma:internalName="TaxCatchAll" ma:showField="CatchAllData" ma:web="30e90b9f-d3d4-4a8d-ae41-00c0796a11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444DBB-8D82-4377-A4B5-AD761375552D}">
  <ds:schemaRefs>
    <ds:schemaRef ds:uri="http://schemas.openxmlformats.org/officeDocument/2006/bibliography"/>
  </ds:schemaRefs>
</ds:datastoreItem>
</file>

<file path=customXml/itemProps2.xml><?xml version="1.0" encoding="utf-8"?>
<ds:datastoreItem xmlns:ds="http://schemas.openxmlformats.org/officeDocument/2006/customXml" ds:itemID="{EB717AE9-FD80-40C2-97CE-5848862A3F96}">
  <ds:schemaRefs>
    <ds:schemaRef ds:uri="http://purl.org/dc/elements/1.1/"/>
    <ds:schemaRef ds:uri="cb5bd678-1069-4ccc-b7c1-c81dc1ba94af"/>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schemas.microsoft.com/office/2006/documentManagement/types"/>
    <ds:schemaRef ds:uri="30e90b9f-d3d4-4a8d-ae41-00c0796a11db"/>
    <ds:schemaRef ds:uri="http://www.w3.org/XML/1998/namespace"/>
    <ds:schemaRef ds:uri="http://purl.org/dc/dcmitype/"/>
  </ds:schemaRefs>
</ds:datastoreItem>
</file>

<file path=customXml/itemProps3.xml><?xml version="1.0" encoding="utf-8"?>
<ds:datastoreItem xmlns:ds="http://schemas.openxmlformats.org/officeDocument/2006/customXml" ds:itemID="{7D824B79-FE11-4C85-8364-4E8B3E70A4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5bd678-1069-4ccc-b7c1-c81dc1ba94af"/>
    <ds:schemaRef ds:uri="30e90b9f-d3d4-4a8d-ae41-00c0796a1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7AB14E-5307-49D7-A6C5-B26202F26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Orange Portrait</Template>
  <TotalTime>0</TotalTime>
  <Pages>29</Pages>
  <Words>6288</Words>
  <Characters>35846</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safer me assessment 2024</vt:lpstr>
    </vt:vector>
  </TitlesOfParts>
  <Company>North Somerset Council</Company>
  <LinksUpToDate>false</LinksUpToDate>
  <CharactersWithSpaces>42050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me tool 2025</dc:title>
  <dc:subject/>
  <dc:creator>Riccardo Enoch</dc:creator>
  <cp:keywords/>
  <dc:description/>
  <cp:lastModifiedBy>Rachel Dunston</cp:lastModifiedBy>
  <cp:revision>2</cp:revision>
  <dcterms:created xsi:type="dcterms:W3CDTF">2025-08-04T10:34:00Z</dcterms:created>
  <dcterms:modified xsi:type="dcterms:W3CDTF">2025-08-04T10:34:00Z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0x010100CF5EC1B44D789647ADBAD09F121728E0</vt:lpwstr>
  </property>
  <property fmtid="{D5CDD505-2E9C-101B-9397-08002B2CF9AE}" pid="3" name="MediaServiceImageTags">
    <vt:lpwstr/>
  </property>
</Properties>
</file>